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A64" w:rsidRPr="00EA10DB" w:rsidRDefault="00F30E4C" w:rsidP="00364A64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32"/>
          <w:szCs w:val="32"/>
        </w:rPr>
      </w:pPr>
      <w:r w:rsidRPr="00F30E4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36.65pt;margin-top:-38.55pt;width:246.7pt;height:87.65pt;z-index:251670528" stroked="f">
            <v:textbox>
              <w:txbxContent>
                <w:p w:rsidR="00D03898" w:rsidRDefault="00D03898">
                  <w:pPr>
                    <w:rPr>
                      <w:rFonts w:ascii="Arial Narrow" w:hAnsi="Arial Narrow"/>
                      <w:b/>
                      <w:sz w:val="20"/>
                      <w:szCs w:val="16"/>
                    </w:rPr>
                  </w:pPr>
                  <w:r w:rsidRPr="00610C65">
                    <w:rPr>
                      <w:rFonts w:ascii="Arial Narrow" w:hAnsi="Arial Narrow"/>
                      <w:b/>
                      <w:sz w:val="20"/>
                      <w:szCs w:val="16"/>
                    </w:rPr>
                    <w:t>Attention</w:t>
                  </w:r>
                </w:p>
                <w:p w:rsidR="00D03898" w:rsidRPr="000311C7" w:rsidRDefault="00D03898">
                  <w:pPr>
                    <w:rPr>
                      <w:rFonts w:ascii="Arial Narrow" w:hAnsi="Arial Narrow"/>
                      <w:sz w:val="14"/>
                      <w:szCs w:val="14"/>
                    </w:rPr>
                  </w:pP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 xml:space="preserve">Vous devez enregistrer votre plan-cadre en le nommant </w:t>
                  </w:r>
                  <w:r>
                    <w:rPr>
                      <w:rFonts w:ascii="Arial Narrow" w:hAnsi="Arial Narrow"/>
                      <w:sz w:val="14"/>
                      <w:szCs w:val="14"/>
                    </w:rPr>
                    <w:t>selon les indications ci-dessous.</w:t>
                  </w:r>
                </w:p>
                <w:p w:rsidR="00D03898" w:rsidRPr="000311C7" w:rsidRDefault="00D03898">
                  <w:pPr>
                    <w:rPr>
                      <w:rFonts w:ascii="Arial Narrow" w:hAnsi="Arial Narrow"/>
                      <w:sz w:val="14"/>
                      <w:szCs w:val="14"/>
                    </w:rPr>
                  </w:pPr>
                  <w:r>
                    <w:rPr>
                      <w:rFonts w:ascii="Arial Narrow" w:hAnsi="Arial Narrow"/>
                      <w:sz w:val="14"/>
                      <w:szCs w:val="14"/>
                    </w:rPr>
                    <w:t>Si le n</w:t>
                  </w: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>uméro de cours</w:t>
                  </w:r>
                  <w:r>
                    <w:rPr>
                      <w:rFonts w:ascii="Arial Narrow" w:hAnsi="Arial Narrow"/>
                      <w:sz w:val="14"/>
                      <w:szCs w:val="14"/>
                    </w:rPr>
                    <w:t xml:space="preserve"> est</w:t>
                  </w: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 xml:space="preserve"> 601-101-04</w:t>
                  </w:r>
                  <w:r>
                    <w:rPr>
                      <w:rFonts w:ascii="Arial Narrow" w:hAnsi="Arial Narrow"/>
                      <w:sz w:val="14"/>
                      <w:szCs w:val="14"/>
                    </w:rPr>
                    <w:t xml:space="preserve">, le nom </w:t>
                  </w: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>d</w:t>
                  </w:r>
                  <w:r>
                    <w:rPr>
                      <w:rFonts w:ascii="Arial Narrow" w:hAnsi="Arial Narrow"/>
                      <w:sz w:val="14"/>
                      <w:szCs w:val="14"/>
                    </w:rPr>
                    <w:t>u</w:t>
                  </w: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 xml:space="preserve"> document </w:t>
                  </w:r>
                  <w:r>
                    <w:rPr>
                      <w:rFonts w:ascii="Arial Narrow" w:hAnsi="Arial Narrow"/>
                      <w:sz w:val="14"/>
                      <w:szCs w:val="14"/>
                    </w:rPr>
                    <w:t>sera</w:t>
                  </w: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 xml:space="preserve"> 60110104PCA091006</w:t>
                  </w:r>
                  <w:r>
                    <w:rPr>
                      <w:rFonts w:ascii="Arial Narrow" w:hAnsi="Arial Narrow"/>
                      <w:sz w:val="14"/>
                      <w:szCs w:val="14"/>
                    </w:rPr>
                    <w:t>.</w:t>
                  </w:r>
                </w:p>
                <w:p w:rsidR="00D03898" w:rsidRPr="000311C7" w:rsidRDefault="00D03898">
                  <w:pPr>
                    <w:rPr>
                      <w:rFonts w:ascii="Arial Narrow" w:hAnsi="Arial Narrow"/>
                      <w:sz w:val="14"/>
                      <w:szCs w:val="14"/>
                    </w:rPr>
                  </w:pP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>Le nom du document est constitué</w:t>
                  </w:r>
                </w:p>
                <w:p w:rsidR="00D03898" w:rsidRPr="000311C7" w:rsidRDefault="00D03898" w:rsidP="000311C7">
                  <w:pPr>
                    <w:pStyle w:val="Paragraphedeliste"/>
                    <w:numPr>
                      <w:ilvl w:val="0"/>
                      <w:numId w:val="9"/>
                    </w:numPr>
                    <w:ind w:left="567" w:hanging="218"/>
                    <w:rPr>
                      <w:rFonts w:ascii="Arial Narrow" w:hAnsi="Arial Narrow"/>
                      <w:sz w:val="14"/>
                      <w:szCs w:val="14"/>
                    </w:rPr>
                  </w:pP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>Du numéro de cours sans tiret</w:t>
                  </w:r>
                </w:p>
                <w:p w:rsidR="00D03898" w:rsidRPr="000311C7" w:rsidRDefault="00D03898" w:rsidP="000311C7">
                  <w:pPr>
                    <w:pStyle w:val="Paragraphedeliste"/>
                    <w:numPr>
                      <w:ilvl w:val="0"/>
                      <w:numId w:val="9"/>
                    </w:numPr>
                    <w:ind w:left="567" w:hanging="218"/>
                    <w:rPr>
                      <w:rFonts w:ascii="Arial Narrow" w:hAnsi="Arial Narrow"/>
                      <w:sz w:val="14"/>
                      <w:szCs w:val="14"/>
                    </w:rPr>
                  </w:pP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>Des lettres PCA</w:t>
                  </w:r>
                  <w:r>
                    <w:rPr>
                      <w:rFonts w:ascii="Arial Narrow" w:hAnsi="Arial Narrow"/>
                      <w:sz w:val="14"/>
                      <w:szCs w:val="14"/>
                    </w:rPr>
                    <w:t>, en majuscules</w:t>
                  </w: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 xml:space="preserve"> (pour plan-cadre)</w:t>
                  </w:r>
                </w:p>
                <w:p w:rsidR="00D03898" w:rsidRDefault="00D03898" w:rsidP="000311C7">
                  <w:pPr>
                    <w:pStyle w:val="Paragraphedeliste"/>
                    <w:numPr>
                      <w:ilvl w:val="0"/>
                      <w:numId w:val="9"/>
                    </w:numPr>
                    <w:ind w:left="567" w:hanging="218"/>
                    <w:rPr>
                      <w:rFonts w:ascii="Arial Narrow" w:hAnsi="Arial Narrow"/>
                      <w:sz w:val="14"/>
                      <w:szCs w:val="14"/>
                    </w:rPr>
                  </w:pP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>D</w:t>
                  </w:r>
                  <w:r>
                    <w:rPr>
                      <w:rFonts w:ascii="Arial Narrow" w:hAnsi="Arial Narrow"/>
                      <w:sz w:val="14"/>
                      <w:szCs w:val="14"/>
                    </w:rPr>
                    <w:t>e la d</w:t>
                  </w: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>ate d’adoption en département : année mois jour</w:t>
                  </w:r>
                  <w:r>
                    <w:rPr>
                      <w:rFonts w:ascii="Arial Narrow" w:hAnsi="Arial Narrow"/>
                      <w:sz w:val="14"/>
                      <w:szCs w:val="14"/>
                    </w:rPr>
                    <w:t>,</w:t>
                  </w: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 xml:space="preserve"> sans tiret</w:t>
                  </w:r>
                </w:p>
                <w:p w:rsidR="00D03898" w:rsidRDefault="00D03898" w:rsidP="006D0269">
                  <w:pPr>
                    <w:rPr>
                      <w:rFonts w:ascii="Arial Narrow" w:hAnsi="Arial Narrow"/>
                      <w:sz w:val="14"/>
                      <w:szCs w:val="14"/>
                    </w:rPr>
                  </w:pPr>
                  <w:r>
                    <w:rPr>
                      <w:rFonts w:ascii="Arial Narrow" w:hAnsi="Arial Narrow"/>
                      <w:sz w:val="14"/>
                      <w:szCs w:val="14"/>
                    </w:rPr>
                    <w:t>Le document devra parvenir en format WORD, et non PDF, au Service de la pédagogie et des programmes.</w:t>
                  </w:r>
                </w:p>
                <w:p w:rsidR="00D03898" w:rsidRPr="006D0269" w:rsidRDefault="00D03898" w:rsidP="006D0269">
                  <w:pPr>
                    <w:rPr>
                      <w:rFonts w:ascii="Arial Narrow" w:hAnsi="Arial Narrow"/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="00FB6F3F"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14952</wp:posOffset>
            </wp:positionH>
            <wp:positionV relativeFrom="paragraph">
              <wp:posOffset>-4098</wp:posOffset>
            </wp:positionV>
            <wp:extent cx="524151" cy="577970"/>
            <wp:effectExtent l="19050" t="0" r="9249" b="0"/>
            <wp:wrapNone/>
            <wp:docPr id="4" name="Image 1" descr="CNDF_promo_no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NDF_promo_noi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51" cy="57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4A64" w:rsidRPr="004A1242" w:rsidRDefault="00C83806" w:rsidP="00C83806">
      <w:pPr>
        <w:tabs>
          <w:tab w:val="center" w:pos="6786"/>
          <w:tab w:val="left" w:pos="9401"/>
        </w:tabs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ab/>
      </w:r>
      <w:r w:rsidR="00364A64" w:rsidRPr="004A1242">
        <w:rPr>
          <w:rFonts w:ascii="Arial Narrow" w:hAnsi="Arial Narrow"/>
          <w:b/>
          <w:sz w:val="40"/>
          <w:szCs w:val="40"/>
        </w:rPr>
        <w:t>PLAN-CADRE</w:t>
      </w:r>
    </w:p>
    <w:p w:rsidR="00364A64" w:rsidRDefault="00364A64" w:rsidP="00364A64">
      <w:pPr>
        <w:jc w:val="both"/>
        <w:rPr>
          <w:rFonts w:ascii="Arial Narrow" w:hAnsi="Arial Narrow"/>
          <w:b/>
        </w:rPr>
      </w:pPr>
    </w:p>
    <w:tbl>
      <w:tblPr>
        <w:tblW w:w="137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97"/>
        <w:gridCol w:w="6053"/>
      </w:tblGrid>
      <w:tr w:rsidR="007D4719" w:rsidRPr="00B560FB" w:rsidTr="001F0FED"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7D4719" w:rsidRPr="00E32339" w:rsidRDefault="007D4719" w:rsidP="00D03898">
            <w:pPr>
              <w:spacing w:before="120" w:after="120"/>
              <w:jc w:val="both"/>
              <w:rPr>
                <w:rFonts w:ascii="Arial Narrow" w:hAnsi="Arial Narrow"/>
                <w:b/>
              </w:rPr>
            </w:pPr>
            <w:r w:rsidRPr="00691367">
              <w:rPr>
                <w:rFonts w:ascii="Arial Narrow" w:hAnsi="Arial Narrow"/>
                <w:b/>
                <w:smallCaps/>
              </w:rPr>
              <w:t>Titre du cours 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sdt>
              <w:sdtPr>
                <w:rPr>
                  <w:rStyle w:val="Style1"/>
                  <w:b/>
                  <w:sz w:val="20"/>
                  <w:szCs w:val="20"/>
                </w:rPr>
                <w:alias w:val="Titre du cours"/>
                <w:tag w:val="Titre du cours"/>
                <w:id w:val="1338789"/>
                <w:placeholder>
                  <w:docPart w:val="21B619864F844DF7B8D87BACA4594CEC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</w:rPr>
              </w:sdtEndPr>
              <w:sdtContent>
                <w:r w:rsidRPr="00011099">
                  <w:rPr>
                    <w:rStyle w:val="Textedelespacerserv"/>
                    <w:rFonts w:ascii="Arial Narrow" w:hAnsi="Arial Narrow"/>
                    <w:sz w:val="20"/>
                    <w:szCs w:val="20"/>
                    <w:lang w:eastAsia="fr-FR"/>
                  </w:rPr>
                  <w:t>Cliquez ici pour taper du texte.</w:t>
                </w:r>
              </w:sdtContent>
            </w:sdt>
          </w:p>
        </w:tc>
        <w:tc>
          <w:tcPr>
            <w:tcW w:w="6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7D4719" w:rsidRPr="00E32339" w:rsidRDefault="007D4719" w:rsidP="00D03898">
            <w:pPr>
              <w:spacing w:before="120" w:after="120"/>
              <w:rPr>
                <w:rFonts w:ascii="Arial Narrow" w:hAnsi="Arial Narrow"/>
                <w:b/>
              </w:rPr>
            </w:pPr>
            <w:r w:rsidRPr="00691367">
              <w:rPr>
                <w:rFonts w:ascii="Arial Narrow" w:hAnsi="Arial Narrow"/>
                <w:b/>
                <w:smallCaps/>
              </w:rPr>
              <w:t>Code du cours 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sdt>
              <w:sdtPr>
                <w:rPr>
                  <w:rStyle w:val="Style1"/>
                  <w:sz w:val="20"/>
                  <w:szCs w:val="20"/>
                </w:rPr>
                <w:alias w:val="Code du cours"/>
                <w:tag w:val="000-000-NF"/>
                <w:id w:val="1338790"/>
                <w:placeholder>
                  <w:docPart w:val="7A6517112278481BB2E19B120027C21F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Pr="00011099">
                  <w:rPr>
                    <w:rStyle w:val="Textedelespacerserv"/>
                    <w:rFonts w:ascii="Arial Narrow" w:hAnsi="Arial Narrow"/>
                    <w:sz w:val="20"/>
                    <w:szCs w:val="20"/>
                    <w:lang w:eastAsia="fr-FR"/>
                  </w:rPr>
                  <w:t>Cliquez ici pour taper du texte.</w:t>
                </w:r>
              </w:sdtContent>
            </w:sdt>
          </w:p>
        </w:tc>
      </w:tr>
      <w:tr w:rsidR="009A39F1" w:rsidRPr="00011099" w:rsidTr="001F0FED"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9F1" w:rsidRPr="00011099" w:rsidRDefault="009A39F1" w:rsidP="00B5733B">
            <w:pPr>
              <w:tabs>
                <w:tab w:val="left" w:pos="4633"/>
              </w:tabs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</w:rPr>
              <w:t xml:space="preserve">Programme de rattachement : </w:t>
            </w:r>
            <w:sdt>
              <w:sdtPr>
                <w:rPr>
                  <w:rStyle w:val="Style1"/>
                  <w:sz w:val="20"/>
                  <w:szCs w:val="20"/>
                </w:rPr>
                <w:alias w:val="Programme de rattachement"/>
                <w:id w:val="45228007"/>
                <w:placeholder>
                  <w:docPart w:val="08EFF45CCD5C4C3B8183EF2301C35AD4"/>
                </w:placeholder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sdt>
                  <w:sdtPr>
                    <w:rPr>
                      <w:rStyle w:val="Style1"/>
                      <w:sz w:val="20"/>
                      <w:szCs w:val="20"/>
                    </w:rPr>
                    <w:alias w:val="Programme de rattachement"/>
                    <w:tag w:val="Programme de rattachement"/>
                    <w:id w:val="1634969"/>
                    <w:placeholder>
                      <w:docPart w:val="9F4C40D49111468CA166619B8ADED79E"/>
                    </w:placeholder>
                    <w:showingPlcHdr/>
                    <w:dropDownList>
                      <w:listItem w:value="Choisissez un élément."/>
                      <w:listItem w:displayText="Tous - Formation générale" w:value="Tous - Formation générale"/>
                      <w:listItem w:displayText="180.A0 Soins infirmiers" w:value="180.A0 Soins infirmiers"/>
                      <w:listItem w:displayText="181.A0 Soins préhospitaliers d'urgence" w:value="181.A0 Soins préhospitaliers d'urgence"/>
                      <w:listItem w:displayText="200.B0 Sciences de la nature, profil Santé" w:value="200.B0 Sciences de la nature, profil Santé"/>
                      <w:listItem w:displayText="221.D0 Technologie de l'estimation et de l'évaluation en bâtiment" w:value="221.D0 Technologie de l'estimation et de l'évaluation en bâtiment"/>
                      <w:listItem w:displayText="300.      Sciences humaines" w:value="300.      Sciences humaines"/>
                      <w:listItem w:displayText="300.A0 Sciences humaines, profil Éducation et psychologie" w:value="300.A0 Sciences humaines, profil Éducation et psychologie"/>
                      <w:listItem w:displayText="300.ES Sciences humaines profil Sports" w:value="300.ES Sciences humaines profil Sports"/>
                      <w:listItem w:displayText="300.SA Sciences humaines profil Santé" w:value="300.SA Sciences humaines profil Santé"/>
                      <w:listItem w:displayText="300.PS Scienes humaines profil Police, sécurité et sciences juridiques" w:value="300.PS Scienes humaines profil Police, sécurité et sciences juridiques"/>
                      <w:listItem w:displayText="300.SC Sciences humaines profil Sécurité civile" w:value="300.SC Sciences humaines profil Sécurité civile"/>
                      <w:listItem w:displayText="301.A0 Sciences humaines profil Mathématiques" w:value="301.A0 Sciences humaines profil Mathématiques"/>
                      <w:listItem w:displayText="310.A0 Techniques policières" w:value="310.A0 Techniques policières"/>
                      <w:listItem w:displayText="310.NS Techniques policières (programme accéléré)" w:value="310.NS Techniques policières (programme accéléré)"/>
                      <w:listItem w:displayText="311.A0 Techniques de sécurité incendie" w:value="311.A0 Techniques de sécurité incendie"/>
                      <w:listItem w:displayText="311.NS Techniques de sécurité incendie (programme accéléré)" w:value="311.NS Techniques de sécurité incendie (programme accéléré)"/>
                      <w:listItem w:displayText="322.A0 Techniques d'éducation à l'enfance" w:value="322.A0 Techniques d'éducation à l'enfance"/>
                      <w:listItem w:displayText="501.A0 Musique classique" w:value="501.A0 Musique classique"/>
                      <w:listItem w:displayText="551.A0 Techniques professionnelles de musique et chanson" w:value="551.A0 Techniques professionnelles de musique et chanson"/>
                      <w:listItem w:displayText="571.A0 Design de mode" w:value="571.A0 Design de mode"/>
                      <w:listItem w:displayText="571.C0 Commercialisation de la mode" w:value="571.C0 Commercialisation de la mode"/>
                      <w:listItem w:displayText="Autre:" w:value="Autre:"/>
                    </w:dropDownList>
                  </w:sdtPr>
                  <w:sdtEndPr>
                    <w:rPr>
                      <w:rStyle w:val="Policepardfaut"/>
                      <w:rFonts w:ascii="Times New Roman" w:hAnsi="Times New Roman"/>
                    </w:rPr>
                  </w:sdtEndPr>
                  <w:sdtContent>
                    <w:r w:rsidRPr="00011099">
                      <w:rPr>
                        <w:rStyle w:val="Textedelespacerserv"/>
                        <w:rFonts w:ascii="Arial Narrow" w:eastAsiaTheme="minorHAnsi" w:hAnsi="Arial Narrow"/>
                        <w:sz w:val="20"/>
                        <w:szCs w:val="20"/>
                      </w:rPr>
                      <w:t>Choisissez un élément.</w:t>
                    </w:r>
                  </w:sdtContent>
                </w:sdt>
              </w:sdtContent>
            </w:sdt>
            <w:r w:rsidR="00B5733B">
              <w:rPr>
                <w:b/>
                <w:sz w:val="20"/>
                <w:szCs w:val="20"/>
              </w:rPr>
              <w:tab/>
            </w:r>
          </w:p>
        </w:tc>
        <w:tc>
          <w:tcPr>
            <w:tcW w:w="6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9F1" w:rsidRPr="00011099" w:rsidRDefault="009A39F1" w:rsidP="00D03898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</w:rPr>
              <w:t xml:space="preserve">Composante de la formation : </w:t>
            </w:r>
            <w:sdt>
              <w:sdtPr>
                <w:rPr>
                  <w:rStyle w:val="Style1"/>
                  <w:sz w:val="20"/>
                  <w:szCs w:val="20"/>
                </w:rPr>
                <w:alias w:val="Composante de la formation"/>
                <w:tag w:val="Composante de la formation"/>
                <w:id w:val="1338875"/>
                <w:placeholder>
                  <w:docPart w:val="EA8B42D036A341CA82494E368249849A"/>
                </w:placeholder>
                <w:showingPlcHdr/>
                <w:dropDownList>
                  <w:listItem w:value="Choisissez un élément."/>
                  <w:listItem w:displayText="Formation générale commune" w:value="Formation générale commune"/>
                  <w:listItem w:displayText="Formation générale propre" w:value="Formation générale propre"/>
                  <w:listItem w:displayText="Formation spécifique" w:value="Formation spécifique"/>
                  <w:listItem w:displayText="Formation générale complémentaire" w:value="Formation générale complémentaire"/>
                </w:dropDownList>
              </w:sdtPr>
              <w:sdtEndPr>
                <w:rPr>
                  <w:rStyle w:val="Policepardfaut"/>
                  <w:rFonts w:ascii="Times New Roman" w:hAnsi="Times New Roman"/>
                </w:rPr>
              </w:sdtEndPr>
              <w:sdtContent>
                <w:r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Choisissez un élément.</w:t>
                </w:r>
              </w:sdtContent>
            </w:sdt>
          </w:p>
        </w:tc>
      </w:tr>
      <w:tr w:rsidR="009A39F1" w:rsidRPr="00011099" w:rsidTr="001F0FED">
        <w:tc>
          <w:tcPr>
            <w:tcW w:w="7697" w:type="dxa"/>
          </w:tcPr>
          <w:p w:rsidR="009A39F1" w:rsidRPr="00011099" w:rsidRDefault="009A39F1" w:rsidP="00D03898">
            <w:pPr>
              <w:spacing w:before="120" w:after="12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</w:rPr>
              <w:t xml:space="preserve">Session : </w:t>
            </w:r>
            <w:sdt>
              <w:sdtPr>
                <w:rPr>
                  <w:rStyle w:val="Style1"/>
                  <w:sz w:val="20"/>
                  <w:szCs w:val="20"/>
                </w:rPr>
                <w:alias w:val="Session"/>
                <w:tag w:val="Session"/>
                <w:id w:val="1338757"/>
                <w:placeholder>
                  <w:docPart w:val="7CD40DB3582E461D8FA50898DA15B999"/>
                </w:placeholder>
                <w:showingPlcHdr/>
                <w:dropDownList>
                  <w:listItem w:value="Choisissez un élément."/>
                  <w:listItem w:displayText="1re" w:value="1re"/>
                  <w:listItem w:displayText="2e" w:value="2e"/>
                  <w:listItem w:displayText="3e" w:value="3e"/>
                  <w:listItem w:displayText="4e" w:value="4e"/>
                  <w:listItem w:displayText="5e" w:value="5e"/>
                  <w:listItem w:displayText="6e" w:value="6e"/>
                </w:dropDownList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Choisissez un élément</w:t>
                </w:r>
                <w:r w:rsidRPr="00011099">
                  <w:rPr>
                    <w:rStyle w:val="Textedelespacerserv"/>
                    <w:rFonts w:eastAsiaTheme="minorHAnsi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6053" w:type="dxa"/>
          </w:tcPr>
          <w:p w:rsidR="009A39F1" w:rsidRPr="00011099" w:rsidRDefault="009A39F1" w:rsidP="00D03898">
            <w:pPr>
              <w:pStyle w:val="Puces"/>
              <w:spacing w:before="120" w:after="120"/>
              <w:ind w:left="0" w:firstLine="0"/>
              <w:rPr>
                <w:rFonts w:ascii="Arial Narrow" w:hAnsi="Arial Narrow"/>
                <w:b/>
              </w:rPr>
            </w:pPr>
            <w:r w:rsidRPr="00011099">
              <w:rPr>
                <w:rFonts w:ascii="Arial Narrow" w:hAnsi="Arial Narrow"/>
                <w:b/>
              </w:rPr>
              <w:t xml:space="preserve">Nombre d’heures : </w:t>
            </w:r>
            <w:sdt>
              <w:sdtPr>
                <w:rPr>
                  <w:rStyle w:val="Style1"/>
                </w:rPr>
                <w:alias w:val="Nombre d'heures"/>
                <w:tag w:val="Nombre d'heures"/>
                <w:id w:val="1338758"/>
                <w:placeholder>
                  <w:docPart w:val="66B132071913440EACDC6164A54CDF09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Pr="00011099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sdtContent>
            </w:sdt>
            <w:r w:rsidR="00544185" w:rsidRPr="00011099">
              <w:rPr>
                <w:rStyle w:val="Style1"/>
              </w:rPr>
              <w:t xml:space="preserve"> </w:t>
            </w:r>
            <w:r w:rsidRPr="00011099">
              <w:rPr>
                <w:rFonts w:ascii="Arial Narrow" w:hAnsi="Arial Narrow"/>
              </w:rPr>
              <w:t>heures</w:t>
            </w:r>
          </w:p>
        </w:tc>
      </w:tr>
      <w:tr w:rsidR="009A39F1" w:rsidRPr="00011099" w:rsidTr="001F0FED">
        <w:tc>
          <w:tcPr>
            <w:tcW w:w="7697" w:type="dxa"/>
          </w:tcPr>
          <w:p w:rsidR="009A39F1" w:rsidRPr="00011099" w:rsidRDefault="009A39F1" w:rsidP="00D03898">
            <w:pPr>
              <w:pStyle w:val="Champdtudes"/>
              <w:tabs>
                <w:tab w:val="clear" w:pos="1830"/>
                <w:tab w:val="clear" w:pos="1920"/>
              </w:tabs>
              <w:spacing w:before="120" w:after="120"/>
              <w:ind w:left="0" w:firstLine="0"/>
              <w:jc w:val="both"/>
              <w:rPr>
                <w:rFonts w:ascii="Arial Narrow" w:hAnsi="Arial Narrow"/>
              </w:rPr>
            </w:pPr>
            <w:r w:rsidRPr="00011099">
              <w:rPr>
                <w:rFonts w:ascii="Arial Narrow" w:hAnsi="Arial Narrow"/>
              </w:rPr>
              <w:t xml:space="preserve">Pondération : </w:t>
            </w:r>
            <w:sdt>
              <w:sdtPr>
                <w:rPr>
                  <w:rStyle w:val="Style1"/>
                </w:rPr>
                <w:alias w:val="Pondération"/>
                <w:tag w:val="0-0-0"/>
                <w:id w:val="1338759"/>
                <w:placeholder>
                  <w:docPart w:val="1106BF792AA14449A28043FD0782F354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</w:rPr>
              </w:sdtEndPr>
              <w:sdtContent>
                <w:r w:rsidRPr="00011099">
                  <w:rPr>
                    <w:rStyle w:val="Textedelespacerserv"/>
                    <w:rFonts w:ascii="Arial Narrow" w:hAnsi="Arial Narrow"/>
                    <w:b w:val="0"/>
                    <w:bCs w:val="0"/>
                  </w:rPr>
                  <w:t>Cliquez ici pour taper du texte.</w:t>
                </w:r>
              </w:sdtContent>
            </w:sdt>
          </w:p>
        </w:tc>
        <w:tc>
          <w:tcPr>
            <w:tcW w:w="6053" w:type="dxa"/>
          </w:tcPr>
          <w:p w:rsidR="009A39F1" w:rsidRPr="00011099" w:rsidRDefault="009A39F1" w:rsidP="00D03898">
            <w:pPr>
              <w:pStyle w:val="Puces"/>
              <w:spacing w:before="120" w:after="120"/>
              <w:ind w:left="0" w:firstLine="0"/>
              <w:rPr>
                <w:rFonts w:ascii="Arial Narrow" w:hAnsi="Arial Narrow"/>
                <w:b/>
              </w:rPr>
            </w:pPr>
            <w:r w:rsidRPr="00011099">
              <w:rPr>
                <w:rFonts w:ascii="Arial Narrow" w:hAnsi="Arial Narrow"/>
                <w:b/>
              </w:rPr>
              <w:t xml:space="preserve">Nombre d’unités : </w:t>
            </w:r>
            <w:sdt>
              <w:sdtPr>
                <w:rPr>
                  <w:rStyle w:val="Style1"/>
                </w:rPr>
                <w:alias w:val="Nombre d'unités"/>
                <w:tag w:val="Nombre d'unités"/>
                <w:id w:val="1338760"/>
                <w:placeholder>
                  <w:docPart w:val="8D228661B1F948BEA2D0469710C07AFE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Pr="00011099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sdtContent>
            </w:sdt>
            <w:r w:rsidR="00544185" w:rsidRPr="00011099">
              <w:rPr>
                <w:rStyle w:val="Style1"/>
              </w:rPr>
              <w:t xml:space="preserve"> </w:t>
            </w:r>
            <w:r w:rsidRPr="00011099">
              <w:rPr>
                <w:rFonts w:ascii="Arial Narrow" w:hAnsi="Arial Narrow"/>
              </w:rPr>
              <w:t>unité(s)</w:t>
            </w:r>
          </w:p>
        </w:tc>
      </w:tr>
      <w:tr w:rsidR="009A39F1" w:rsidRPr="00011099" w:rsidTr="001F0FED">
        <w:tc>
          <w:tcPr>
            <w:tcW w:w="7697" w:type="dxa"/>
          </w:tcPr>
          <w:p w:rsidR="009A39F1" w:rsidRPr="00011099" w:rsidRDefault="009A39F1" w:rsidP="00D03898">
            <w:pPr>
              <w:pStyle w:val="Puces"/>
              <w:tabs>
                <w:tab w:val="left" w:pos="1168"/>
              </w:tabs>
              <w:spacing w:before="120" w:after="120"/>
              <w:ind w:left="0" w:firstLine="0"/>
              <w:rPr>
                <w:rFonts w:ascii="Arial Narrow" w:hAnsi="Arial Narrow"/>
              </w:rPr>
            </w:pPr>
            <w:r w:rsidRPr="00011099">
              <w:rPr>
                <w:rFonts w:ascii="Arial Narrow" w:hAnsi="Arial Narrow"/>
                <w:b/>
              </w:rPr>
              <w:t xml:space="preserve">Préalables : </w:t>
            </w:r>
            <w:sdt>
              <w:sdtPr>
                <w:rPr>
                  <w:rStyle w:val="Style1"/>
                </w:rPr>
                <w:alias w:val="Numéro du cours"/>
                <w:tag w:val="000-000-NF"/>
                <w:id w:val="1338761"/>
                <w:placeholder>
                  <w:docPart w:val="B6E3BB95FD3745D1BAAB51DCC2CDF89A"/>
                </w:placeholder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sdt>
                  <w:sdtPr>
                    <w:rPr>
                      <w:rStyle w:val="Style1"/>
                    </w:rPr>
                    <w:alias w:val="Code du cours"/>
                    <w:tag w:val="000-000-NF"/>
                    <w:id w:val="1338762"/>
                    <w:placeholder>
                      <w:docPart w:val="BF46BB10E2A447888CC44C5C949466BC"/>
                    </w:placeholder>
                    <w:showingPlcHdr/>
                  </w:sdtPr>
                  <w:sdtEndPr>
                    <w:rPr>
                      <w:rStyle w:val="Policepardfaut"/>
                      <w:rFonts w:ascii="Times New Roman" w:hAnsi="Times New Roman"/>
                      <w:b/>
                    </w:rPr>
                  </w:sdtEndPr>
                  <w:sdtContent>
                    <w:r w:rsidRPr="00011099">
                      <w:rPr>
                        <w:rStyle w:val="Textedelespacerserv"/>
                        <w:rFonts w:ascii="Arial Narrow" w:hAnsi="Arial Narrow"/>
                      </w:rPr>
                      <w:t>Cliquez ici pour taper du texte.</w:t>
                    </w:r>
                  </w:sdtContent>
                </w:sdt>
              </w:sdtContent>
            </w:sdt>
            <w:r w:rsidRPr="00011099">
              <w:rPr>
                <w:rFonts w:ascii="Arial Narrow" w:hAnsi="Arial Narrow"/>
                <w:b/>
              </w:rPr>
              <w:t xml:space="preserve"> </w:t>
            </w:r>
            <w:sdt>
              <w:sdtPr>
                <w:rPr>
                  <w:rStyle w:val="Style1"/>
                </w:rPr>
                <w:alias w:val="Nom du cours"/>
                <w:tag w:val="Nom du cours"/>
                <w:id w:val="1338763"/>
                <w:placeholder>
                  <w:docPart w:val="F5D145B7DA394F7FA46FD569B5C72F84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Pr="00011099">
                  <w:rPr>
                    <w:rStyle w:val="Style1"/>
                  </w:rPr>
                  <w:t>Cliquez ici pour taper du texte.</w:t>
                </w:r>
              </w:sdtContent>
            </w:sdt>
          </w:p>
        </w:tc>
        <w:tc>
          <w:tcPr>
            <w:tcW w:w="6053" w:type="dxa"/>
          </w:tcPr>
          <w:p w:rsidR="009A39F1" w:rsidRPr="00011099" w:rsidRDefault="009A39F1" w:rsidP="00D03898">
            <w:pPr>
              <w:pStyle w:val="Puces"/>
              <w:tabs>
                <w:tab w:val="left" w:pos="1800"/>
              </w:tabs>
              <w:spacing w:before="120" w:after="120"/>
              <w:ind w:left="0" w:firstLine="0"/>
              <w:rPr>
                <w:rFonts w:ascii="Arial Narrow" w:hAnsi="Arial Narrow"/>
                <w:b/>
              </w:rPr>
            </w:pPr>
            <w:r w:rsidRPr="00011099">
              <w:rPr>
                <w:rFonts w:ascii="Arial Narrow" w:hAnsi="Arial Narrow"/>
                <w:b/>
              </w:rPr>
              <w:t xml:space="preserve">Discipline : </w:t>
            </w:r>
            <w:sdt>
              <w:sdtPr>
                <w:rPr>
                  <w:rStyle w:val="Style1"/>
                </w:rPr>
                <w:alias w:val="Discipline"/>
                <w:tag w:val="Discipline"/>
                <w:id w:val="1338764"/>
                <w:placeholder>
                  <w:docPart w:val="D7BC1005D7F1479BAD6A500F69539FB6"/>
                </w:placeholder>
                <w:showingPlcHdr/>
                <w:dropDownList>
                  <w:listItem w:value="Choisissez un élément."/>
                  <w:listItem w:displayText="101 Biologie" w:value="101 Biologie"/>
                  <w:listItem w:displayText="109 Éducation physique" w:value="109 Éducation physique"/>
                  <w:listItem w:displayText="180 Soins infirmiers" w:value="180 Soins infirmiers"/>
                  <w:listItem w:displayText="181 Soins préhospitatiers d'urgence" w:value="181 Soins préhospitatiers d'urgence"/>
                  <w:listItem w:displayText="201 Mathématiques" w:value="201 Mathématiques"/>
                  <w:listItem w:displayText="202 Chimie" w:value="202 Chimie"/>
                  <w:listItem w:displayText="203 Physique" w:value="203 Physique"/>
                  <w:listItem w:displayText="221 Technologie du bâtiment et des travaux publics" w:value="221 Technologie du bâtiment et des travaux publics"/>
                  <w:listItem w:displayText="300 Sciences humaines" w:value="300 Sciences humaines"/>
                  <w:listItem w:displayText="310 Techniques auxiliaires de la justice" w:value="310 Techniques auxiliaires de la justice"/>
                  <w:listItem w:displayText="311 Techniques de prévention" w:value="311 Techniques de prévention"/>
                  <w:listItem w:displayText="320 Géographie" w:value="320 Géographie"/>
                  <w:listItem w:displayText="322 Techniques familiales" w:value="322 Techniques familiales"/>
                  <w:listItem w:displayText="330 Histoire" w:value="330 Histoire"/>
                  <w:listItem w:displayText="340 Philosophie" w:value="340 Philosophie"/>
                  <w:listItem w:displayText="350 Psychologie" w:value="350 Psychologie"/>
                  <w:listItem w:displayText="360 Transdisciplinaire" w:value="360 Transdisciplinaire"/>
                  <w:listItem w:displayText="370 Sciences de la religion" w:value="370 Sciences de la religion"/>
                  <w:listItem w:displayText="381 Anthropologie" w:value="381 Anthropologie"/>
                  <w:listItem w:displayText="383 Économique" w:value="383 Économique"/>
                  <w:listItem w:displayText="385 Sciences politiques" w:value="385 Sciences politiques"/>
                  <w:listItem w:displayText="387 Sociologie" w:value="387 Sociologie"/>
                  <w:listItem w:displayText="551 Musique professionnelle" w:value="551 Musique professionnelle"/>
                  <w:listItem w:displayText="571 Industrie de la mode" w:value="571 Industrie de la mode"/>
                  <w:listItem w:displayText="601 Français, langue d'enseignement et littérature" w:value="601 Français, langue d'enseignement et littérature"/>
                  <w:listItem w:displayText="604 Anglais, langue seconde" w:value="604 Anglais, langue seconde"/>
                  <w:listItem w:displayText="607 Espagnol" w:value="607 Espagnol"/>
                  <w:listItem w:displayText="609 Allemand" w:value="609 Allemand"/>
                  <w:listItem w:displayText="Autre:" w:value="Autre:"/>
                </w:dropDownList>
              </w:sdtPr>
              <w:sdtContent>
                <w:r w:rsidRPr="00011099">
                  <w:rPr>
                    <w:rStyle w:val="Style1"/>
                  </w:rPr>
                  <w:t>Choisissez un élément.</w:t>
                </w:r>
              </w:sdtContent>
            </w:sdt>
          </w:p>
        </w:tc>
      </w:tr>
      <w:tr w:rsidR="00D67A42" w:rsidRPr="009849B0" w:rsidTr="001F0FED">
        <w:tc>
          <w:tcPr>
            <w:tcW w:w="13750" w:type="dxa"/>
            <w:gridSpan w:val="2"/>
          </w:tcPr>
          <w:p w:rsidR="00D67A42" w:rsidRPr="00011099" w:rsidRDefault="00D67A42" w:rsidP="00D67A42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Énoncé de la compétence :</w:t>
            </w:r>
          </w:p>
          <w:tbl>
            <w:tblPr>
              <w:tblStyle w:val="Grilledutableau"/>
              <w:tblW w:w="1335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452"/>
              <w:gridCol w:w="9497"/>
              <w:gridCol w:w="2410"/>
            </w:tblGrid>
            <w:tr w:rsidR="001E3228" w:rsidRPr="00011099" w:rsidTr="00ED4767">
              <w:tc>
                <w:tcPr>
                  <w:tcW w:w="1452" w:type="dxa"/>
                </w:tcPr>
                <w:p w:rsidR="001E3228" w:rsidRPr="00011099" w:rsidRDefault="001E3228" w:rsidP="00ED4767">
                  <w:pPr>
                    <w:pStyle w:val="Puces"/>
                    <w:tabs>
                      <w:tab w:val="left" w:pos="1800"/>
                    </w:tabs>
                    <w:spacing w:before="120" w:after="120"/>
                    <w:ind w:left="0" w:firstLine="0"/>
                    <w:jc w:val="left"/>
                    <w:rPr>
                      <w:rStyle w:val="Style1"/>
                    </w:rPr>
                  </w:pPr>
                  <w:r w:rsidRPr="00011099">
                    <w:rPr>
                      <w:rFonts w:ascii="Arial Narrow" w:hAnsi="Arial Narrow"/>
                      <w:b/>
                    </w:rPr>
                    <w:t>N</w:t>
                  </w:r>
                  <w:r w:rsidRPr="00011099">
                    <w:rPr>
                      <w:rFonts w:ascii="Arial Narrow" w:hAnsi="Arial Narrow"/>
                      <w:b/>
                      <w:vertAlign w:val="superscript"/>
                    </w:rPr>
                    <w:t xml:space="preserve">o </w:t>
                  </w:r>
                  <w:sdt>
                    <w:sdtPr>
                      <w:rPr>
                        <w:rStyle w:val="Style1"/>
                      </w:rPr>
                      <w:alias w:val="No de la compétence"/>
                      <w:tag w:val="No de la compétence"/>
                      <w:id w:val="9946373"/>
                      <w:placeholder>
                        <w:docPart w:val="CA172FA696ED43629DE3915F7B86D7E4"/>
                      </w:placeholder>
                      <w:showingPlcHdr/>
                    </w:sdtPr>
                    <w:sdtEndPr>
                      <w:rPr>
                        <w:rStyle w:val="Policepardfaut"/>
                        <w:rFonts w:ascii="Times New Roman" w:hAnsi="Times New Roman"/>
                        <w:b/>
                        <w:vertAlign w:val="superscript"/>
                      </w:rPr>
                    </w:sdtEndPr>
                    <w:sdtContent>
                      <w:r w:rsidRPr="00011099">
                        <w:rPr>
                          <w:rStyle w:val="Style1"/>
                        </w:rPr>
                        <w:t>Cliquez ici pour taper du texte.</w:t>
                      </w:r>
                    </w:sdtContent>
                  </w:sdt>
                </w:p>
              </w:tc>
              <w:tc>
                <w:tcPr>
                  <w:tcW w:w="9497" w:type="dxa"/>
                </w:tcPr>
                <w:p w:rsidR="001E3228" w:rsidRPr="00011099" w:rsidRDefault="00F30E4C" w:rsidP="00ED4767">
                  <w:pPr>
                    <w:pStyle w:val="Puces"/>
                    <w:tabs>
                      <w:tab w:val="left" w:pos="1800"/>
                    </w:tabs>
                    <w:spacing w:before="120" w:after="120"/>
                    <w:ind w:left="0" w:firstLine="0"/>
                    <w:jc w:val="left"/>
                    <w:rPr>
                      <w:rStyle w:val="Style1"/>
                    </w:rPr>
                  </w:pPr>
                  <w:sdt>
                    <w:sdtPr>
                      <w:rPr>
                        <w:rStyle w:val="Style1"/>
                      </w:rPr>
                      <w:alias w:val="Énoncé de la compétence"/>
                      <w:tag w:val="Énoncé de la compétence"/>
                      <w:id w:val="9946374"/>
                      <w:placeholder>
                        <w:docPart w:val="C3E0242315E1431B935E11D12AF97A6C"/>
                      </w:placeholder>
                      <w:showingPlcHdr/>
                    </w:sdtPr>
                    <w:sdtEndPr>
                      <w:rPr>
                        <w:rStyle w:val="Policepardfaut"/>
                        <w:rFonts w:ascii="Times New Roman" w:hAnsi="Times New Roman"/>
                        <w:b/>
                      </w:rPr>
                    </w:sdtEndPr>
                    <w:sdtContent>
                      <w:r w:rsidR="001E3228" w:rsidRPr="00011099">
                        <w:rPr>
                          <w:rStyle w:val="Style1"/>
                        </w:rPr>
                        <w:t>Cliquez ici pour taper du texte.</w:t>
                      </w:r>
                    </w:sdtContent>
                  </w:sdt>
                </w:p>
              </w:tc>
              <w:sdt>
                <w:sdtPr>
                  <w:rPr>
                    <w:rStyle w:val="Style1"/>
                  </w:rPr>
                  <w:alias w:val="Atteinte"/>
                  <w:tag w:val="Atteinte"/>
                  <w:id w:val="9946375"/>
                  <w:placeholder>
                    <w:docPart w:val="923632AAD46042CC8E9A4371A3568973"/>
                  </w:placeholder>
                  <w:showingPlcHdr/>
                  <w:dropDownList>
                    <w:listItem w:value="Choisissez un élément."/>
                    <w:listItem w:displayText="Atteinte partielle" w:value="Atteinte partielle"/>
                    <w:listItem w:displayText="Atteinte complète" w:value="Atteinte complète"/>
                  </w:dropDownList>
                </w:sdtPr>
                <w:sdtEndPr>
                  <w:rPr>
                    <w:rStyle w:val="Policepardfaut"/>
                    <w:rFonts w:ascii="Times New Roman" w:hAnsi="Times New Roman"/>
                    <w:b/>
                  </w:rPr>
                </w:sdtEndPr>
                <w:sdtContent>
                  <w:tc>
                    <w:tcPr>
                      <w:tcW w:w="2410" w:type="dxa"/>
                    </w:tcPr>
                    <w:p w:rsidR="001E3228" w:rsidRPr="00011099" w:rsidRDefault="001E3228" w:rsidP="00ED4767">
                      <w:pPr>
                        <w:pStyle w:val="Puces"/>
                        <w:tabs>
                          <w:tab w:val="left" w:pos="1800"/>
                        </w:tabs>
                        <w:spacing w:before="120" w:after="120"/>
                        <w:ind w:left="0" w:firstLine="0"/>
                        <w:jc w:val="left"/>
                        <w:rPr>
                          <w:rFonts w:ascii="Arial Narrow" w:hAnsi="Arial Narrow"/>
                          <w:b/>
                        </w:rPr>
                      </w:pPr>
                      <w:r w:rsidRPr="00011099">
                        <w:rPr>
                          <w:rStyle w:val="Style1"/>
                        </w:rPr>
                        <w:t>Choisissez un élément.</w:t>
                      </w:r>
                    </w:p>
                  </w:tc>
                </w:sdtContent>
              </w:sdt>
            </w:tr>
          </w:tbl>
          <w:p w:rsidR="00D67A42" w:rsidRPr="00011099" w:rsidRDefault="00D67A42" w:rsidP="00D03898">
            <w:pPr>
              <w:pStyle w:val="Puces"/>
              <w:tabs>
                <w:tab w:val="left" w:pos="1800"/>
              </w:tabs>
              <w:spacing w:before="120" w:after="120"/>
              <w:ind w:left="0" w:firstLine="0"/>
              <w:jc w:val="left"/>
              <w:rPr>
                <w:rStyle w:val="Style1"/>
              </w:rPr>
            </w:pPr>
          </w:p>
        </w:tc>
      </w:tr>
    </w:tbl>
    <w:p w:rsidR="00364A64" w:rsidRPr="00565812" w:rsidRDefault="00364A64" w:rsidP="00364A64">
      <w:pPr>
        <w:pStyle w:val="Puces"/>
        <w:tabs>
          <w:tab w:val="left" w:pos="1800"/>
        </w:tabs>
        <w:ind w:left="0" w:firstLine="0"/>
        <w:rPr>
          <w:rFonts w:ascii="Arial Narrow" w:hAnsi="Arial Narrow"/>
          <w:sz w:val="16"/>
          <w:szCs w:val="16"/>
          <w:vertAlign w:val="superscript"/>
        </w:rPr>
      </w:pPr>
    </w:p>
    <w:tbl>
      <w:tblPr>
        <w:tblW w:w="137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750"/>
      </w:tblGrid>
      <w:tr w:rsidR="00C83806" w:rsidRPr="00B560FB" w:rsidTr="001F0FED">
        <w:tc>
          <w:tcPr>
            <w:tcW w:w="1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83806" w:rsidRPr="00745975" w:rsidRDefault="00C83806" w:rsidP="00D03898">
            <w:pPr>
              <w:spacing w:before="120" w:after="120"/>
              <w:rPr>
                <w:rFonts w:ascii="Arial Narrow" w:hAnsi="Arial Narrow"/>
                <w:b/>
                <w:smallCaps/>
              </w:rPr>
            </w:pPr>
            <w:r>
              <w:rPr>
                <w:rFonts w:ascii="Arial Narrow" w:hAnsi="Arial Narrow"/>
                <w:b/>
                <w:smallCaps/>
              </w:rPr>
              <w:t>Intentions éducatives</w:t>
            </w:r>
          </w:p>
        </w:tc>
      </w:tr>
      <w:tr w:rsidR="00C83806" w:rsidRPr="00011099" w:rsidTr="001F0FED">
        <w:tc>
          <w:tcPr>
            <w:tcW w:w="1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806" w:rsidRPr="00011099" w:rsidRDefault="00F30E4C" w:rsidP="00D03898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Intentions éducatives"/>
                <w:tag w:val="Titre du cours"/>
                <w:id w:val="1338553"/>
                <w:placeholder>
                  <w:docPart w:val="9794AAA152224CE69BD600B803E81BDB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C83806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</w:tbl>
    <w:p w:rsidR="00C83806" w:rsidRPr="00565812" w:rsidRDefault="00C83806" w:rsidP="00364A64">
      <w:pPr>
        <w:pStyle w:val="Puces"/>
        <w:tabs>
          <w:tab w:val="left" w:pos="1800"/>
        </w:tabs>
        <w:ind w:left="0" w:firstLine="0"/>
        <w:rPr>
          <w:rFonts w:ascii="Arial Narrow" w:hAnsi="Arial Narrow"/>
          <w:sz w:val="16"/>
          <w:szCs w:val="16"/>
          <w:vertAlign w:val="superscript"/>
        </w:rPr>
      </w:pPr>
    </w:p>
    <w:tbl>
      <w:tblPr>
        <w:tblW w:w="137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750"/>
      </w:tblGrid>
      <w:tr w:rsidR="00C83806" w:rsidRPr="00B560FB" w:rsidTr="001F0FED">
        <w:tc>
          <w:tcPr>
            <w:tcW w:w="1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83806" w:rsidRPr="00745975" w:rsidRDefault="00C83806" w:rsidP="00D03898">
            <w:pPr>
              <w:spacing w:before="120" w:after="120"/>
              <w:rPr>
                <w:rFonts w:ascii="Arial Narrow" w:hAnsi="Arial Narrow"/>
                <w:b/>
                <w:smallCaps/>
              </w:rPr>
            </w:pPr>
            <w:r>
              <w:rPr>
                <w:rFonts w:ascii="Arial Narrow" w:hAnsi="Arial Narrow"/>
                <w:b/>
                <w:smallCaps/>
              </w:rPr>
              <w:t>Situation du cours dans le programme</w:t>
            </w:r>
          </w:p>
        </w:tc>
      </w:tr>
      <w:tr w:rsidR="00C83806" w:rsidRPr="00011099" w:rsidTr="001F0FED">
        <w:tc>
          <w:tcPr>
            <w:tcW w:w="1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806" w:rsidRPr="00011099" w:rsidRDefault="00F30E4C" w:rsidP="00D03898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Situation du cours dans le programme"/>
                <w:tag w:val="Titre du cours"/>
                <w:id w:val="1338556"/>
                <w:placeholder>
                  <w:docPart w:val="9B33C311150D46A08D8F2CEE8F550375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C83806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</w:tbl>
    <w:p w:rsidR="00C83806" w:rsidRPr="00565812" w:rsidRDefault="00C83806" w:rsidP="00364A64">
      <w:pPr>
        <w:pStyle w:val="Puces"/>
        <w:tabs>
          <w:tab w:val="left" w:pos="1800"/>
        </w:tabs>
        <w:ind w:left="0" w:firstLine="0"/>
        <w:rPr>
          <w:rFonts w:ascii="Arial Narrow" w:hAnsi="Arial Narrow"/>
          <w:sz w:val="16"/>
          <w:szCs w:val="16"/>
          <w:vertAlign w:val="superscript"/>
        </w:rPr>
      </w:pPr>
    </w:p>
    <w:tbl>
      <w:tblPr>
        <w:tblW w:w="1375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751"/>
      </w:tblGrid>
      <w:tr w:rsidR="00C83806" w:rsidRPr="00B560FB" w:rsidTr="001F0FED">
        <w:tc>
          <w:tcPr>
            <w:tcW w:w="1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83806" w:rsidRPr="00745975" w:rsidRDefault="00C83806" w:rsidP="00D03898">
            <w:pPr>
              <w:spacing w:before="120" w:after="120"/>
              <w:rPr>
                <w:rFonts w:ascii="Arial Narrow" w:hAnsi="Arial Narrow"/>
                <w:b/>
                <w:smallCaps/>
              </w:rPr>
            </w:pPr>
            <w:r>
              <w:rPr>
                <w:rFonts w:ascii="Arial Narrow" w:hAnsi="Arial Narrow"/>
                <w:b/>
                <w:smallCaps/>
              </w:rPr>
              <w:t>Brève description du cours</w:t>
            </w:r>
          </w:p>
        </w:tc>
      </w:tr>
      <w:tr w:rsidR="00C83806" w:rsidRPr="00011099" w:rsidTr="001F0FED">
        <w:tc>
          <w:tcPr>
            <w:tcW w:w="1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806" w:rsidRPr="00011099" w:rsidRDefault="00F30E4C" w:rsidP="00D03898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Brève description du cours"/>
                <w:tag w:val="Titre du cours"/>
                <w:id w:val="1338557"/>
                <w:placeholder>
                  <w:docPart w:val="1C2E2FEDD5E140D4AD8E65AAD304F278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D03898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</w:tbl>
    <w:p w:rsidR="00211C07" w:rsidRDefault="00211C07">
      <w:r>
        <w:br w:type="page"/>
      </w:r>
    </w:p>
    <w:p w:rsidR="001E3228" w:rsidRDefault="001E3228">
      <w:pPr>
        <w:rPr>
          <w:rFonts w:ascii="Arial Narrow" w:hAnsi="Arial Narrow"/>
          <w:sz w:val="16"/>
          <w:szCs w:val="16"/>
          <w:vertAlign w:val="superscript"/>
          <w:lang w:eastAsia="fr-FR"/>
        </w:rPr>
      </w:pPr>
    </w:p>
    <w:tbl>
      <w:tblPr>
        <w:tblW w:w="137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4252"/>
        <w:gridCol w:w="5601"/>
      </w:tblGrid>
      <w:tr w:rsidR="00137635" w:rsidRPr="003758F6" w:rsidTr="00137635"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7635" w:rsidRPr="00745975" w:rsidRDefault="00137635" w:rsidP="00ED4767">
            <w:pPr>
              <w:spacing w:before="120" w:after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mallCaps/>
              </w:rPr>
              <w:t>Objectifs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7635" w:rsidRPr="00745975" w:rsidRDefault="00137635" w:rsidP="00ED4767">
            <w:pPr>
              <w:spacing w:before="120" w:after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mallCaps/>
              </w:rPr>
              <w:t>Standards</w:t>
            </w:r>
          </w:p>
        </w:tc>
        <w:tc>
          <w:tcPr>
            <w:tcW w:w="560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37635" w:rsidRPr="003758F6" w:rsidRDefault="00137635" w:rsidP="00BF6A7F">
            <w:pPr>
              <w:spacing w:before="80" w:after="80"/>
              <w:rPr>
                <w:rFonts w:ascii="Arial Narrow" w:hAnsi="Arial Narrow"/>
                <w:b/>
                <w:sz w:val="18"/>
              </w:rPr>
            </w:pPr>
          </w:p>
        </w:tc>
      </w:tr>
      <w:tr w:rsidR="00137635" w:rsidRPr="00011099" w:rsidTr="00137635"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37635" w:rsidRPr="00011099" w:rsidRDefault="00137635" w:rsidP="00ED4767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Énoncé de la compétence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37635" w:rsidRPr="00011099" w:rsidRDefault="00137635" w:rsidP="00ED4767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Contexte de réalisation</w:t>
            </w:r>
          </w:p>
        </w:tc>
        <w:tc>
          <w:tcPr>
            <w:tcW w:w="560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DD9C3" w:themeFill="background2" w:themeFillShade="E6"/>
          </w:tcPr>
          <w:p w:rsidR="00137635" w:rsidRPr="00011099" w:rsidRDefault="00137635" w:rsidP="000832EF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</w:p>
        </w:tc>
      </w:tr>
      <w:tr w:rsidR="00137635" w:rsidRPr="00011099" w:rsidTr="00BC7CAE">
        <w:tc>
          <w:tcPr>
            <w:tcW w:w="389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37635" w:rsidRPr="00011099" w:rsidRDefault="00F30E4C" w:rsidP="00ED4767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Énoncé de la compétence"/>
                <w:id w:val="9946364"/>
                <w:placeholder>
                  <w:docPart w:val="81512C94070C411797DD03F8D69A90C2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137635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  <w:tc>
          <w:tcPr>
            <w:tcW w:w="9853" w:type="dxa"/>
            <w:gridSpan w:val="2"/>
            <w:vMerge w:val="restart"/>
            <w:tcBorders>
              <w:top w:val="single" w:sz="4" w:space="0" w:color="auto"/>
              <w:left w:val="nil"/>
            </w:tcBorders>
          </w:tcPr>
          <w:p w:rsidR="00137635" w:rsidRPr="00011099" w:rsidRDefault="00F30E4C" w:rsidP="00ED4767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Contexte de réalisation"/>
                <w:tag w:val="Contexte de réalisation"/>
                <w:id w:val="1338847"/>
                <w:placeholder>
                  <w:docPart w:val="F3A223903E15455795819DF7A3260300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137635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  <w:tr w:rsidR="00137635" w:rsidRPr="00011099" w:rsidTr="00BC7CAE">
        <w:tc>
          <w:tcPr>
            <w:tcW w:w="389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37635" w:rsidRPr="00011099" w:rsidRDefault="00137635" w:rsidP="00ED4767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53" w:type="dxa"/>
            <w:gridSpan w:val="2"/>
            <w:vMerge/>
            <w:tcBorders>
              <w:left w:val="nil"/>
              <w:bottom w:val="single" w:sz="4" w:space="0" w:color="auto"/>
            </w:tcBorders>
          </w:tcPr>
          <w:p w:rsidR="00137635" w:rsidRPr="00011099" w:rsidRDefault="00137635" w:rsidP="00ED4767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</w:p>
        </w:tc>
      </w:tr>
    </w:tbl>
    <w:p w:rsidR="00BF6A7F" w:rsidRPr="00BF6A7F" w:rsidRDefault="00BF6A7F">
      <w:pPr>
        <w:rPr>
          <w:sz w:val="16"/>
          <w:szCs w:val="16"/>
        </w:rPr>
      </w:pPr>
    </w:p>
    <w:tbl>
      <w:tblPr>
        <w:tblW w:w="137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4252"/>
        <w:gridCol w:w="5601"/>
      </w:tblGrid>
      <w:tr w:rsidR="001E3228" w:rsidRPr="00011099" w:rsidTr="00BF6A7F">
        <w:trPr>
          <w:tblHeader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E3228" w:rsidRPr="00011099" w:rsidRDefault="001E3228" w:rsidP="00ED4767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Éléments de compétence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E3228" w:rsidRPr="00011099" w:rsidRDefault="001E3228" w:rsidP="00ED4767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Critères de performance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:rsidR="00BF6A7F" w:rsidRPr="00745975" w:rsidRDefault="00BF6A7F" w:rsidP="00BF6A7F">
            <w:pPr>
              <w:spacing w:before="80" w:after="80"/>
              <w:rPr>
                <w:rFonts w:ascii="Arial Narrow" w:hAnsi="Arial Narrow"/>
                <w:b/>
                <w:smallCaps/>
              </w:rPr>
            </w:pPr>
            <w:r>
              <w:rPr>
                <w:rFonts w:ascii="Arial Narrow" w:hAnsi="Arial Narrow"/>
                <w:b/>
                <w:smallCaps/>
              </w:rPr>
              <w:t>P</w:t>
            </w:r>
            <w:r w:rsidR="00BD4DFF">
              <w:rPr>
                <w:rFonts w:ascii="Arial Narrow" w:hAnsi="Arial Narrow"/>
                <w:b/>
                <w:smallCaps/>
              </w:rPr>
              <w:t>récisions</w:t>
            </w:r>
          </w:p>
          <w:p w:rsidR="001E3228" w:rsidRPr="00011099" w:rsidRDefault="001E3228" w:rsidP="00ED4767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</w:p>
        </w:tc>
      </w:tr>
      <w:tr w:rsidR="00C5250C" w:rsidRPr="00011099" w:rsidTr="00774734">
        <w:trPr>
          <w:trHeight w:val="3856"/>
        </w:trPr>
        <w:tc>
          <w:tcPr>
            <w:tcW w:w="3898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Style w:val="Style1"/>
                <w:sz w:val="20"/>
                <w:szCs w:val="20"/>
              </w:rPr>
              <w:alias w:val="Éléments de compétence"/>
              <w:tag w:val="Éléments de compétence"/>
              <w:id w:val="9946366"/>
              <w:placeholder>
                <w:docPart w:val="C93C6742F85A4363B650E89A881950D5"/>
              </w:placeholder>
              <w:showingPlcHdr/>
            </w:sdtPr>
            <w:sdtEndPr>
              <w:rPr>
                <w:rStyle w:val="Policepardfaut"/>
                <w:rFonts w:ascii="Times New Roman" w:hAnsi="Times New Roman"/>
                <w:b/>
                <w:sz w:val="24"/>
                <w:szCs w:val="24"/>
              </w:rPr>
            </w:sdtEndPr>
            <w:sdtContent>
              <w:p w:rsidR="00C5250C" w:rsidRPr="00D87134" w:rsidRDefault="00C5250C" w:rsidP="00BB7445">
                <w:pPr>
                  <w:pStyle w:val="Paragraphedeliste"/>
                  <w:spacing w:before="120" w:after="120"/>
                  <w:ind w:left="0"/>
                  <w:rPr>
                    <w:rFonts w:ascii="Arial Narrow" w:hAnsi="Arial Narrow"/>
                    <w:sz w:val="20"/>
                    <w:szCs w:val="20"/>
                  </w:rPr>
                </w:pPr>
                <w:r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p>
            </w:sdtContent>
          </w:sdt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50C" w:rsidRPr="00F15B77" w:rsidRDefault="00F30E4C" w:rsidP="00ED4767">
            <w:pPr>
              <w:pStyle w:val="Paragraphedeliste"/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Critères de performance"/>
                <w:id w:val="9946367"/>
                <w:placeholder>
                  <w:docPart w:val="DE55D58E9C9D4433AD79931A543FEBA0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  <w:sz w:val="24"/>
                  <w:szCs w:val="24"/>
                </w:rPr>
              </w:sdtEndPr>
              <w:sdtContent>
                <w:r w:rsidR="00C5250C" w:rsidRPr="00F15B77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  <w:tc>
          <w:tcPr>
            <w:tcW w:w="5601" w:type="dxa"/>
            <w:tcBorders>
              <w:top w:val="single" w:sz="4" w:space="0" w:color="auto"/>
              <w:left w:val="nil"/>
            </w:tcBorders>
          </w:tcPr>
          <w:p w:rsidR="00C5250C" w:rsidRDefault="00C5250C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>Éléments de contenu (savoirs)</w:t>
            </w:r>
          </w:p>
          <w:p w:rsidR="00C5250C" w:rsidRDefault="00F30E4C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Éléments de contenu (savoirs)"/>
                <w:tag w:val="Éléments de contenu (savoirs)"/>
                <w:id w:val="9946359"/>
                <w:placeholder>
                  <w:docPart w:val="308A5A5ED1C84113AD700C9D447D8985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C5250C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  <w:p w:rsidR="00C5250C" w:rsidRPr="00891849" w:rsidRDefault="00C5250C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>Habiletés, techniques et procédures (savoir-faire)</w:t>
            </w:r>
          </w:p>
          <w:p w:rsidR="00C5250C" w:rsidRDefault="00F30E4C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Habiletés, techniques et procédures (savoir-faire)"/>
                <w:tag w:val="Habiletés, techniques et procédures (savoir-faire)"/>
                <w:id w:val="9946360"/>
                <w:placeholder>
                  <w:docPart w:val="CB0D1F668C2A46FFA5F179602D3337ED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C5250C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  <w:p w:rsidR="00C5250C" w:rsidRPr="00891849" w:rsidRDefault="00C5250C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>Habiletés socio-affectives</w:t>
            </w: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(savoir-être) jugés absolument essentiels au développement de la compétence</w:t>
            </w:r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(une ou deux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>maximum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>)</w:t>
            </w:r>
          </w:p>
          <w:p w:rsidR="00C5250C" w:rsidRDefault="00F30E4C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Comportements et attitudes (savoir-être)"/>
                <w:tag w:val="Comportements et attitudes (savoir-être)"/>
                <w:id w:val="9946361"/>
                <w:placeholder>
                  <w:docPart w:val="605B68E0DF64411C9CAD58DF5104663C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C5250C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  <w:p w:rsidR="00C5250C" w:rsidRPr="00891849" w:rsidRDefault="00C5250C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>Indications concernant les méthodes pédagogiques</w:t>
            </w:r>
          </w:p>
          <w:p w:rsidR="00C5250C" w:rsidRDefault="00F30E4C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Méthodes pédagogiques"/>
                <w:tag w:val="Méthodes pédagogiques"/>
                <w:id w:val="9946362"/>
                <w:placeholder>
                  <w:docPart w:val="97F0C96710BC400BA4CFD8AE52393BE9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C5250C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  <w:p w:rsidR="00C5250C" w:rsidRDefault="00C5250C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>Indications concernant les évaluations formatives</w:t>
            </w:r>
            <w:r w:rsidRPr="00891849">
              <w:rPr>
                <w:sz w:val="20"/>
                <w:szCs w:val="20"/>
                <w:vertAlign w:val="superscript"/>
                <w:lang w:val="fr-FR"/>
              </w:rPr>
              <w:footnoteReference w:id="1"/>
            </w:r>
          </w:p>
          <w:p w:rsidR="00C5250C" w:rsidRPr="00011099" w:rsidRDefault="00F30E4C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Évaluations formatives"/>
                <w:tag w:val="Évaluations formatives"/>
                <w:id w:val="9946363"/>
                <w:placeholder>
                  <w:docPart w:val="CF4A294565674403A9A24CF773911CDF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C5250C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</w:tbl>
    <w:p w:rsidR="00565812" w:rsidRPr="00565812" w:rsidRDefault="00565812" w:rsidP="00565812">
      <w:pPr>
        <w:pStyle w:val="Puces"/>
        <w:tabs>
          <w:tab w:val="left" w:pos="1800"/>
        </w:tabs>
        <w:ind w:left="0" w:firstLine="0"/>
        <w:rPr>
          <w:rFonts w:ascii="Arial Narrow" w:hAnsi="Arial Narrow"/>
          <w:sz w:val="16"/>
          <w:szCs w:val="16"/>
          <w:vertAlign w:val="superscript"/>
        </w:rPr>
      </w:pPr>
    </w:p>
    <w:tbl>
      <w:tblPr>
        <w:tblW w:w="137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64"/>
        <w:gridCol w:w="4286"/>
      </w:tblGrid>
      <w:tr w:rsidR="00364A64" w:rsidRPr="00CF3574" w:rsidTr="006D0269">
        <w:tc>
          <w:tcPr>
            <w:tcW w:w="13750" w:type="dxa"/>
            <w:gridSpan w:val="2"/>
            <w:shd w:val="clear" w:color="auto" w:fill="DDD9C3"/>
          </w:tcPr>
          <w:p w:rsidR="00364A64" w:rsidRPr="00745975" w:rsidRDefault="00364A64" w:rsidP="000E4B2D">
            <w:pPr>
              <w:spacing w:before="80" w:after="80"/>
              <w:ind w:left="34"/>
              <w:rPr>
                <w:rFonts w:ascii="Arial Narrow" w:hAnsi="Arial Narrow"/>
                <w:b/>
                <w:smallCaps/>
              </w:rPr>
            </w:pPr>
            <w:r w:rsidRPr="00745975">
              <w:rPr>
                <w:rFonts w:ascii="Arial Narrow" w:hAnsi="Arial Narrow"/>
                <w:b/>
                <w:smallCaps/>
              </w:rPr>
              <w:t>Évaluation finale</w:t>
            </w:r>
          </w:p>
        </w:tc>
      </w:tr>
      <w:tr w:rsidR="00691367" w:rsidRPr="00011099" w:rsidTr="006D0269">
        <w:tc>
          <w:tcPr>
            <w:tcW w:w="13750" w:type="dxa"/>
            <w:gridSpan w:val="2"/>
            <w:shd w:val="clear" w:color="auto" w:fill="auto"/>
          </w:tcPr>
          <w:p w:rsidR="00691367" w:rsidRPr="00011099" w:rsidRDefault="00F30E4C" w:rsidP="000E4B2D">
            <w:pPr>
              <w:spacing w:before="120" w:after="120"/>
              <w:ind w:left="34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Description sommaire de l'évaluation finale"/>
                <w:id w:val="1338795"/>
                <w:placeholder>
                  <w:docPart w:val="43DE76E39402493789E16C89F4C5E837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691367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  <w:tr w:rsidR="00691367" w:rsidRPr="00011099" w:rsidTr="006D0269">
        <w:tc>
          <w:tcPr>
            <w:tcW w:w="9464" w:type="dxa"/>
            <w:shd w:val="clear" w:color="auto" w:fill="auto"/>
            <w:vAlign w:val="center"/>
          </w:tcPr>
          <w:p w:rsidR="00691367" w:rsidRPr="00011099" w:rsidRDefault="00691367" w:rsidP="000E4B2D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Critères d’évaluation</w:t>
            </w:r>
            <w:r w:rsidR="006C3B13"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 :</w:t>
            </w:r>
          </w:p>
        </w:tc>
        <w:tc>
          <w:tcPr>
            <w:tcW w:w="4286" w:type="dxa"/>
            <w:shd w:val="clear" w:color="auto" w:fill="auto"/>
            <w:vAlign w:val="center"/>
          </w:tcPr>
          <w:p w:rsidR="00691367" w:rsidRPr="00011099" w:rsidRDefault="00691367" w:rsidP="000E4B2D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Pondération</w:t>
            </w:r>
          </w:p>
        </w:tc>
      </w:tr>
      <w:tr w:rsidR="006C3B13" w:rsidRPr="00011099" w:rsidTr="006D0269">
        <w:tc>
          <w:tcPr>
            <w:tcW w:w="9464" w:type="dxa"/>
          </w:tcPr>
          <w:p w:rsidR="006C3B13" w:rsidRPr="00011099" w:rsidRDefault="00F30E4C" w:rsidP="000E4B2D">
            <w:pPr>
              <w:spacing w:before="120" w:after="120"/>
              <w:ind w:left="34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Critères d'évaluation"/>
                <w:tag w:val="Critères d'évaluation"/>
                <w:id w:val="1338798"/>
                <w:placeholder>
                  <w:docPart w:val="9D1FFF6B701C45FB924B308A70DA57D9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6C3B13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  <w:tc>
          <w:tcPr>
            <w:tcW w:w="4286" w:type="dxa"/>
          </w:tcPr>
          <w:p w:rsidR="006C3B13" w:rsidRPr="00011099" w:rsidRDefault="00F30E4C" w:rsidP="000E4B2D">
            <w:pPr>
              <w:spacing w:before="120" w:after="120"/>
              <w:ind w:left="34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Pondération"/>
                <w:tag w:val="Pondération"/>
                <w:id w:val="1338799"/>
                <w:placeholder>
                  <w:docPart w:val="3D94EDB99D264640B64010368C89765B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6C3B13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</w:tbl>
    <w:p w:rsidR="00364A64" w:rsidRPr="00565812" w:rsidRDefault="00364A64" w:rsidP="00565812">
      <w:pPr>
        <w:pStyle w:val="Puces"/>
        <w:tabs>
          <w:tab w:val="left" w:pos="1800"/>
        </w:tabs>
        <w:ind w:left="0" w:firstLine="0"/>
        <w:rPr>
          <w:rFonts w:ascii="Arial Narrow" w:hAnsi="Arial Narrow"/>
          <w:sz w:val="16"/>
          <w:szCs w:val="16"/>
          <w:vertAlign w:val="superscript"/>
        </w:rPr>
      </w:pPr>
    </w:p>
    <w:tbl>
      <w:tblPr>
        <w:tblW w:w="1375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751"/>
      </w:tblGrid>
      <w:tr w:rsidR="00613311" w:rsidRPr="00B560FB" w:rsidTr="005D7919">
        <w:tc>
          <w:tcPr>
            <w:tcW w:w="1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13311" w:rsidRPr="00745975" w:rsidRDefault="00613311" w:rsidP="00D03898">
            <w:pPr>
              <w:spacing w:before="120" w:after="120"/>
              <w:rPr>
                <w:rFonts w:ascii="Arial Narrow" w:hAnsi="Arial Narrow"/>
                <w:b/>
                <w:smallCaps/>
              </w:rPr>
            </w:pPr>
            <w:proofErr w:type="spellStart"/>
            <w:r>
              <w:rPr>
                <w:rFonts w:ascii="Arial Narrow" w:hAnsi="Arial Narrow"/>
                <w:b/>
                <w:smallCaps/>
              </w:rPr>
              <w:t>Médiagraphie</w:t>
            </w:r>
            <w:proofErr w:type="spellEnd"/>
          </w:p>
        </w:tc>
      </w:tr>
      <w:tr w:rsidR="005D7919" w:rsidRPr="00011099" w:rsidTr="005D7919">
        <w:tc>
          <w:tcPr>
            <w:tcW w:w="1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0D" w:rsidRPr="00011099" w:rsidRDefault="00F30E4C" w:rsidP="0039670D">
            <w:pPr>
              <w:pStyle w:val="Paragraphedeliste"/>
              <w:numPr>
                <w:ilvl w:val="0"/>
                <w:numId w:val="7"/>
              </w:numPr>
              <w:spacing w:before="120" w:after="120"/>
              <w:rPr>
                <w:rStyle w:val="Style1"/>
                <w:b/>
                <w:sz w:val="20"/>
                <w:szCs w:val="20"/>
              </w:rPr>
            </w:pPr>
            <w:sdt>
              <w:sdtPr>
                <w:rPr>
                  <w:rStyle w:val="Style2"/>
                  <w:rFonts w:ascii="Arial Narrow" w:hAnsi="Arial Narrow"/>
                  <w:sz w:val="20"/>
                  <w:szCs w:val="20"/>
                </w:rPr>
                <w:alias w:val="Médiagraphie"/>
                <w:tag w:val="Médiagraphie"/>
                <w:id w:val="56934711"/>
                <w:placeholder>
                  <w:docPart w:val="6DE4155B368747BBBC395F5BDD068522"/>
                </w:placeholder>
                <w:showingPlcHdr/>
              </w:sdtPr>
              <w:sdtEndPr>
                <w:rPr>
                  <w:rStyle w:val="Policepardfaut"/>
                  <w:b/>
                </w:rPr>
              </w:sdtEndPr>
              <w:sdtContent>
                <w:r w:rsidR="005D7919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</w:tbl>
    <w:p w:rsidR="007D4719" w:rsidRPr="00565812" w:rsidRDefault="007D4719" w:rsidP="00565812">
      <w:pPr>
        <w:pStyle w:val="Puces"/>
        <w:tabs>
          <w:tab w:val="left" w:pos="1800"/>
        </w:tabs>
        <w:ind w:left="0" w:firstLine="0"/>
        <w:rPr>
          <w:rFonts w:ascii="Arial Narrow" w:hAnsi="Arial Narrow"/>
          <w:sz w:val="16"/>
          <w:szCs w:val="16"/>
          <w:vertAlign w:val="superscript"/>
        </w:rPr>
      </w:pPr>
    </w:p>
    <w:tbl>
      <w:tblPr>
        <w:tblW w:w="1375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20"/>
        <w:gridCol w:w="5831"/>
      </w:tblGrid>
      <w:tr w:rsidR="007D4719" w:rsidRPr="00B560FB" w:rsidTr="005D7919"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7D4719" w:rsidRPr="00745975" w:rsidRDefault="00931D71" w:rsidP="00D03898">
            <w:pPr>
              <w:spacing w:before="120" w:after="120"/>
              <w:rPr>
                <w:rFonts w:ascii="Arial Narrow" w:hAnsi="Arial Narrow"/>
                <w:b/>
                <w:smallCaps/>
              </w:rPr>
            </w:pPr>
            <w:r>
              <w:rPr>
                <w:rFonts w:ascii="Arial Narrow" w:hAnsi="Arial Narrow"/>
                <w:b/>
                <w:smallCaps/>
              </w:rPr>
              <w:t>Recommandé</w:t>
            </w:r>
            <w:r w:rsidR="007D4719">
              <w:rPr>
                <w:rFonts w:ascii="Arial Narrow" w:hAnsi="Arial Narrow"/>
                <w:b/>
                <w:smallCaps/>
              </w:rPr>
              <w:t xml:space="preserve"> par le département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D4719" w:rsidRPr="00011099" w:rsidRDefault="007D4719" w:rsidP="005D7919">
            <w:pPr>
              <w:spacing w:before="120" w:after="120"/>
              <w:ind w:left="34"/>
              <w:rPr>
                <w:rFonts w:ascii="Arial Narrow" w:hAnsi="Arial Narrow"/>
                <w:b/>
                <w:smallCaps/>
                <w:sz w:val="20"/>
                <w:szCs w:val="20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D</w:t>
            </w:r>
            <w:r w:rsidR="005D7919"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ate</w:t>
            </w:r>
            <w:r w:rsidRPr="00011099">
              <w:rPr>
                <w:rFonts w:ascii="Arial Narrow" w:hAnsi="Arial Narrow"/>
                <w:b/>
                <w:smallCaps/>
                <w:sz w:val="20"/>
                <w:szCs w:val="20"/>
              </w:rPr>
              <w:t xml:space="preserve">: </w:t>
            </w:r>
            <w:sdt>
              <w:sdtPr>
                <w:rPr>
                  <w:rStyle w:val="Style1"/>
                  <w:sz w:val="20"/>
                  <w:szCs w:val="20"/>
                </w:rPr>
                <w:alias w:val="Date"/>
                <w:tag w:val="Date"/>
                <w:id w:val="1338565"/>
                <w:placeholder>
                  <w:docPart w:val="19ED8128417049BCA7FCE50F79B1033B"/>
                </w:placeholder>
                <w:showingPlcHdr/>
                <w:date>
                  <w:dateFormat w:val="d MMMM yyyy"/>
                  <w:lid w:val="fr-CA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rFonts w:ascii="Times New Roman" w:hAnsi="Times New Roman"/>
                  <w:b/>
                  <w:smallCaps/>
                </w:rPr>
              </w:sdtEndPr>
              <w:sdtContent>
                <w:r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entrer une date.</w:t>
                </w:r>
              </w:sdtContent>
            </w:sdt>
          </w:p>
        </w:tc>
      </w:tr>
      <w:tr w:rsidR="005D7919" w:rsidRPr="00B560FB" w:rsidTr="005D7919"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5D7919" w:rsidRPr="00745975" w:rsidRDefault="005D7919" w:rsidP="007D4719">
            <w:pPr>
              <w:spacing w:before="120" w:after="120"/>
              <w:rPr>
                <w:rFonts w:ascii="Arial Narrow" w:hAnsi="Arial Narrow"/>
                <w:b/>
                <w:smallCaps/>
              </w:rPr>
            </w:pPr>
            <w:r>
              <w:rPr>
                <w:rFonts w:ascii="Arial Narrow" w:hAnsi="Arial Narrow"/>
                <w:b/>
                <w:smallCaps/>
              </w:rPr>
              <w:t>Approuvé par la Direction des études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D7919" w:rsidRPr="00011099" w:rsidRDefault="005D7919" w:rsidP="00D03898">
            <w:pPr>
              <w:spacing w:before="120" w:after="120"/>
              <w:ind w:left="34"/>
              <w:rPr>
                <w:rFonts w:ascii="Arial Narrow" w:hAnsi="Arial Narrow"/>
                <w:b/>
                <w:smallCaps/>
                <w:sz w:val="20"/>
                <w:szCs w:val="20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Date:</w:t>
            </w:r>
            <w:r w:rsidRPr="00011099">
              <w:rPr>
                <w:rFonts w:ascii="Arial Narrow" w:hAnsi="Arial Narrow"/>
                <w:b/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rStyle w:val="Style1"/>
                  <w:sz w:val="20"/>
                  <w:szCs w:val="20"/>
                </w:rPr>
                <w:alias w:val="Date"/>
                <w:tag w:val="Date"/>
                <w:id w:val="56934706"/>
                <w:placeholder>
                  <w:docPart w:val="73CF29C8E82C4B34AD3AC599711E36F6"/>
                </w:placeholder>
                <w:showingPlcHdr/>
                <w:date>
                  <w:dateFormat w:val="d MMMM yyyy"/>
                  <w:lid w:val="fr-CA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rFonts w:ascii="Times New Roman" w:hAnsi="Times New Roman"/>
                  <w:b/>
                  <w:smallCaps/>
                </w:rPr>
              </w:sdtEndPr>
              <w:sdtContent>
                <w:r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entrer une date.</w:t>
                </w:r>
              </w:sdtContent>
            </w:sdt>
          </w:p>
        </w:tc>
      </w:tr>
    </w:tbl>
    <w:p w:rsidR="007D4719" w:rsidRPr="00565812" w:rsidRDefault="007D4719" w:rsidP="00565812">
      <w:pPr>
        <w:pStyle w:val="Puces"/>
        <w:tabs>
          <w:tab w:val="left" w:pos="1800"/>
        </w:tabs>
        <w:ind w:left="0" w:firstLine="0"/>
        <w:rPr>
          <w:rFonts w:ascii="Arial Narrow" w:hAnsi="Arial Narrow"/>
          <w:sz w:val="16"/>
          <w:szCs w:val="16"/>
          <w:vertAlign w:val="superscript"/>
        </w:rPr>
      </w:pPr>
    </w:p>
    <w:sectPr w:rsidR="007D4719" w:rsidRPr="00565812" w:rsidSect="008922C9">
      <w:footerReference w:type="default" r:id="rId9"/>
      <w:pgSz w:w="15840" w:h="12240" w:orient="landscape"/>
      <w:pgMar w:top="864" w:right="1138" w:bottom="567" w:left="1138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76C" w:rsidRDefault="0012176C" w:rsidP="00364A64">
      <w:r>
        <w:separator/>
      </w:r>
    </w:p>
  </w:endnote>
  <w:endnote w:type="continuationSeparator" w:id="0">
    <w:p w:rsidR="0012176C" w:rsidRDefault="0012176C" w:rsidP="00364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41F" w:rsidRDefault="00C8241F">
    <w:pPr>
      <w:pStyle w:val="Pieddepage"/>
    </w:pPr>
    <w:r>
      <w:t>Campus Notre-Dame-de-Foy, Service de la pédagogie et des programmes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76C" w:rsidRDefault="0012176C" w:rsidP="00364A64">
      <w:r>
        <w:separator/>
      </w:r>
    </w:p>
  </w:footnote>
  <w:footnote w:type="continuationSeparator" w:id="0">
    <w:p w:rsidR="0012176C" w:rsidRDefault="0012176C" w:rsidP="00364A64">
      <w:r>
        <w:continuationSeparator/>
      </w:r>
    </w:p>
  </w:footnote>
  <w:footnote w:id="1">
    <w:p w:rsidR="00C5250C" w:rsidRPr="00CF41A0" w:rsidRDefault="00C5250C" w:rsidP="001E3228">
      <w:pPr>
        <w:pStyle w:val="Notedebasdepage"/>
        <w:rPr>
          <w:rFonts w:ascii="Arial Narrow" w:hAnsi="Arial Narrow"/>
          <w:sz w:val="18"/>
          <w:szCs w:val="18"/>
        </w:rPr>
      </w:pPr>
      <w:r w:rsidRPr="00CF41A0">
        <w:rPr>
          <w:rStyle w:val="Appelnotedebasdep"/>
          <w:rFonts w:ascii="Arial Narrow" w:hAnsi="Arial Narrow"/>
          <w:sz w:val="18"/>
          <w:szCs w:val="18"/>
        </w:rPr>
        <w:footnoteRef/>
      </w:r>
      <w:r w:rsidRPr="00CF41A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Voir article 2.2 de notre PIEA.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46ED8"/>
    <w:multiLevelType w:val="hybridMultilevel"/>
    <w:tmpl w:val="663EC3C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28736A"/>
    <w:multiLevelType w:val="hybridMultilevel"/>
    <w:tmpl w:val="EF96EBBA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F7841CD"/>
    <w:multiLevelType w:val="hybridMultilevel"/>
    <w:tmpl w:val="42B0BEEE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00375E7"/>
    <w:multiLevelType w:val="hybridMultilevel"/>
    <w:tmpl w:val="C49072D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FF43C4"/>
    <w:multiLevelType w:val="hybridMultilevel"/>
    <w:tmpl w:val="0ED2DABC"/>
    <w:lvl w:ilvl="0" w:tplc="0C0C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43F13901"/>
    <w:multiLevelType w:val="hybridMultilevel"/>
    <w:tmpl w:val="40DE093A"/>
    <w:lvl w:ilvl="0" w:tplc="B50E6D7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5E5560"/>
    <w:multiLevelType w:val="hybridMultilevel"/>
    <w:tmpl w:val="453C850A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9C36555"/>
    <w:multiLevelType w:val="hybridMultilevel"/>
    <w:tmpl w:val="99E2075C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3EB08BD"/>
    <w:multiLevelType w:val="hybridMultilevel"/>
    <w:tmpl w:val="EC8C7C02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7EE5B0D"/>
    <w:multiLevelType w:val="hybridMultilevel"/>
    <w:tmpl w:val="2CD2FEEC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B8055A"/>
    <w:multiLevelType w:val="multilevel"/>
    <w:tmpl w:val="E7F66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ocumentProtection w:edit="forms" w:formatting="1" w:enforcement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02EA"/>
    <w:rsid w:val="00011099"/>
    <w:rsid w:val="00015610"/>
    <w:rsid w:val="000311C7"/>
    <w:rsid w:val="0004085D"/>
    <w:rsid w:val="000832EF"/>
    <w:rsid w:val="0009663E"/>
    <w:rsid w:val="000C51C9"/>
    <w:rsid w:val="000D3D46"/>
    <w:rsid w:val="000E4B2D"/>
    <w:rsid w:val="0012176C"/>
    <w:rsid w:val="001313CB"/>
    <w:rsid w:val="00137635"/>
    <w:rsid w:val="0016267A"/>
    <w:rsid w:val="00165469"/>
    <w:rsid w:val="001862B2"/>
    <w:rsid w:val="001E3228"/>
    <w:rsid w:val="001F0FED"/>
    <w:rsid w:val="00211C07"/>
    <w:rsid w:val="002277E0"/>
    <w:rsid w:val="00247630"/>
    <w:rsid w:val="00292C5D"/>
    <w:rsid w:val="002A614F"/>
    <w:rsid w:val="00316AB4"/>
    <w:rsid w:val="003226CC"/>
    <w:rsid w:val="00345C3B"/>
    <w:rsid w:val="0036487D"/>
    <w:rsid w:val="00364A64"/>
    <w:rsid w:val="003668FB"/>
    <w:rsid w:val="0039670D"/>
    <w:rsid w:val="00397BCE"/>
    <w:rsid w:val="003A1C2B"/>
    <w:rsid w:val="003E5172"/>
    <w:rsid w:val="003F0CC6"/>
    <w:rsid w:val="00414614"/>
    <w:rsid w:val="004520D0"/>
    <w:rsid w:val="004D6AF1"/>
    <w:rsid w:val="00513CC8"/>
    <w:rsid w:val="0054053A"/>
    <w:rsid w:val="00544185"/>
    <w:rsid w:val="00565812"/>
    <w:rsid w:val="00581E0E"/>
    <w:rsid w:val="005D06AC"/>
    <w:rsid w:val="005D7919"/>
    <w:rsid w:val="00610C65"/>
    <w:rsid w:val="00613311"/>
    <w:rsid w:val="0066329C"/>
    <w:rsid w:val="00691367"/>
    <w:rsid w:val="006B0A83"/>
    <w:rsid w:val="006C3B13"/>
    <w:rsid w:val="006C3ED4"/>
    <w:rsid w:val="006D0269"/>
    <w:rsid w:val="006F60DD"/>
    <w:rsid w:val="0071740E"/>
    <w:rsid w:val="0074354D"/>
    <w:rsid w:val="00776FDF"/>
    <w:rsid w:val="007A22DC"/>
    <w:rsid w:val="007B0617"/>
    <w:rsid w:val="007B3835"/>
    <w:rsid w:val="007B6666"/>
    <w:rsid w:val="007D4719"/>
    <w:rsid w:val="007F3AF0"/>
    <w:rsid w:val="0081668F"/>
    <w:rsid w:val="00842244"/>
    <w:rsid w:val="00867DBB"/>
    <w:rsid w:val="00880241"/>
    <w:rsid w:val="00890D51"/>
    <w:rsid w:val="0089138C"/>
    <w:rsid w:val="00891849"/>
    <w:rsid w:val="008922C9"/>
    <w:rsid w:val="0089506B"/>
    <w:rsid w:val="008A7668"/>
    <w:rsid w:val="008A7865"/>
    <w:rsid w:val="008D07D2"/>
    <w:rsid w:val="009030B0"/>
    <w:rsid w:val="00922967"/>
    <w:rsid w:val="009302C2"/>
    <w:rsid w:val="00931D71"/>
    <w:rsid w:val="00951C1E"/>
    <w:rsid w:val="00953895"/>
    <w:rsid w:val="00972EFD"/>
    <w:rsid w:val="009A23A9"/>
    <w:rsid w:val="009A39F1"/>
    <w:rsid w:val="009C33EA"/>
    <w:rsid w:val="009D7133"/>
    <w:rsid w:val="00A13977"/>
    <w:rsid w:val="00A25448"/>
    <w:rsid w:val="00A316FF"/>
    <w:rsid w:val="00A65021"/>
    <w:rsid w:val="00A66221"/>
    <w:rsid w:val="00A7792D"/>
    <w:rsid w:val="00A84B4D"/>
    <w:rsid w:val="00AB02EA"/>
    <w:rsid w:val="00B223CD"/>
    <w:rsid w:val="00B33E68"/>
    <w:rsid w:val="00B43844"/>
    <w:rsid w:val="00B456F9"/>
    <w:rsid w:val="00B5733B"/>
    <w:rsid w:val="00B75635"/>
    <w:rsid w:val="00B93C2E"/>
    <w:rsid w:val="00BB7445"/>
    <w:rsid w:val="00BD1FC5"/>
    <w:rsid w:val="00BD4DFF"/>
    <w:rsid w:val="00BE0EA4"/>
    <w:rsid w:val="00BF6A7F"/>
    <w:rsid w:val="00C22585"/>
    <w:rsid w:val="00C35D34"/>
    <w:rsid w:val="00C5250C"/>
    <w:rsid w:val="00C7698A"/>
    <w:rsid w:val="00C77913"/>
    <w:rsid w:val="00C8241F"/>
    <w:rsid w:val="00C83806"/>
    <w:rsid w:val="00CA2976"/>
    <w:rsid w:val="00CC6D0C"/>
    <w:rsid w:val="00CD63C3"/>
    <w:rsid w:val="00D03898"/>
    <w:rsid w:val="00D454F5"/>
    <w:rsid w:val="00D45733"/>
    <w:rsid w:val="00D67A42"/>
    <w:rsid w:val="00D8292D"/>
    <w:rsid w:val="00D87134"/>
    <w:rsid w:val="00DE7B28"/>
    <w:rsid w:val="00E016C5"/>
    <w:rsid w:val="00E12687"/>
    <w:rsid w:val="00E55F59"/>
    <w:rsid w:val="00EA070A"/>
    <w:rsid w:val="00EB064B"/>
    <w:rsid w:val="00EE37C7"/>
    <w:rsid w:val="00EF1686"/>
    <w:rsid w:val="00F14158"/>
    <w:rsid w:val="00F15B77"/>
    <w:rsid w:val="00F30E4C"/>
    <w:rsid w:val="00F6196C"/>
    <w:rsid w:val="00F75A93"/>
    <w:rsid w:val="00F8709C"/>
    <w:rsid w:val="00FB5495"/>
    <w:rsid w:val="00FB6F3F"/>
    <w:rsid w:val="00FD0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A64"/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64A64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64A64"/>
    <w:rPr>
      <w:rFonts w:ascii="Times New Roman" w:eastAsia="Times New Roman" w:hAnsi="Times New Roman" w:cs="Times New Roman"/>
      <w:sz w:val="20"/>
      <w:szCs w:val="20"/>
      <w:lang w:eastAsia="fr-CA"/>
    </w:rPr>
  </w:style>
  <w:style w:type="character" w:styleId="Appelnotedebasdep">
    <w:name w:val="footnote reference"/>
    <w:basedOn w:val="Policepardfaut"/>
    <w:uiPriority w:val="99"/>
    <w:semiHidden/>
    <w:unhideWhenUsed/>
    <w:rsid w:val="00364A64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364A64"/>
    <w:pPr>
      <w:ind w:left="708"/>
    </w:pPr>
  </w:style>
  <w:style w:type="paragraph" w:customStyle="1" w:styleId="titrelments">
    <w:name w:val="titreéléments"/>
    <w:basedOn w:val="Normal"/>
    <w:rsid w:val="00364A64"/>
    <w:pPr>
      <w:keepNext/>
      <w:spacing w:before="80" w:after="80" w:line="219" w:lineRule="exact"/>
      <w:ind w:right="258"/>
      <w:jc w:val="both"/>
    </w:pPr>
    <w:rPr>
      <w:b/>
      <w:bCs/>
      <w:snapToGrid w:val="0"/>
      <w:sz w:val="22"/>
      <w:szCs w:val="22"/>
      <w:lang w:eastAsia="fr-FR"/>
    </w:rPr>
  </w:style>
  <w:style w:type="paragraph" w:customStyle="1" w:styleId="lmentsfg">
    <w:name w:val="élémentsfg"/>
    <w:basedOn w:val="Normal"/>
    <w:rsid w:val="00364A64"/>
    <w:pPr>
      <w:tabs>
        <w:tab w:val="left" w:pos="360"/>
      </w:tabs>
      <w:ind w:left="360" w:right="97" w:hanging="360"/>
    </w:pPr>
    <w:rPr>
      <w:sz w:val="22"/>
      <w:szCs w:val="22"/>
      <w:lang w:eastAsia="fr-FR"/>
    </w:rPr>
  </w:style>
  <w:style w:type="paragraph" w:customStyle="1" w:styleId="Champdtudes">
    <w:name w:val="Champ d'études"/>
    <w:basedOn w:val="Normal"/>
    <w:rsid w:val="00364A64"/>
    <w:pPr>
      <w:tabs>
        <w:tab w:val="left" w:pos="1830"/>
        <w:tab w:val="left" w:pos="1920"/>
      </w:tabs>
      <w:ind w:left="30" w:hanging="30"/>
    </w:pPr>
    <w:rPr>
      <w:b/>
      <w:bCs/>
      <w:sz w:val="20"/>
      <w:szCs w:val="20"/>
      <w:lang w:eastAsia="fr-FR"/>
    </w:rPr>
  </w:style>
  <w:style w:type="paragraph" w:customStyle="1" w:styleId="Puces">
    <w:name w:val="Puces"/>
    <w:basedOn w:val="Normal"/>
    <w:rsid w:val="00364A64"/>
    <w:pPr>
      <w:ind w:left="168" w:hanging="168"/>
      <w:jc w:val="both"/>
    </w:pPr>
    <w:rPr>
      <w:sz w:val="20"/>
      <w:szCs w:val="20"/>
      <w:lang w:eastAsia="fr-FR"/>
    </w:rPr>
  </w:style>
  <w:style w:type="paragraph" w:customStyle="1" w:styleId="criteresfg">
    <w:name w:val="criteres fg"/>
    <w:basedOn w:val="Normal"/>
    <w:rsid w:val="00364A64"/>
    <w:pPr>
      <w:tabs>
        <w:tab w:val="left" w:pos="447"/>
      </w:tabs>
      <w:spacing w:after="80"/>
      <w:ind w:left="446" w:hanging="446"/>
    </w:pPr>
    <w:rPr>
      <w:sz w:val="22"/>
      <w:szCs w:val="2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64A6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4A64"/>
    <w:rPr>
      <w:rFonts w:ascii="Tahoma" w:eastAsia="Times New Roman" w:hAnsi="Tahoma" w:cs="Tahoma"/>
      <w:sz w:val="16"/>
      <w:szCs w:val="16"/>
      <w:lang w:eastAsia="fr-CA"/>
    </w:rPr>
  </w:style>
  <w:style w:type="character" w:styleId="Textedelespacerserv">
    <w:name w:val="Placeholder Text"/>
    <w:basedOn w:val="Policepardfaut"/>
    <w:uiPriority w:val="99"/>
    <w:semiHidden/>
    <w:rsid w:val="00364A64"/>
    <w:rPr>
      <w:color w:val="808080"/>
    </w:rPr>
  </w:style>
  <w:style w:type="character" w:customStyle="1" w:styleId="Style1">
    <w:name w:val="Style1"/>
    <w:basedOn w:val="Policepardfaut"/>
    <w:uiPriority w:val="1"/>
    <w:rsid w:val="009302C2"/>
    <w:rPr>
      <w:rFonts w:ascii="Arial Narrow" w:hAnsi="Arial Narrow"/>
    </w:rPr>
  </w:style>
  <w:style w:type="table" w:styleId="Grilledutableau">
    <w:name w:val="Table Grid"/>
    <w:basedOn w:val="TableauNormal"/>
    <w:uiPriority w:val="59"/>
    <w:rsid w:val="00D67A4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2">
    <w:name w:val="Style2"/>
    <w:basedOn w:val="Policepardfaut"/>
    <w:uiPriority w:val="1"/>
    <w:rsid w:val="0039670D"/>
  </w:style>
  <w:style w:type="paragraph" w:styleId="En-tte">
    <w:name w:val="header"/>
    <w:basedOn w:val="Normal"/>
    <w:link w:val="En-tteCar"/>
    <w:uiPriority w:val="99"/>
    <w:unhideWhenUsed/>
    <w:rsid w:val="000311C7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0311C7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ieddepage">
    <w:name w:val="footer"/>
    <w:basedOn w:val="Normal"/>
    <w:link w:val="PieddepageCar"/>
    <w:uiPriority w:val="99"/>
    <w:unhideWhenUsed/>
    <w:rsid w:val="000311C7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311C7"/>
    <w:rPr>
      <w:rFonts w:ascii="Times New Roman" w:eastAsia="Times New Roman" w:hAnsi="Times New Roman" w:cs="Times New Roman"/>
      <w:sz w:val="24"/>
      <w:szCs w:val="24"/>
      <w:lang w:eastAsia="fr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gaultm\Application%20Data\Microsoft\Templates\NormalEmail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794AAA152224CE69BD600B803E81B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35C050-6F54-44D4-A353-85FFFF31D19C}"/>
      </w:docPartPr>
      <w:docPartBody>
        <w:p w:rsidR="00066521" w:rsidRDefault="00C77AD9" w:rsidP="00C77AD9">
          <w:pPr>
            <w:pStyle w:val="9794AAA152224CE69BD600B803E81BDB14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9B33C311150D46A08D8F2CEE8F5503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312B17-A829-49B3-9367-322D71B39119}"/>
      </w:docPartPr>
      <w:docPartBody>
        <w:p w:rsidR="00066521" w:rsidRDefault="00C77AD9" w:rsidP="00C77AD9">
          <w:pPr>
            <w:pStyle w:val="9B33C311150D46A08D8F2CEE8F55037513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1C2E2FEDD5E140D4AD8E65AAD304F2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65D90-4737-477D-87A2-11277C7A05D6}"/>
      </w:docPartPr>
      <w:docPartBody>
        <w:p w:rsidR="00066521" w:rsidRDefault="00C77AD9" w:rsidP="00C77AD9">
          <w:pPr>
            <w:pStyle w:val="1C2E2FEDD5E140D4AD8E65AAD304F27813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21B619864F844DF7B8D87BACA4594C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A561FF-6CB0-4BDA-A7B9-D09B481DC1D4}"/>
      </w:docPartPr>
      <w:docPartBody>
        <w:p w:rsidR="00066521" w:rsidRDefault="00C77AD9" w:rsidP="00C77AD9">
          <w:pPr>
            <w:pStyle w:val="21B619864F844DF7B8D87BACA4594CEC13"/>
          </w:pPr>
          <w:r w:rsidRPr="00011099">
            <w:rPr>
              <w:rStyle w:val="Textedelespacerserv"/>
              <w:rFonts w:ascii="Arial Narrow" w:hAnsi="Arial Narrow"/>
              <w:sz w:val="20"/>
              <w:szCs w:val="20"/>
              <w:lang w:eastAsia="fr-FR"/>
            </w:rPr>
            <w:t>Cliquez ici pour taper du texte.</w:t>
          </w:r>
        </w:p>
      </w:docPartBody>
    </w:docPart>
    <w:docPart>
      <w:docPartPr>
        <w:name w:val="7A6517112278481BB2E19B120027C2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33FEDE-6343-4976-B56A-11EF6C1DE3F0}"/>
      </w:docPartPr>
      <w:docPartBody>
        <w:p w:rsidR="00066521" w:rsidRDefault="00C77AD9" w:rsidP="00C77AD9">
          <w:pPr>
            <w:pStyle w:val="7A6517112278481BB2E19B120027C21F13"/>
          </w:pPr>
          <w:r w:rsidRPr="00011099">
            <w:rPr>
              <w:rStyle w:val="Textedelespacerserv"/>
              <w:rFonts w:ascii="Arial Narrow" w:hAnsi="Arial Narrow"/>
              <w:sz w:val="20"/>
              <w:szCs w:val="20"/>
              <w:lang w:eastAsia="fr-FR"/>
            </w:rPr>
            <w:t>Cliquez ici pour taper du texte.</w:t>
          </w:r>
        </w:p>
      </w:docPartBody>
    </w:docPart>
    <w:docPart>
      <w:docPartPr>
        <w:name w:val="19ED8128417049BCA7FCE50F79B103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BA33C9-D0C9-49BB-AE59-636E63CD101C}"/>
      </w:docPartPr>
      <w:docPartBody>
        <w:p w:rsidR="00066521" w:rsidRDefault="00C77AD9" w:rsidP="00C77AD9">
          <w:pPr>
            <w:pStyle w:val="19ED8128417049BCA7FCE50F79B1033B12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entrer une date.</w:t>
          </w:r>
        </w:p>
      </w:docPartBody>
    </w:docPart>
    <w:docPart>
      <w:docPartPr>
        <w:name w:val="43DE76E39402493789E16C89F4C5E8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F722FE-FE81-44F5-8D93-24F7A6C091D3}"/>
      </w:docPartPr>
      <w:docPartBody>
        <w:p w:rsidR="00066521" w:rsidRDefault="00C77AD9" w:rsidP="00C77AD9">
          <w:pPr>
            <w:pStyle w:val="43DE76E39402493789E16C89F4C5E83712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9D1FFF6B701C45FB924B308A70DA57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F8391C-55CB-48E3-89CF-5132353AB71A}"/>
      </w:docPartPr>
      <w:docPartBody>
        <w:p w:rsidR="00066521" w:rsidRDefault="00C77AD9" w:rsidP="00C77AD9">
          <w:pPr>
            <w:pStyle w:val="9D1FFF6B701C45FB924B308A70DA57D911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3D94EDB99D264640B64010368C8976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4C52BD-7FFB-441B-AB2D-3F7E36BBDF66}"/>
      </w:docPartPr>
      <w:docPartBody>
        <w:p w:rsidR="00066521" w:rsidRDefault="00C77AD9" w:rsidP="00C77AD9">
          <w:pPr>
            <w:pStyle w:val="3D94EDB99D264640B64010368C89765B11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08EFF45CCD5C4C3B8183EF2301C35A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A64C2D-4CDF-48FB-9AC7-17FE1885F2B7}"/>
      </w:docPartPr>
      <w:docPartBody>
        <w:p w:rsidR="00E12924" w:rsidRDefault="00066521" w:rsidP="00066521">
          <w:pPr>
            <w:pStyle w:val="08EFF45CCD5C4C3B8183EF2301C35AD4"/>
          </w:pPr>
          <w:r w:rsidRPr="009302C2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9F4C40D49111468CA166619B8ADED7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273F17-B1B6-44A3-8AD5-26C5F8FA935E}"/>
      </w:docPartPr>
      <w:docPartBody>
        <w:p w:rsidR="00E12924" w:rsidRDefault="00C77AD9" w:rsidP="00C77AD9">
          <w:pPr>
            <w:pStyle w:val="9F4C40D49111468CA166619B8ADED79E10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Choisissez un élément.</w:t>
          </w:r>
        </w:p>
      </w:docPartBody>
    </w:docPart>
    <w:docPart>
      <w:docPartPr>
        <w:name w:val="EA8B42D036A341CA82494E36824984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4A34EC-05D7-4383-870C-7BA40D749DF5}"/>
      </w:docPartPr>
      <w:docPartBody>
        <w:p w:rsidR="00E12924" w:rsidRDefault="00C77AD9" w:rsidP="00C77AD9">
          <w:pPr>
            <w:pStyle w:val="EA8B42D036A341CA82494E368249849A10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Choisissez un élément.</w:t>
          </w:r>
        </w:p>
      </w:docPartBody>
    </w:docPart>
    <w:docPart>
      <w:docPartPr>
        <w:name w:val="7CD40DB3582E461D8FA50898DA15B9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77E79C-FA6A-4A4B-87FF-B99FD414C1EB}"/>
      </w:docPartPr>
      <w:docPartBody>
        <w:p w:rsidR="00E12924" w:rsidRDefault="00C77AD9" w:rsidP="00C77AD9">
          <w:pPr>
            <w:pStyle w:val="7CD40DB3582E461D8FA50898DA15B99910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Choisissez un élément</w:t>
          </w:r>
          <w:r w:rsidRPr="00011099">
            <w:rPr>
              <w:rStyle w:val="Textedelespacerserv"/>
              <w:rFonts w:eastAsiaTheme="minorHAnsi"/>
              <w:sz w:val="20"/>
              <w:szCs w:val="20"/>
            </w:rPr>
            <w:t>.</w:t>
          </w:r>
        </w:p>
      </w:docPartBody>
    </w:docPart>
    <w:docPart>
      <w:docPartPr>
        <w:name w:val="66B132071913440EACDC6164A54CDF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B5EC2D-4D28-4302-8CCC-6EFAA5A1EF8D}"/>
      </w:docPartPr>
      <w:docPartBody>
        <w:p w:rsidR="00E12924" w:rsidRDefault="00C77AD9" w:rsidP="00C77AD9">
          <w:pPr>
            <w:pStyle w:val="66B132071913440EACDC6164A54CDF0910"/>
          </w:pPr>
          <w:r w:rsidRPr="00011099">
            <w:rPr>
              <w:rStyle w:val="Textedelespacerserv"/>
              <w:rFonts w:ascii="Arial Narrow" w:hAnsi="Arial Narrow"/>
            </w:rPr>
            <w:t>Cliquez ici pour taper du texte.</w:t>
          </w:r>
        </w:p>
      </w:docPartBody>
    </w:docPart>
    <w:docPart>
      <w:docPartPr>
        <w:name w:val="1106BF792AA14449A28043FD0782F3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BC193C-C89E-4EF9-8D5F-3B2C810BF6B7}"/>
      </w:docPartPr>
      <w:docPartBody>
        <w:p w:rsidR="00E12924" w:rsidRDefault="00C77AD9" w:rsidP="00C77AD9">
          <w:pPr>
            <w:pStyle w:val="1106BF792AA14449A28043FD0782F35410"/>
          </w:pPr>
          <w:r w:rsidRPr="00011099">
            <w:rPr>
              <w:rStyle w:val="Textedelespacerserv"/>
              <w:rFonts w:ascii="Arial Narrow" w:hAnsi="Arial Narrow"/>
              <w:b w:val="0"/>
              <w:bCs w:val="0"/>
            </w:rPr>
            <w:t>Cliquez ici pour taper du texte.</w:t>
          </w:r>
        </w:p>
      </w:docPartBody>
    </w:docPart>
    <w:docPart>
      <w:docPartPr>
        <w:name w:val="8D228661B1F948BEA2D0469710C07A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36A69A-FA2F-4940-99CB-1BD11DC6AEDF}"/>
      </w:docPartPr>
      <w:docPartBody>
        <w:p w:rsidR="00E12924" w:rsidRDefault="00C77AD9" w:rsidP="00C77AD9">
          <w:pPr>
            <w:pStyle w:val="8D228661B1F948BEA2D0469710C07AFE10"/>
          </w:pPr>
          <w:r w:rsidRPr="00011099">
            <w:rPr>
              <w:rStyle w:val="Textedelespacerserv"/>
              <w:rFonts w:ascii="Arial Narrow" w:hAnsi="Arial Narrow"/>
            </w:rPr>
            <w:t>Cliquez ici pour taper du texte.</w:t>
          </w:r>
        </w:p>
      </w:docPartBody>
    </w:docPart>
    <w:docPart>
      <w:docPartPr>
        <w:name w:val="B6E3BB95FD3745D1BAAB51DCC2CDF8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8BE29A-6DAD-4E2A-8556-C2A33FCFCE4C}"/>
      </w:docPartPr>
      <w:docPartBody>
        <w:p w:rsidR="00E12924" w:rsidRDefault="00066521" w:rsidP="00066521">
          <w:pPr>
            <w:pStyle w:val="B6E3BB95FD3745D1BAAB51DCC2CDF89A"/>
          </w:pPr>
          <w:r w:rsidRPr="007B3B08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F46BB10E2A447888CC44C5C949466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AA5C35-3411-4184-AF80-02A0AA79CAFC}"/>
      </w:docPartPr>
      <w:docPartBody>
        <w:p w:rsidR="00E12924" w:rsidRDefault="00C77AD9" w:rsidP="00C77AD9">
          <w:pPr>
            <w:pStyle w:val="BF46BB10E2A447888CC44C5C949466BC10"/>
          </w:pPr>
          <w:r w:rsidRPr="00011099">
            <w:rPr>
              <w:rStyle w:val="Textedelespacerserv"/>
              <w:rFonts w:ascii="Arial Narrow" w:hAnsi="Arial Narrow"/>
            </w:rPr>
            <w:t>Cliquez ici pour taper du texte.</w:t>
          </w:r>
        </w:p>
      </w:docPartBody>
    </w:docPart>
    <w:docPart>
      <w:docPartPr>
        <w:name w:val="F5D145B7DA394F7FA46FD569B5C72F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40AB9D-CFA0-4EB8-8323-F7EC950CCE6B}"/>
      </w:docPartPr>
      <w:docPartBody>
        <w:p w:rsidR="00E12924" w:rsidRDefault="00C77AD9" w:rsidP="00C77AD9">
          <w:pPr>
            <w:pStyle w:val="F5D145B7DA394F7FA46FD569B5C72F8410"/>
          </w:pPr>
          <w:r w:rsidRPr="00011099">
            <w:rPr>
              <w:rStyle w:val="Style1"/>
            </w:rPr>
            <w:t>Cliquez ici pour taper du texte.</w:t>
          </w:r>
        </w:p>
      </w:docPartBody>
    </w:docPart>
    <w:docPart>
      <w:docPartPr>
        <w:name w:val="D7BC1005D7F1479BAD6A500F69539F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97AA9D-6CEB-4CE5-BF85-50364E2EE633}"/>
      </w:docPartPr>
      <w:docPartBody>
        <w:p w:rsidR="00E12924" w:rsidRDefault="00C77AD9" w:rsidP="00C77AD9">
          <w:pPr>
            <w:pStyle w:val="D7BC1005D7F1479BAD6A500F69539FB610"/>
          </w:pPr>
          <w:r w:rsidRPr="00011099">
            <w:rPr>
              <w:rStyle w:val="Style1"/>
            </w:rPr>
            <w:t>Choisissez un élément.</w:t>
          </w:r>
        </w:p>
      </w:docPartBody>
    </w:docPart>
    <w:docPart>
      <w:docPartPr>
        <w:name w:val="73CF29C8E82C4B34AD3AC599711E3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C0D26E-FAE4-4C1F-8085-A10ABD44533B}"/>
      </w:docPartPr>
      <w:docPartBody>
        <w:p w:rsidR="00BF12C5" w:rsidRDefault="00C77AD9" w:rsidP="00C77AD9">
          <w:pPr>
            <w:pStyle w:val="73CF29C8E82C4B34AD3AC599711E36F69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entrer une date.</w:t>
          </w:r>
        </w:p>
      </w:docPartBody>
    </w:docPart>
    <w:docPart>
      <w:docPartPr>
        <w:name w:val="6DE4155B368747BBBC395F5BDD0685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D3153D-2AC8-4950-AD0D-38BBB6731FFA}"/>
      </w:docPartPr>
      <w:docPartBody>
        <w:p w:rsidR="00BF12C5" w:rsidRDefault="00C77AD9" w:rsidP="00C77AD9">
          <w:pPr>
            <w:pStyle w:val="6DE4155B368747BBBC395F5BDD0685229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CA172FA696ED43629DE3915F7B86D7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75123B-FB36-4447-9E98-075426876F5E}"/>
      </w:docPartPr>
      <w:docPartBody>
        <w:p w:rsidR="00A30F1C" w:rsidRDefault="00F64EF9" w:rsidP="00F64EF9">
          <w:pPr>
            <w:pStyle w:val="CA172FA696ED43629DE3915F7B86D7E4"/>
          </w:pPr>
          <w:r w:rsidRPr="00011099">
            <w:rPr>
              <w:rStyle w:val="Style1"/>
            </w:rPr>
            <w:t>Cliquez ici pour taper du texte.</w:t>
          </w:r>
        </w:p>
      </w:docPartBody>
    </w:docPart>
    <w:docPart>
      <w:docPartPr>
        <w:name w:val="C3E0242315E1431B935E11D12AF97A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69515D-8B6A-41D2-9CD2-FA394A3FFB65}"/>
      </w:docPartPr>
      <w:docPartBody>
        <w:p w:rsidR="00A30F1C" w:rsidRDefault="00F64EF9" w:rsidP="00F64EF9">
          <w:pPr>
            <w:pStyle w:val="C3E0242315E1431B935E11D12AF97A6C"/>
          </w:pPr>
          <w:r w:rsidRPr="00011099">
            <w:rPr>
              <w:rStyle w:val="Style1"/>
            </w:rPr>
            <w:t>Cliquez ici pour taper du texte.</w:t>
          </w:r>
        </w:p>
      </w:docPartBody>
    </w:docPart>
    <w:docPart>
      <w:docPartPr>
        <w:name w:val="923632AAD46042CC8E9A4371A35689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2C4C77-3315-4017-9745-437391940A16}"/>
      </w:docPartPr>
      <w:docPartBody>
        <w:p w:rsidR="00A30F1C" w:rsidRDefault="00F64EF9" w:rsidP="00F64EF9">
          <w:pPr>
            <w:pStyle w:val="923632AAD46042CC8E9A4371A3568973"/>
          </w:pPr>
          <w:r w:rsidRPr="00011099">
            <w:rPr>
              <w:rStyle w:val="Style1"/>
            </w:rPr>
            <w:t>Choisissez un élément.</w:t>
          </w:r>
        </w:p>
      </w:docPartBody>
    </w:docPart>
    <w:docPart>
      <w:docPartPr>
        <w:name w:val="81512C94070C411797DD03F8D69A90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DC10DC-0FFD-4B1F-84C7-4BC2096CF932}"/>
      </w:docPartPr>
      <w:docPartBody>
        <w:p w:rsidR="00334036" w:rsidRDefault="00B14A2A" w:rsidP="00B14A2A">
          <w:pPr>
            <w:pStyle w:val="81512C94070C411797DD03F8D69A90C2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F3A223903E15455795819DF7A32603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47E58E-15A0-4E8A-83C7-7E33FFA4BED2}"/>
      </w:docPartPr>
      <w:docPartBody>
        <w:p w:rsidR="00334036" w:rsidRDefault="00B14A2A" w:rsidP="00B14A2A">
          <w:pPr>
            <w:pStyle w:val="F3A223903E15455795819DF7A3260300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C93C6742F85A4363B650E89A881950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9C4407-F391-4000-AE83-EA1A6F14D68A}"/>
      </w:docPartPr>
      <w:docPartBody>
        <w:p w:rsidR="00A17D30" w:rsidRDefault="00334036" w:rsidP="00334036">
          <w:pPr>
            <w:pStyle w:val="C93C6742F85A4363B650E89A881950D5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DE55D58E9C9D4433AD79931A543FEB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805073-0BA6-4111-85B2-0E73CF4C66B1}"/>
      </w:docPartPr>
      <w:docPartBody>
        <w:p w:rsidR="00A17D30" w:rsidRDefault="00334036" w:rsidP="00334036">
          <w:pPr>
            <w:pStyle w:val="DE55D58E9C9D4433AD79931A543FEBA0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308A5A5ED1C84113AD700C9D447D89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E49E2E-9265-4219-BE53-8795F47B2AC0}"/>
      </w:docPartPr>
      <w:docPartBody>
        <w:p w:rsidR="00A17D30" w:rsidRDefault="00334036" w:rsidP="00334036">
          <w:pPr>
            <w:pStyle w:val="308A5A5ED1C84113AD700C9D447D8985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CB0D1F668C2A46FFA5F179602D3337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D952B2-9B4B-4D9D-92FC-E3D67A9AE5D7}"/>
      </w:docPartPr>
      <w:docPartBody>
        <w:p w:rsidR="00A17D30" w:rsidRDefault="00334036" w:rsidP="00334036">
          <w:pPr>
            <w:pStyle w:val="CB0D1F668C2A46FFA5F179602D3337ED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605B68E0DF64411C9CAD58DF510466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651991-85F8-4DDF-93CE-6D91047EA6B3}"/>
      </w:docPartPr>
      <w:docPartBody>
        <w:p w:rsidR="00A17D30" w:rsidRDefault="00334036" w:rsidP="00334036">
          <w:pPr>
            <w:pStyle w:val="605B68E0DF64411C9CAD58DF5104663C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97F0C96710BC400BA4CFD8AE52393B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C79E6E-9220-473D-8889-DBE13CEE8FA8}"/>
      </w:docPartPr>
      <w:docPartBody>
        <w:p w:rsidR="00A17D30" w:rsidRDefault="00334036" w:rsidP="00334036">
          <w:pPr>
            <w:pStyle w:val="97F0C96710BC400BA4CFD8AE52393BE9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CF4A294565674403A9A24CF773911C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A9FB34-4912-4635-A122-90F89038B9F4}"/>
      </w:docPartPr>
      <w:docPartBody>
        <w:p w:rsidR="00A17D30" w:rsidRDefault="00334036" w:rsidP="00334036">
          <w:pPr>
            <w:pStyle w:val="CF4A294565674403A9A24CF773911CDF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253C7"/>
    <w:rsid w:val="00066521"/>
    <w:rsid w:val="00261A1A"/>
    <w:rsid w:val="00293E83"/>
    <w:rsid w:val="002F4EDC"/>
    <w:rsid w:val="00334036"/>
    <w:rsid w:val="004F4F50"/>
    <w:rsid w:val="005253C7"/>
    <w:rsid w:val="005E1106"/>
    <w:rsid w:val="006138C9"/>
    <w:rsid w:val="00825CF6"/>
    <w:rsid w:val="008B587A"/>
    <w:rsid w:val="00A17D30"/>
    <w:rsid w:val="00A30F1C"/>
    <w:rsid w:val="00A91539"/>
    <w:rsid w:val="00AD1D67"/>
    <w:rsid w:val="00AE24E4"/>
    <w:rsid w:val="00AF6684"/>
    <w:rsid w:val="00B14A2A"/>
    <w:rsid w:val="00B353C3"/>
    <w:rsid w:val="00B404DC"/>
    <w:rsid w:val="00B93449"/>
    <w:rsid w:val="00B96355"/>
    <w:rsid w:val="00BF12C5"/>
    <w:rsid w:val="00C77AD9"/>
    <w:rsid w:val="00C95320"/>
    <w:rsid w:val="00D4008F"/>
    <w:rsid w:val="00E12924"/>
    <w:rsid w:val="00F64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5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34036"/>
    <w:rPr>
      <w:color w:val="808080"/>
    </w:rPr>
  </w:style>
  <w:style w:type="paragraph" w:customStyle="1" w:styleId="4D1F4153421B4E0288890276AEA8A567">
    <w:name w:val="4D1F4153421B4E0288890276AEA8A567"/>
    <w:rsid w:val="00525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C19C5C7AE49F09D91D7298BAB1CE8">
    <w:name w:val="88EC19C5C7AE49F09D91D7298BAB1CE8"/>
    <w:rsid w:val="00525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">
    <w:name w:val="8FC5F7061ED0496DA4E607D2B63AC07E"/>
    <w:rsid w:val="00525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1F4153421B4E0288890276AEA8A5671">
    <w:name w:val="4D1F4153421B4E0288890276AEA8A5671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C19C5C7AE49F09D91D7298BAB1CE81">
    <w:name w:val="88EC19C5C7AE49F09D91D7298BAB1CE81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1">
    <w:name w:val="8FC5F7061ED0496DA4E607D2B63AC07E1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36D1947B4A4D9EA0008A530B145D73">
    <w:name w:val="9736D1947B4A4D9EA0008A530B145D73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C9F5DDF5284BBA85322FA461DDE6F6">
    <w:name w:val="DEC9F5DDF5284BBA85322FA461DDE6F6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E7A3300234498BBAD6195830482C92">
    <w:name w:val="87E7A3300234498BBAD6195830482C92"/>
    <w:rsid w:val="00B96355"/>
  </w:style>
  <w:style w:type="paragraph" w:customStyle="1" w:styleId="1BEF6ED363B34E94B193818168E5250C">
    <w:name w:val="1BEF6ED363B34E94B193818168E5250C"/>
    <w:rsid w:val="00B96355"/>
  </w:style>
  <w:style w:type="paragraph" w:customStyle="1" w:styleId="88EC19C5C7AE49F09D91D7298BAB1CE82">
    <w:name w:val="88EC19C5C7AE49F09D91D7298BAB1CE82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2">
    <w:name w:val="8FC5F7061ED0496DA4E607D2B63AC07E2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">
    <w:name w:val="09F0471F18FC45DDBA0BA72F7E7A0552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">
    <w:name w:val="3473C3ADA78D4937996BDDAD1A6F72CC"/>
    <w:rsid w:val="00B96355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1">
    <w:name w:val="87E7A3300234498BBAD6195830482C921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6DD717A92C884ABFA400EA730484BAEA">
    <w:name w:val="6DD717A92C884ABFA400EA730484BAEA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">
    <w:name w:val="D27F13BEBC684EF5A5C3F35AB6F455C1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">
    <w:name w:val="E2B5D9A7CECF44DD9281C0E5B2BB3F39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1">
    <w:name w:val="1BEF6ED363B34E94B193818168E5250C1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C19C5C7AE49F09D91D7298BAB1CE83">
    <w:name w:val="88EC19C5C7AE49F09D91D7298BAB1CE83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3">
    <w:name w:val="8FC5F7061ED0496DA4E607D2B63AC07E3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1">
    <w:name w:val="09F0471F18FC45DDBA0BA72F7E7A05521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1">
    <w:name w:val="3473C3ADA78D4937996BDDAD1A6F72CC1"/>
    <w:rsid w:val="00B96355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2">
    <w:name w:val="87E7A3300234498BBAD6195830482C922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6DD717A92C884ABFA400EA730484BAEA1">
    <w:name w:val="6DD717A92C884ABFA400EA730484BAEA1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1">
    <w:name w:val="D27F13BEBC684EF5A5C3F35AB6F455C11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1">
    <w:name w:val="E2B5D9A7CECF44DD9281C0E5B2BB3F391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2">
    <w:name w:val="1BEF6ED363B34E94B193818168E5250C2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C19C5C7AE49F09D91D7298BAB1CE84">
    <w:name w:val="88EC19C5C7AE49F09D91D7298BAB1CE84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4">
    <w:name w:val="8FC5F7061ED0496DA4E607D2B63AC07E4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2">
    <w:name w:val="09F0471F18FC45DDBA0BA72F7E7A05522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2">
    <w:name w:val="3473C3ADA78D4937996BDDAD1A6F72CC2"/>
    <w:rsid w:val="00B96355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3">
    <w:name w:val="87E7A3300234498BBAD6195830482C923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6DD717A92C884ABFA400EA730484BAEA2">
    <w:name w:val="6DD717A92C884ABFA400EA730484BAEA2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2">
    <w:name w:val="D27F13BEBC684EF5A5C3F35AB6F455C12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2">
    <w:name w:val="E2B5D9A7CECF44DD9281C0E5B2BB3F392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3">
    <w:name w:val="1BEF6ED363B34E94B193818168E5250C3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">
    <w:name w:val="1B2DD6DACEE14A66A66C7AD6908349AA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8EC19C5C7AE49F09D91D7298BAB1CE85">
    <w:name w:val="88EC19C5C7AE49F09D91D7298BAB1CE85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5">
    <w:name w:val="8FC5F7061ED0496DA4E607D2B63AC07E5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3">
    <w:name w:val="09F0471F18FC45DDBA0BA72F7E7A05523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3">
    <w:name w:val="3473C3ADA78D4937996BDDAD1A6F72CC3"/>
    <w:rsid w:val="00B96355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4">
    <w:name w:val="87E7A3300234498BBAD6195830482C924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6DD717A92C884ABFA400EA730484BAEA3">
    <w:name w:val="6DD717A92C884ABFA400EA730484BAEA3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3">
    <w:name w:val="D27F13BEBC684EF5A5C3F35AB6F455C13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3">
    <w:name w:val="E2B5D9A7CECF44DD9281C0E5B2BB3F393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4">
    <w:name w:val="1BEF6ED363B34E94B193818168E5250C4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1">
    <w:name w:val="1B2DD6DACEE14A66A66C7AD6908349AA1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8EC19C5C7AE49F09D91D7298BAB1CE86">
    <w:name w:val="88EC19C5C7AE49F09D91D7298BAB1CE86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6">
    <w:name w:val="8FC5F7061ED0496DA4E607D2B63AC07E6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4">
    <w:name w:val="09F0471F18FC45DDBA0BA72F7E7A05524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4">
    <w:name w:val="3473C3ADA78D4937996BDDAD1A6F72CC4"/>
    <w:rsid w:val="00B96355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5">
    <w:name w:val="87E7A3300234498BBAD6195830482C925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6DD717A92C884ABFA400EA730484BAEA4">
    <w:name w:val="6DD717A92C884ABFA400EA730484BAEA4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4">
    <w:name w:val="D27F13BEBC684EF5A5C3F35AB6F455C14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4">
    <w:name w:val="E2B5D9A7CECF44DD9281C0E5B2BB3F394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5">
    <w:name w:val="1BEF6ED363B34E94B193818168E5250C5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2">
    <w:name w:val="1B2DD6DACEE14A66A66C7AD6908349AA2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C15F5CE2E43B4DB2B4A72DB15D62EA68">
    <w:name w:val="C15F5CE2E43B4DB2B4A72DB15D62EA68"/>
    <w:rsid w:val="00B96355"/>
  </w:style>
  <w:style w:type="paragraph" w:customStyle="1" w:styleId="1358D279C5A54A72B07CDFEA4B20070A">
    <w:name w:val="1358D279C5A54A72B07CDFEA4B20070A"/>
    <w:rsid w:val="00B96355"/>
  </w:style>
  <w:style w:type="paragraph" w:customStyle="1" w:styleId="7E1063A001424E85A063F3D52A10B70C">
    <w:name w:val="7E1063A001424E85A063F3D52A10B70C"/>
    <w:rsid w:val="00B96355"/>
  </w:style>
  <w:style w:type="paragraph" w:customStyle="1" w:styleId="4D1F4153421B4E0288890276AEA8A5672">
    <w:name w:val="4D1F4153421B4E0288890276AEA8A5672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C19C5C7AE49F09D91D7298BAB1CE87">
    <w:name w:val="88EC19C5C7AE49F09D91D7298BAB1CE87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7">
    <w:name w:val="8FC5F7061ED0496DA4E607D2B63AC07E7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F5CE2E43B4DB2B4A72DB15D62EA681">
    <w:name w:val="C15F5CE2E43B4DB2B4A72DB15D62EA681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5">
    <w:name w:val="09F0471F18FC45DDBA0BA72F7E7A05525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5">
    <w:name w:val="3473C3ADA78D4937996BDDAD1A6F72CC5"/>
    <w:rsid w:val="00B96355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6">
    <w:name w:val="87E7A3300234498BBAD6195830482C926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E1063A001424E85A063F3D52A10B70C1">
    <w:name w:val="7E1063A001424E85A063F3D52A10B70C1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Style1">
    <w:name w:val="Style1"/>
    <w:basedOn w:val="Policepardfaut"/>
    <w:uiPriority w:val="1"/>
    <w:rsid w:val="00F64EF9"/>
    <w:rPr>
      <w:rFonts w:ascii="Arial Narrow" w:hAnsi="Arial Narrow"/>
    </w:rPr>
  </w:style>
  <w:style w:type="paragraph" w:customStyle="1" w:styleId="D27F13BEBC684EF5A5C3F35AB6F455C15">
    <w:name w:val="D27F13BEBC684EF5A5C3F35AB6F455C15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5">
    <w:name w:val="E2B5D9A7CECF44DD9281C0E5B2BB3F395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6">
    <w:name w:val="1BEF6ED363B34E94B193818168E5250C6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3">
    <w:name w:val="1B2DD6DACEE14A66A66C7AD6908349AA3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5181FF3B38B54FC99563DF88DA5F7327">
    <w:name w:val="5181FF3B38B54FC99563DF88DA5F7327"/>
    <w:rsid w:val="004F4F50"/>
  </w:style>
  <w:style w:type="paragraph" w:customStyle="1" w:styleId="4D1F4153421B4E0288890276AEA8A5673">
    <w:name w:val="4D1F4153421B4E0288890276AEA8A5673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81FF3B38B54FC99563DF88DA5F73271">
    <w:name w:val="5181FF3B38B54FC99563DF88DA5F73271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8">
    <w:name w:val="8FC5F7061ED0496DA4E607D2B63AC07E8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F5CE2E43B4DB2B4A72DB15D62EA682">
    <w:name w:val="C15F5CE2E43B4DB2B4A72DB15D62EA682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6">
    <w:name w:val="09F0471F18FC45DDBA0BA72F7E7A05526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6">
    <w:name w:val="3473C3ADA78D4937996BDDAD1A6F72CC6"/>
    <w:rsid w:val="004F4F50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7">
    <w:name w:val="87E7A3300234498BBAD6195830482C927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E1063A001424E85A063F3D52A10B70C2">
    <w:name w:val="7E1063A001424E85A063F3D52A10B70C2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6">
    <w:name w:val="D27F13BEBC684EF5A5C3F35AB6F455C16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6">
    <w:name w:val="E2B5D9A7CECF44DD9281C0E5B2BB3F396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7">
    <w:name w:val="1BEF6ED363B34E94B193818168E5250C7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4">
    <w:name w:val="1B2DD6DACEE14A66A66C7AD6908349AA4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25C7FBE017E4C53BF19ED51527D360A">
    <w:name w:val="325C7FBE017E4C53BF19ED51527D360A"/>
    <w:rsid w:val="004F4F50"/>
  </w:style>
  <w:style w:type="paragraph" w:customStyle="1" w:styleId="C5972B3983654AB7BBC9C7AC77D81D01">
    <w:name w:val="C5972B3983654AB7BBC9C7AC77D81D01"/>
    <w:rsid w:val="004F4F50"/>
  </w:style>
  <w:style w:type="paragraph" w:customStyle="1" w:styleId="A2595A4BC1C843C8870FA2C523D74F4B">
    <w:name w:val="A2595A4BC1C843C8870FA2C523D74F4B"/>
    <w:rsid w:val="004F4F50"/>
  </w:style>
  <w:style w:type="paragraph" w:customStyle="1" w:styleId="FEE4D86F72E4473EABD3D83DD8D9DFF7">
    <w:name w:val="FEE4D86F72E4473EABD3D83DD8D9DFF7"/>
    <w:rsid w:val="004F4F50"/>
  </w:style>
  <w:style w:type="paragraph" w:customStyle="1" w:styleId="4D1F4153421B4E0288890276AEA8A5674">
    <w:name w:val="4D1F4153421B4E0288890276AEA8A5674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E4D86F72E4473EABD3D83DD8D9DFF71">
    <w:name w:val="FEE4D86F72E4473EABD3D83DD8D9DFF71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9">
    <w:name w:val="8FC5F7061ED0496DA4E607D2B63AC07E9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F5CE2E43B4DB2B4A72DB15D62EA683">
    <w:name w:val="C15F5CE2E43B4DB2B4A72DB15D62EA683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7">
    <w:name w:val="09F0471F18FC45DDBA0BA72F7E7A05527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7">
    <w:name w:val="3473C3ADA78D4937996BDDAD1A6F72CC7"/>
    <w:rsid w:val="004F4F50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8">
    <w:name w:val="87E7A3300234498BBAD6195830482C928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E1063A001424E85A063F3D52A10B70C3">
    <w:name w:val="7E1063A001424E85A063F3D52A10B70C3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7">
    <w:name w:val="D27F13BEBC684EF5A5C3F35AB6F455C17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7">
    <w:name w:val="E2B5D9A7CECF44DD9281C0E5B2BB3F397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8">
    <w:name w:val="1BEF6ED363B34E94B193818168E5250C8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5">
    <w:name w:val="1B2DD6DACEE14A66A66C7AD6908349AA5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D1F4153421B4E0288890276AEA8A5675">
    <w:name w:val="4D1F4153421B4E0288890276AEA8A5675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E4D86F72E4473EABD3D83DD8D9DFF72">
    <w:name w:val="FEE4D86F72E4473EABD3D83DD8D9DFF72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10">
    <w:name w:val="8FC5F7061ED0496DA4E607D2B63AC07E10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F5CE2E43B4DB2B4A72DB15D62EA684">
    <w:name w:val="C15F5CE2E43B4DB2B4A72DB15D62EA684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8">
    <w:name w:val="09F0471F18FC45DDBA0BA72F7E7A05528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8">
    <w:name w:val="3473C3ADA78D4937996BDDAD1A6F72CC8"/>
    <w:rsid w:val="004F4F50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9">
    <w:name w:val="87E7A3300234498BBAD6195830482C929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E1063A001424E85A063F3D52A10B70C4">
    <w:name w:val="7E1063A001424E85A063F3D52A10B70C4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8">
    <w:name w:val="D27F13BEBC684EF5A5C3F35AB6F455C18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8">
    <w:name w:val="E2B5D9A7CECF44DD9281C0E5B2BB3F398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9">
    <w:name w:val="1BEF6ED363B34E94B193818168E5250C9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6">
    <w:name w:val="1B2DD6DACEE14A66A66C7AD6908349AA6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D1F4153421B4E0288890276AEA8A5676">
    <w:name w:val="4D1F4153421B4E0288890276AEA8A5676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E4D86F72E4473EABD3D83DD8D9DFF73">
    <w:name w:val="FEE4D86F72E4473EABD3D83DD8D9DFF73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11">
    <w:name w:val="8FC5F7061ED0496DA4E607D2B63AC07E11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F5CE2E43B4DB2B4A72DB15D62EA685">
    <w:name w:val="C15F5CE2E43B4DB2B4A72DB15D62EA685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9">
    <w:name w:val="09F0471F18FC45DDBA0BA72F7E7A05529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9">
    <w:name w:val="3473C3ADA78D4937996BDDAD1A6F72CC9"/>
    <w:rsid w:val="004F4F50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10">
    <w:name w:val="87E7A3300234498BBAD6195830482C9210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E1063A001424E85A063F3D52A10B70C5">
    <w:name w:val="7E1063A001424E85A063F3D52A10B70C5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9">
    <w:name w:val="D27F13BEBC684EF5A5C3F35AB6F455C19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9">
    <w:name w:val="E2B5D9A7CECF44DD9281C0E5B2BB3F399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10">
    <w:name w:val="1BEF6ED363B34E94B193818168E5250C10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7">
    <w:name w:val="1B2DD6DACEE14A66A66C7AD6908349AA7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C0E7766AE124CB489239207F42C584E">
    <w:name w:val="EC0E7766AE124CB489239207F42C584E"/>
    <w:rsid w:val="004F4F50"/>
  </w:style>
  <w:style w:type="paragraph" w:customStyle="1" w:styleId="9A90219BA5B749BAB296688397BEC568">
    <w:name w:val="9A90219BA5B749BAB296688397BEC568"/>
    <w:rsid w:val="004F4F50"/>
  </w:style>
  <w:style w:type="paragraph" w:customStyle="1" w:styleId="AF7C5802F445401D8FCDD86F205DB111">
    <w:name w:val="AF7C5802F445401D8FCDD86F205DB111"/>
    <w:rsid w:val="004F4F50"/>
  </w:style>
  <w:style w:type="paragraph" w:customStyle="1" w:styleId="E94E91124916473384E5C3377C142A4E">
    <w:name w:val="E94E91124916473384E5C3377C142A4E"/>
    <w:rsid w:val="004F4F50"/>
  </w:style>
  <w:style w:type="paragraph" w:customStyle="1" w:styleId="4D1F4153421B4E0288890276AEA8A5677">
    <w:name w:val="4D1F4153421B4E0288890276AEA8A5677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4E91124916473384E5C3377C142A4E1">
    <w:name w:val="E94E91124916473384E5C3377C142A4E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12">
    <w:name w:val="8FC5F7061ED0496DA4E607D2B63AC07E1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F5CE2E43B4DB2B4A72DB15D62EA686">
    <w:name w:val="C15F5CE2E43B4DB2B4A72DB15D62EA686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0F3BAA71DB4F0DABF0ACECB85CB3C1">
    <w:name w:val="CF0F3BAA71DB4F0DABF0ACECB85CB3C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10">
    <w:name w:val="09F0471F18FC45DDBA0BA72F7E7A055210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10">
    <w:name w:val="3473C3ADA78D4937996BDDAD1A6F72CC10"/>
    <w:rsid w:val="00AF6684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11">
    <w:name w:val="87E7A3300234498BBAD6195830482C921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E1063A001424E85A063F3D52A10B70C6">
    <w:name w:val="7E1063A001424E85A063F3D52A10B70C6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10">
    <w:name w:val="D27F13BEBC684EF5A5C3F35AB6F455C110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10">
    <w:name w:val="E2B5D9A7CECF44DD9281C0E5B2BB3F3910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11">
    <w:name w:val="1BEF6ED363B34E94B193818168E5250C1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0A94D614DA42E1A97748A13512D1EA">
    <w:name w:val="610A94D614DA42E1A97748A13512D1EA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8">
    <w:name w:val="1B2DD6DACEE14A66A66C7AD6908349AA8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0C548DED89104D57A1906417EB629E4B">
    <w:name w:val="0C548DED89104D57A1906417EB629E4B"/>
    <w:rsid w:val="00AF6684"/>
  </w:style>
  <w:style w:type="paragraph" w:customStyle="1" w:styleId="1B1B322907624474AAF0EEFE8632FB87">
    <w:name w:val="1B1B322907624474AAF0EEFE8632FB87"/>
    <w:rsid w:val="00AF6684"/>
  </w:style>
  <w:style w:type="paragraph" w:customStyle="1" w:styleId="C91360E4464A412DA74AC89A000D265B">
    <w:name w:val="C91360E4464A412DA74AC89A000D265B"/>
    <w:rsid w:val="00AF6684"/>
  </w:style>
  <w:style w:type="paragraph" w:customStyle="1" w:styleId="A0835929B7E44800B72DE41593553C75">
    <w:name w:val="A0835929B7E44800B72DE41593553C75"/>
    <w:rsid w:val="00AF6684"/>
  </w:style>
  <w:style w:type="paragraph" w:customStyle="1" w:styleId="9794AAA152224CE69BD600B803E81BDB">
    <w:name w:val="9794AAA152224CE69BD600B803E81BDB"/>
    <w:rsid w:val="00AF6684"/>
  </w:style>
  <w:style w:type="paragraph" w:customStyle="1" w:styleId="4D1F4153421B4E0288890276AEA8A5678">
    <w:name w:val="4D1F4153421B4E0288890276AEA8A5678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4E91124916473384E5C3377C142A4E2">
    <w:name w:val="E94E91124916473384E5C3377C142A4E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13">
    <w:name w:val="8FC5F7061ED0496DA4E607D2B63AC07E1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F5CE2E43B4DB2B4A72DB15D62EA687">
    <w:name w:val="C15F5CE2E43B4DB2B4A72DB15D62EA687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0F3BAA71DB4F0DABF0ACECB85CB3C11">
    <w:name w:val="CF0F3BAA71DB4F0DABF0ACECB85CB3C1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11">
    <w:name w:val="09F0471F18FC45DDBA0BA72F7E7A05521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11">
    <w:name w:val="3473C3ADA78D4937996BDDAD1A6F72CC11"/>
    <w:rsid w:val="00AF6684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12">
    <w:name w:val="87E7A3300234498BBAD6195830482C9212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E1063A001424E85A063F3D52A10B70C7">
    <w:name w:val="7E1063A001424E85A063F3D52A10B70C7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11">
    <w:name w:val="D27F13BEBC684EF5A5C3F35AB6F455C11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11">
    <w:name w:val="E2B5D9A7CECF44DD9281C0E5B2BB3F391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12">
    <w:name w:val="1BEF6ED363B34E94B193818168E5250C1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0A94D614DA42E1A97748A13512D1EA1">
    <w:name w:val="610A94D614DA42E1A97748A13512D1EA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9">
    <w:name w:val="1B2DD6DACEE14A66A66C7AD6908349AA9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1">
    <w:name w:val="9794AAA152224CE69BD600B803E81BDB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">
    <w:name w:val="9B33C311150D46A08D8F2CEE8F550375"/>
    <w:rsid w:val="00AF6684"/>
  </w:style>
  <w:style w:type="paragraph" w:customStyle="1" w:styleId="1C2E2FEDD5E140D4AD8E65AAD304F278">
    <w:name w:val="1C2E2FEDD5E140D4AD8E65AAD304F278"/>
    <w:rsid w:val="00AF6684"/>
  </w:style>
  <w:style w:type="paragraph" w:customStyle="1" w:styleId="0184AECD433D44B7AB90F712D34AB276">
    <w:name w:val="0184AECD433D44B7AB90F712D34AB276"/>
    <w:rsid w:val="00AF6684"/>
  </w:style>
  <w:style w:type="paragraph" w:customStyle="1" w:styleId="A906DD8C38DD4E49A677C92A3C5ED8BB">
    <w:name w:val="A906DD8C38DD4E49A677C92A3C5ED8BB"/>
    <w:rsid w:val="00AF6684"/>
  </w:style>
  <w:style w:type="paragraph" w:customStyle="1" w:styleId="577B5FC8411D4D149EBB9F52F80D2937">
    <w:name w:val="577B5FC8411D4D149EBB9F52F80D2937"/>
    <w:rsid w:val="00AF6684"/>
  </w:style>
  <w:style w:type="paragraph" w:customStyle="1" w:styleId="223F8F5652E74A4B9C95A998F38DD83B">
    <w:name w:val="223F8F5652E74A4B9C95A998F38DD83B"/>
    <w:rsid w:val="00AF6684"/>
  </w:style>
  <w:style w:type="paragraph" w:customStyle="1" w:styleId="E6D56FF861D24C33998D74597FF1B780">
    <w:name w:val="E6D56FF861D24C33998D74597FF1B780"/>
    <w:rsid w:val="00AF6684"/>
  </w:style>
  <w:style w:type="paragraph" w:customStyle="1" w:styleId="70D0009646DF4F97854332ED20295863">
    <w:name w:val="70D0009646DF4F97854332ED20295863"/>
    <w:rsid w:val="00AF6684"/>
  </w:style>
  <w:style w:type="paragraph" w:customStyle="1" w:styleId="0D7E7453D174468C9AA87A3EACA248C6">
    <w:name w:val="0D7E7453D174468C9AA87A3EACA248C6"/>
    <w:rsid w:val="00AF6684"/>
  </w:style>
  <w:style w:type="paragraph" w:customStyle="1" w:styleId="245394773C1D4EA19D35886FD8CF4361">
    <w:name w:val="245394773C1D4EA19D35886FD8CF4361"/>
    <w:rsid w:val="00AF6684"/>
  </w:style>
  <w:style w:type="paragraph" w:customStyle="1" w:styleId="FA9032D3F0964893A2565F1843600D67">
    <w:name w:val="FA9032D3F0964893A2565F1843600D67"/>
    <w:rsid w:val="00AF6684"/>
  </w:style>
  <w:style w:type="paragraph" w:customStyle="1" w:styleId="02B1D8DBC50C4ED1AA57D3FDBB63781D">
    <w:name w:val="02B1D8DBC50C4ED1AA57D3FDBB63781D"/>
    <w:rsid w:val="00AF6684"/>
  </w:style>
  <w:style w:type="paragraph" w:customStyle="1" w:styleId="72F8F89364FE4DDA941F7BA53B2AEC37">
    <w:name w:val="72F8F89364FE4DDA941F7BA53B2AEC37"/>
    <w:rsid w:val="00AF6684"/>
  </w:style>
  <w:style w:type="paragraph" w:customStyle="1" w:styleId="7D89E521F16C4288AF1E46F32D283B1E">
    <w:name w:val="7D89E521F16C4288AF1E46F32D283B1E"/>
    <w:rsid w:val="00AF6684"/>
  </w:style>
  <w:style w:type="paragraph" w:customStyle="1" w:styleId="17ACB66502BE429E983996DB932DB803">
    <w:name w:val="17ACB66502BE429E983996DB932DB803"/>
    <w:rsid w:val="00AF6684"/>
  </w:style>
  <w:style w:type="paragraph" w:customStyle="1" w:styleId="2F248E106C154CAF9B195DC1985C3943">
    <w:name w:val="2F248E106C154CAF9B195DC1985C3943"/>
    <w:rsid w:val="00AF6684"/>
  </w:style>
  <w:style w:type="paragraph" w:customStyle="1" w:styleId="D7673862A09A416991B8F2506725BE22">
    <w:name w:val="D7673862A09A416991B8F2506725BE22"/>
    <w:rsid w:val="00AF6684"/>
  </w:style>
  <w:style w:type="paragraph" w:customStyle="1" w:styleId="29653A8408004A698EE91D97880ED1A8">
    <w:name w:val="29653A8408004A698EE91D97880ED1A8"/>
    <w:rsid w:val="00AF6684"/>
  </w:style>
  <w:style w:type="paragraph" w:customStyle="1" w:styleId="C64FEDCF690E41A2A2EA724B3E33A7D0">
    <w:name w:val="C64FEDCF690E41A2A2EA724B3E33A7D0"/>
    <w:rsid w:val="00AF6684"/>
  </w:style>
  <w:style w:type="paragraph" w:customStyle="1" w:styleId="4F3C04F0DF5044C4B09B2A929A2FC0C0">
    <w:name w:val="4F3C04F0DF5044C4B09B2A929A2FC0C0"/>
    <w:rsid w:val="00AF6684"/>
  </w:style>
  <w:style w:type="paragraph" w:customStyle="1" w:styleId="DE7B51F09EB944FB93FACD09A26B1B18">
    <w:name w:val="DE7B51F09EB944FB93FACD09A26B1B18"/>
    <w:rsid w:val="00AF6684"/>
  </w:style>
  <w:style w:type="paragraph" w:customStyle="1" w:styleId="61CDD92E479C4C98BB7ADF8CB23A251B">
    <w:name w:val="61CDD92E479C4C98BB7ADF8CB23A251B"/>
    <w:rsid w:val="00AF6684"/>
  </w:style>
  <w:style w:type="paragraph" w:customStyle="1" w:styleId="222500305B4749ECB0F6667D584A3396">
    <w:name w:val="222500305B4749ECB0F6667D584A3396"/>
    <w:rsid w:val="00AF6684"/>
  </w:style>
  <w:style w:type="paragraph" w:customStyle="1" w:styleId="E8375A80683C4EB498072C18FBEE9E00">
    <w:name w:val="E8375A80683C4EB498072C18FBEE9E00"/>
    <w:rsid w:val="00AF6684"/>
  </w:style>
  <w:style w:type="paragraph" w:customStyle="1" w:styleId="432592998462468797855F57A32C19B8">
    <w:name w:val="432592998462468797855F57A32C19B8"/>
    <w:rsid w:val="00AF6684"/>
  </w:style>
  <w:style w:type="paragraph" w:customStyle="1" w:styleId="768B90DB66BD4614AC883395EBDB0C26">
    <w:name w:val="768B90DB66BD4614AC883395EBDB0C26"/>
    <w:rsid w:val="00AF6684"/>
  </w:style>
  <w:style w:type="paragraph" w:customStyle="1" w:styleId="43AA42A9C94A47098CA8D43FD2C53887">
    <w:name w:val="43AA42A9C94A47098CA8D43FD2C53887"/>
    <w:rsid w:val="00AF6684"/>
  </w:style>
  <w:style w:type="paragraph" w:customStyle="1" w:styleId="4D975FCB21DC48FAB6261079917D4D1A">
    <w:name w:val="4D975FCB21DC48FAB6261079917D4D1A"/>
    <w:rsid w:val="00AF6684"/>
  </w:style>
  <w:style w:type="paragraph" w:customStyle="1" w:styleId="2B3844B2843E4C5DBFC037CA968777F3">
    <w:name w:val="2B3844B2843E4C5DBFC037CA968777F3"/>
    <w:rsid w:val="00AF6684"/>
  </w:style>
  <w:style w:type="paragraph" w:customStyle="1" w:styleId="535EDC95BC8642C8A461BB8B530F742F">
    <w:name w:val="535EDC95BC8642C8A461BB8B530F742F"/>
    <w:rsid w:val="00AF6684"/>
  </w:style>
  <w:style w:type="paragraph" w:customStyle="1" w:styleId="929DC28860094E669EB1696B730D07AD">
    <w:name w:val="929DC28860094E669EB1696B730D07AD"/>
    <w:rsid w:val="00AF6684"/>
  </w:style>
  <w:style w:type="paragraph" w:customStyle="1" w:styleId="C6806A155B7547F890E30920622E5F37">
    <w:name w:val="C6806A155B7547F890E30920622E5F37"/>
    <w:rsid w:val="00AF6684"/>
  </w:style>
  <w:style w:type="paragraph" w:customStyle="1" w:styleId="9CE937ADDE2443758951921CD4647C20">
    <w:name w:val="9CE937ADDE2443758951921CD4647C20"/>
    <w:rsid w:val="00AF6684"/>
  </w:style>
  <w:style w:type="paragraph" w:customStyle="1" w:styleId="1E9A309EEAF646509C52D9E69C148AE5">
    <w:name w:val="1E9A309EEAF646509C52D9E69C148AE5"/>
    <w:rsid w:val="00AF6684"/>
  </w:style>
  <w:style w:type="paragraph" w:customStyle="1" w:styleId="B70159D4B7934A76BB5EF74C4D57C6E1">
    <w:name w:val="B70159D4B7934A76BB5EF74C4D57C6E1"/>
    <w:rsid w:val="00AF6684"/>
  </w:style>
  <w:style w:type="paragraph" w:customStyle="1" w:styleId="A81CBA87CC444462A1F857696F37F9CD">
    <w:name w:val="A81CBA87CC444462A1F857696F37F9CD"/>
    <w:rsid w:val="00AF6684"/>
  </w:style>
  <w:style w:type="paragraph" w:customStyle="1" w:styleId="EF525DFB0A924C21A801EA65B530336F">
    <w:name w:val="EF525DFB0A924C21A801EA65B530336F"/>
    <w:rsid w:val="00AF6684"/>
  </w:style>
  <w:style w:type="paragraph" w:customStyle="1" w:styleId="F99F856C969947868337B791EB82D933">
    <w:name w:val="F99F856C969947868337B791EB82D933"/>
    <w:rsid w:val="00AF6684"/>
  </w:style>
  <w:style w:type="paragraph" w:customStyle="1" w:styleId="B4D89886B32C4ADF91FAADB5F2209AED">
    <w:name w:val="B4D89886B32C4ADF91FAADB5F2209AED"/>
    <w:rsid w:val="00AF6684"/>
  </w:style>
  <w:style w:type="paragraph" w:customStyle="1" w:styleId="571BFEC55AB944ACA9AE7E719D113233">
    <w:name w:val="571BFEC55AB944ACA9AE7E719D113233"/>
    <w:rsid w:val="00AF6684"/>
  </w:style>
  <w:style w:type="paragraph" w:customStyle="1" w:styleId="DE8CAF196AB94DC58FABAAC24B5BA0BC">
    <w:name w:val="DE8CAF196AB94DC58FABAAC24B5BA0BC"/>
    <w:rsid w:val="00AF6684"/>
  </w:style>
  <w:style w:type="paragraph" w:customStyle="1" w:styleId="D8C90758BFC046A6AA28C9B9C2794FE8">
    <w:name w:val="D8C90758BFC046A6AA28C9B9C2794FE8"/>
    <w:rsid w:val="00AF6684"/>
  </w:style>
  <w:style w:type="paragraph" w:customStyle="1" w:styleId="B64B976FE6234416B7B633CAF6C22A8E">
    <w:name w:val="B64B976FE6234416B7B633CAF6C22A8E"/>
    <w:rsid w:val="00AF6684"/>
  </w:style>
  <w:style w:type="paragraph" w:customStyle="1" w:styleId="8DF8FA0D41614B3E9C7CA82909634A9E">
    <w:name w:val="8DF8FA0D41614B3E9C7CA82909634A9E"/>
    <w:rsid w:val="00AF6684"/>
  </w:style>
  <w:style w:type="paragraph" w:customStyle="1" w:styleId="574E021D62A94D78980AC6E65D2FC3E7">
    <w:name w:val="574E021D62A94D78980AC6E65D2FC3E7"/>
    <w:rsid w:val="00AF6684"/>
  </w:style>
  <w:style w:type="paragraph" w:customStyle="1" w:styleId="0E232733FBF34EFF855C57E4461CBACF">
    <w:name w:val="0E232733FBF34EFF855C57E4461CBACF"/>
    <w:rsid w:val="00AF6684"/>
  </w:style>
  <w:style w:type="paragraph" w:customStyle="1" w:styleId="E7D03B4D6F1A4ACAB9FBF9354744FD84">
    <w:name w:val="E7D03B4D6F1A4ACAB9FBF9354744FD84"/>
    <w:rsid w:val="00AF6684"/>
  </w:style>
  <w:style w:type="paragraph" w:customStyle="1" w:styleId="AFC5A5CD9F834DF28052FF65FCA1A869">
    <w:name w:val="AFC5A5CD9F834DF28052FF65FCA1A869"/>
    <w:rsid w:val="00AF6684"/>
  </w:style>
  <w:style w:type="paragraph" w:customStyle="1" w:styleId="1EA854E0D5AC4CAC864E760E401C165D">
    <w:name w:val="1EA854E0D5AC4CAC864E760E401C165D"/>
    <w:rsid w:val="00AF6684"/>
  </w:style>
  <w:style w:type="paragraph" w:customStyle="1" w:styleId="D1868FC4D4A749B095C395333937BC24">
    <w:name w:val="D1868FC4D4A749B095C395333937BC24"/>
    <w:rsid w:val="00AF6684"/>
  </w:style>
  <w:style w:type="paragraph" w:customStyle="1" w:styleId="6B2814B6C4D5415EBE3D9CFF3A3AB34C">
    <w:name w:val="6B2814B6C4D5415EBE3D9CFF3A3AB34C"/>
    <w:rsid w:val="00AF6684"/>
  </w:style>
  <w:style w:type="paragraph" w:customStyle="1" w:styleId="4EDC5425F29446E5BE94539E66CA01C0">
    <w:name w:val="4EDC5425F29446E5BE94539E66CA01C0"/>
    <w:rsid w:val="00AF6684"/>
  </w:style>
  <w:style w:type="paragraph" w:customStyle="1" w:styleId="200ACAD5B0AC4FCC89AE48C5EC89438B">
    <w:name w:val="200ACAD5B0AC4FCC89AE48C5EC89438B"/>
    <w:rsid w:val="00AF6684"/>
  </w:style>
  <w:style w:type="paragraph" w:customStyle="1" w:styleId="E2046640938D4A97BE30AEAE2CD12D4C">
    <w:name w:val="E2046640938D4A97BE30AEAE2CD12D4C"/>
    <w:rsid w:val="00AF6684"/>
  </w:style>
  <w:style w:type="paragraph" w:customStyle="1" w:styleId="EA0574DCF00C4161B3D16E8825F0DB70">
    <w:name w:val="EA0574DCF00C4161B3D16E8825F0DB70"/>
    <w:rsid w:val="00AF6684"/>
  </w:style>
  <w:style w:type="paragraph" w:customStyle="1" w:styleId="164D163C897E44A8915DED7CF20835C9">
    <w:name w:val="164D163C897E44A8915DED7CF20835C9"/>
    <w:rsid w:val="00AF6684"/>
  </w:style>
  <w:style w:type="paragraph" w:customStyle="1" w:styleId="15997B6202F043DAA06F7F3BCA9FD6E9">
    <w:name w:val="15997B6202F043DAA06F7F3BCA9FD6E9"/>
    <w:rsid w:val="00AF6684"/>
  </w:style>
  <w:style w:type="paragraph" w:customStyle="1" w:styleId="11DF7B970D32460A932238089192E1C2">
    <w:name w:val="11DF7B970D32460A932238089192E1C2"/>
    <w:rsid w:val="00AF6684"/>
  </w:style>
  <w:style w:type="paragraph" w:customStyle="1" w:styleId="C6002E49E2FC464098DB35013BD2F666">
    <w:name w:val="C6002E49E2FC464098DB35013BD2F666"/>
    <w:rsid w:val="00AF6684"/>
  </w:style>
  <w:style w:type="paragraph" w:customStyle="1" w:styleId="061E7F954C8D442F9D76299C6834C687">
    <w:name w:val="061E7F954C8D442F9D76299C6834C687"/>
    <w:rsid w:val="00AF6684"/>
  </w:style>
  <w:style w:type="paragraph" w:customStyle="1" w:styleId="5E854C9E6B574D609C156314DC4C6B13">
    <w:name w:val="5E854C9E6B574D609C156314DC4C6B13"/>
    <w:rsid w:val="00AF6684"/>
  </w:style>
  <w:style w:type="paragraph" w:customStyle="1" w:styleId="56B6AF502983475096095FC4E441D940">
    <w:name w:val="56B6AF502983475096095FC4E441D940"/>
    <w:rsid w:val="00AF6684"/>
  </w:style>
  <w:style w:type="paragraph" w:customStyle="1" w:styleId="53054F5A575D4465AF0D6AFC5A06C657">
    <w:name w:val="53054F5A575D4465AF0D6AFC5A06C657"/>
    <w:rsid w:val="00AF6684"/>
  </w:style>
  <w:style w:type="paragraph" w:customStyle="1" w:styleId="8ECF70D79A6D495B96DF89CA36A38D61">
    <w:name w:val="8ECF70D79A6D495B96DF89CA36A38D61"/>
    <w:rsid w:val="00AF6684"/>
  </w:style>
  <w:style w:type="paragraph" w:customStyle="1" w:styleId="5C2E4ED806D14923A7CE4DF1CC23B1B4">
    <w:name w:val="5C2E4ED806D14923A7CE4DF1CC23B1B4"/>
    <w:rsid w:val="00AF6684"/>
  </w:style>
  <w:style w:type="paragraph" w:customStyle="1" w:styleId="DE9F5A05C3AE49CCAD3F68E0651BA5F0">
    <w:name w:val="DE9F5A05C3AE49CCAD3F68E0651BA5F0"/>
    <w:rsid w:val="00AF6684"/>
  </w:style>
  <w:style w:type="paragraph" w:customStyle="1" w:styleId="5FCBC169C6C74F17B2B726E7A6E4D9CC">
    <w:name w:val="5FCBC169C6C74F17B2B726E7A6E4D9CC"/>
    <w:rsid w:val="00AF6684"/>
  </w:style>
  <w:style w:type="paragraph" w:customStyle="1" w:styleId="22CE50984E024858B8603834B84E53CF">
    <w:name w:val="22CE50984E024858B8603834B84E53CF"/>
    <w:rsid w:val="00AF6684"/>
  </w:style>
  <w:style w:type="paragraph" w:customStyle="1" w:styleId="BF251DAF83B54AA7BCAFAA6BF0D17BA4">
    <w:name w:val="BF251DAF83B54AA7BCAFAA6BF0D17BA4"/>
    <w:rsid w:val="00AF6684"/>
  </w:style>
  <w:style w:type="paragraph" w:customStyle="1" w:styleId="03FC343F091B48B2AE1814524D14D528">
    <w:name w:val="03FC343F091B48B2AE1814524D14D528"/>
    <w:rsid w:val="00AF6684"/>
  </w:style>
  <w:style w:type="paragraph" w:customStyle="1" w:styleId="B079FC41AB6B4EDA86B56D832FC18743">
    <w:name w:val="B079FC41AB6B4EDA86B56D832FC18743"/>
    <w:rsid w:val="00AF6684"/>
  </w:style>
  <w:style w:type="paragraph" w:customStyle="1" w:styleId="7658A6C495EE42CB87B3EDC147AE830B">
    <w:name w:val="7658A6C495EE42CB87B3EDC147AE830B"/>
    <w:rsid w:val="00AF6684"/>
  </w:style>
  <w:style w:type="paragraph" w:customStyle="1" w:styleId="F8864A8E9F6D44B3B945642490C1C060">
    <w:name w:val="F8864A8E9F6D44B3B945642490C1C060"/>
    <w:rsid w:val="00AF6684"/>
  </w:style>
  <w:style w:type="paragraph" w:customStyle="1" w:styleId="07F3DF0AA0334B4EA619AAE1F7350CF7">
    <w:name w:val="07F3DF0AA0334B4EA619AAE1F7350CF7"/>
    <w:rsid w:val="00AF6684"/>
  </w:style>
  <w:style w:type="paragraph" w:customStyle="1" w:styleId="DE0466663EB4410F88EDBFA956D202F8">
    <w:name w:val="DE0466663EB4410F88EDBFA956D202F8"/>
    <w:rsid w:val="00AF6684"/>
  </w:style>
  <w:style w:type="paragraph" w:customStyle="1" w:styleId="C039F29ADACD442EA53CC470C7466175">
    <w:name w:val="C039F29ADACD442EA53CC470C7466175"/>
    <w:rsid w:val="00AF6684"/>
  </w:style>
  <w:style w:type="paragraph" w:customStyle="1" w:styleId="37988585BB384D4580EE4D75E1B01375">
    <w:name w:val="37988585BB384D4580EE4D75E1B01375"/>
    <w:rsid w:val="00AF6684"/>
  </w:style>
  <w:style w:type="paragraph" w:customStyle="1" w:styleId="53C07E2A024C487FB02B7ABF10BC7856">
    <w:name w:val="53C07E2A024C487FB02B7ABF10BC7856"/>
    <w:rsid w:val="00AF6684"/>
  </w:style>
  <w:style w:type="paragraph" w:customStyle="1" w:styleId="400DB218FAD04BE089F754E7AEAEC17A">
    <w:name w:val="400DB218FAD04BE089F754E7AEAEC17A"/>
    <w:rsid w:val="00AF6684"/>
  </w:style>
  <w:style w:type="paragraph" w:customStyle="1" w:styleId="F4375A093CE34E48BEAFEDA691E6E8A1">
    <w:name w:val="F4375A093CE34E48BEAFEDA691E6E8A1"/>
    <w:rsid w:val="00AF6684"/>
  </w:style>
  <w:style w:type="paragraph" w:customStyle="1" w:styleId="144B7AF1074E4B9CA6A8DEF3CE7584F2">
    <w:name w:val="144B7AF1074E4B9CA6A8DEF3CE7584F2"/>
    <w:rsid w:val="00AF6684"/>
  </w:style>
  <w:style w:type="paragraph" w:customStyle="1" w:styleId="3E766CE3B2C54A6B8766499E8E1F7685">
    <w:name w:val="3E766CE3B2C54A6B8766499E8E1F7685"/>
    <w:rsid w:val="00AF6684"/>
  </w:style>
  <w:style w:type="paragraph" w:customStyle="1" w:styleId="B30871768B034C6CADF718502F0E4F68">
    <w:name w:val="B30871768B034C6CADF718502F0E4F68"/>
    <w:rsid w:val="00AF6684"/>
  </w:style>
  <w:style w:type="paragraph" w:customStyle="1" w:styleId="210EA6FEB2DB497695995C0D15FA2938">
    <w:name w:val="210EA6FEB2DB497695995C0D15FA2938"/>
    <w:rsid w:val="00AF6684"/>
  </w:style>
  <w:style w:type="paragraph" w:customStyle="1" w:styleId="E69309325CA042FA9296401E83A8CE7C">
    <w:name w:val="E69309325CA042FA9296401E83A8CE7C"/>
    <w:rsid w:val="00AF6684"/>
  </w:style>
  <w:style w:type="paragraph" w:customStyle="1" w:styleId="6EE819223BDC495EB1548A3B40CF7AEB">
    <w:name w:val="6EE819223BDC495EB1548A3B40CF7AEB"/>
    <w:rsid w:val="00AF6684"/>
  </w:style>
  <w:style w:type="paragraph" w:customStyle="1" w:styleId="98B10119623B4F1EAA5569D85B808BD8">
    <w:name w:val="98B10119623B4F1EAA5569D85B808BD8"/>
    <w:rsid w:val="00AF6684"/>
  </w:style>
  <w:style w:type="paragraph" w:customStyle="1" w:styleId="713BD77F38C64306BB05EE4600F8A9CC">
    <w:name w:val="713BD77F38C64306BB05EE4600F8A9CC"/>
    <w:rsid w:val="00AF6684"/>
  </w:style>
  <w:style w:type="paragraph" w:customStyle="1" w:styleId="B3AEC2EB9FDC4A4E8FC41ADEE904493C">
    <w:name w:val="B3AEC2EB9FDC4A4E8FC41ADEE904493C"/>
    <w:rsid w:val="00AF6684"/>
  </w:style>
  <w:style w:type="paragraph" w:customStyle="1" w:styleId="5B302781B61B40548BFF4571E5EFF64A">
    <w:name w:val="5B302781B61B40548BFF4571E5EFF64A"/>
    <w:rsid w:val="00AF6684"/>
  </w:style>
  <w:style w:type="paragraph" w:customStyle="1" w:styleId="D32054F1361D414EBED3F71C7C49ACC3">
    <w:name w:val="D32054F1361D414EBED3F71C7C49ACC3"/>
    <w:rsid w:val="00AF6684"/>
  </w:style>
  <w:style w:type="paragraph" w:customStyle="1" w:styleId="21B619864F844DF7B8D87BACA4594CEC">
    <w:name w:val="21B619864F844DF7B8D87BACA4594CEC"/>
    <w:rsid w:val="00AF6684"/>
  </w:style>
  <w:style w:type="paragraph" w:customStyle="1" w:styleId="7A6517112278481BB2E19B120027C21F">
    <w:name w:val="7A6517112278481BB2E19B120027C21F"/>
    <w:rsid w:val="00AF6684"/>
  </w:style>
  <w:style w:type="paragraph" w:customStyle="1" w:styleId="21B619864F844DF7B8D87BACA4594CEC1">
    <w:name w:val="21B619864F844DF7B8D87BACA4594CEC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1">
    <w:name w:val="7A6517112278481BB2E19B120027C21F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1F4153421B4E0288890276AEA8A5679">
    <w:name w:val="4D1F4153421B4E0288890276AEA8A5679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4E91124916473384E5C3377C142A4E3">
    <w:name w:val="E94E91124916473384E5C3377C142A4E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DB218FAD04BE089F754E7AEAEC17A1">
    <w:name w:val="400DB218FAD04BE089F754E7AEAEC17A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375A093CE34E48BEAFEDA691E6E8A11">
    <w:name w:val="F4375A093CE34E48BEAFEDA691E6E8A1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44B7AF1074E4B9CA6A8DEF3CE7584F21">
    <w:name w:val="144B7AF1074E4B9CA6A8DEF3CE7584F21"/>
    <w:rsid w:val="00AF6684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3E766CE3B2C54A6B8766499E8E1F76851">
    <w:name w:val="3E766CE3B2C54A6B8766499E8E1F7685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210EA6FEB2DB497695995C0D15FA29381">
    <w:name w:val="210EA6FEB2DB497695995C0D15FA2938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69309325CA042FA9296401E83A8CE7C1">
    <w:name w:val="E69309325CA042FA9296401E83A8CE7C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6EE819223BDC495EB1548A3B40CF7AEB1">
    <w:name w:val="6EE819223BDC495EB1548A3B40CF7AEB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8B10119623B4F1EAA5569D85B808BD81">
    <w:name w:val="98B10119623B4F1EAA5569D85B808BD8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3BD77F38C64306BB05EE4600F8A9CC1">
    <w:name w:val="713BD77F38C64306BB05EE4600F8A9CC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AEC2EB9FDC4A4E8FC41ADEE904493C1">
    <w:name w:val="B3AEC2EB9FDC4A4E8FC41ADEE904493C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2">
    <w:name w:val="9794AAA152224CE69BD600B803E81BDB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1">
    <w:name w:val="9B33C311150D46A08D8F2CEE8F550375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1">
    <w:name w:val="1C2E2FEDD5E140D4AD8E65AAD304F278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4AECD433D44B7AB90F712D34AB2761">
    <w:name w:val="0184AECD433D44B7AB90F712D34AB2761"/>
    <w:rsid w:val="00AF668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">
    <w:name w:val="19ED8128417049BCA7FCE50F79B1033B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D56FF861D24C33998D74597FF1B7801">
    <w:name w:val="E6D56FF861D24C33998D74597FF1B780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">
    <w:name w:val="43DE76E39402493789E16C89F4C5E837"/>
    <w:rsid w:val="00AF6684"/>
  </w:style>
  <w:style w:type="paragraph" w:customStyle="1" w:styleId="21B619864F844DF7B8D87BACA4594CEC2">
    <w:name w:val="21B619864F844DF7B8D87BACA4594CEC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2">
    <w:name w:val="7A6517112278481BB2E19B120027C21F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1F4153421B4E0288890276AEA8A56710">
    <w:name w:val="4D1F4153421B4E0288890276AEA8A56710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4E91124916473384E5C3377C142A4E4">
    <w:name w:val="E94E91124916473384E5C3377C142A4E4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DB218FAD04BE089F754E7AEAEC17A2">
    <w:name w:val="400DB218FAD04BE089F754E7AEAEC17A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375A093CE34E48BEAFEDA691E6E8A12">
    <w:name w:val="F4375A093CE34E48BEAFEDA691E6E8A12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44B7AF1074E4B9CA6A8DEF3CE7584F22">
    <w:name w:val="144B7AF1074E4B9CA6A8DEF3CE7584F22"/>
    <w:rsid w:val="00AF6684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3E766CE3B2C54A6B8766499E8E1F76852">
    <w:name w:val="3E766CE3B2C54A6B8766499E8E1F76852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210EA6FEB2DB497695995C0D15FA29382">
    <w:name w:val="210EA6FEB2DB497695995C0D15FA29382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69309325CA042FA9296401E83A8CE7C2">
    <w:name w:val="E69309325CA042FA9296401E83A8CE7C2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6EE819223BDC495EB1548A3B40CF7AEB2">
    <w:name w:val="6EE819223BDC495EB1548A3B40CF7AEB2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8B10119623B4F1EAA5569D85B808BD82">
    <w:name w:val="98B10119623B4F1EAA5569D85B808BD8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3BD77F38C64306BB05EE4600F8A9CC2">
    <w:name w:val="713BD77F38C64306BB05EE4600F8A9CC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AEC2EB9FDC4A4E8FC41ADEE904493C2">
    <w:name w:val="B3AEC2EB9FDC4A4E8FC41ADEE904493C2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3">
    <w:name w:val="9794AAA152224CE69BD600B803E81BDB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2">
    <w:name w:val="9B33C311150D46A08D8F2CEE8F550375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2">
    <w:name w:val="1C2E2FEDD5E140D4AD8E65AAD304F278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1">
    <w:name w:val="43DE76E39402493789E16C89F4C5E837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4AECD433D44B7AB90F712D34AB2762">
    <w:name w:val="0184AECD433D44B7AB90F712D34AB2762"/>
    <w:rsid w:val="00AF668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1">
    <w:name w:val="19ED8128417049BCA7FCE50F79B1033B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D56FF861D24C33998D74597FF1B7802">
    <w:name w:val="E6D56FF861D24C33998D74597FF1B780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AB0F2ED79247FAB7215E9C471E81CA">
    <w:name w:val="84AB0F2ED79247FAB7215E9C471E81CA"/>
    <w:rsid w:val="00AF6684"/>
  </w:style>
  <w:style w:type="paragraph" w:customStyle="1" w:styleId="1FD86D93F0A8467FAC309C70C85FF322">
    <w:name w:val="1FD86D93F0A8467FAC309C70C85FF322"/>
    <w:rsid w:val="00AF6684"/>
  </w:style>
  <w:style w:type="paragraph" w:customStyle="1" w:styleId="9D1FFF6B701C45FB924B308A70DA57D9">
    <w:name w:val="9D1FFF6B701C45FB924B308A70DA57D9"/>
    <w:rsid w:val="00AF6684"/>
  </w:style>
  <w:style w:type="paragraph" w:customStyle="1" w:styleId="3D94EDB99D264640B64010368C89765B">
    <w:name w:val="3D94EDB99D264640B64010368C89765B"/>
    <w:rsid w:val="00AF6684"/>
  </w:style>
  <w:style w:type="paragraph" w:customStyle="1" w:styleId="21B619864F844DF7B8D87BACA4594CEC3">
    <w:name w:val="21B619864F844DF7B8D87BACA4594CEC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3">
    <w:name w:val="7A6517112278481BB2E19B120027C21F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1F4153421B4E0288890276AEA8A56711">
    <w:name w:val="4D1F4153421B4E0288890276AEA8A5671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4E91124916473384E5C3377C142A4E5">
    <w:name w:val="E94E91124916473384E5C3377C142A4E5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DB218FAD04BE089F754E7AEAEC17A3">
    <w:name w:val="400DB218FAD04BE089F754E7AEAEC17A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375A093CE34E48BEAFEDA691E6E8A13">
    <w:name w:val="F4375A093CE34E48BEAFEDA691E6E8A13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44B7AF1074E4B9CA6A8DEF3CE7584F23">
    <w:name w:val="144B7AF1074E4B9CA6A8DEF3CE7584F23"/>
    <w:rsid w:val="00AF6684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3E766CE3B2C54A6B8766499E8E1F76853">
    <w:name w:val="3E766CE3B2C54A6B8766499E8E1F76853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210EA6FEB2DB497695995C0D15FA29383">
    <w:name w:val="210EA6FEB2DB497695995C0D15FA29383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69309325CA042FA9296401E83A8CE7C3">
    <w:name w:val="E69309325CA042FA9296401E83A8CE7C3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6EE819223BDC495EB1548A3B40CF7AEB3">
    <w:name w:val="6EE819223BDC495EB1548A3B40CF7AEB3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8B10119623B4F1EAA5569D85B808BD83">
    <w:name w:val="98B10119623B4F1EAA5569D85B808BD8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3BD77F38C64306BB05EE4600F8A9CC3">
    <w:name w:val="713BD77F38C64306BB05EE4600F8A9CC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AEC2EB9FDC4A4E8FC41ADEE904493C3">
    <w:name w:val="B3AEC2EB9FDC4A4E8FC41ADEE904493C3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4">
    <w:name w:val="9794AAA152224CE69BD600B803E81BDB4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3">
    <w:name w:val="9B33C311150D46A08D8F2CEE8F550375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3">
    <w:name w:val="1C2E2FEDD5E140D4AD8E65AAD304F278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2">
    <w:name w:val="43DE76E39402493789E16C89F4C5E837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1">
    <w:name w:val="9D1FFF6B701C45FB924B308A70DA57D9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1">
    <w:name w:val="3D94EDB99D264640B64010368C89765B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4AECD433D44B7AB90F712D34AB2763">
    <w:name w:val="0184AECD433D44B7AB90F712D34AB2763"/>
    <w:rsid w:val="00AF668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2">
    <w:name w:val="19ED8128417049BCA7FCE50F79B1033B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D56FF861D24C33998D74597FF1B7803">
    <w:name w:val="E6D56FF861D24C33998D74597FF1B780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870ACE0E9A48798C6BAF7A5CFE17BF">
    <w:name w:val="BF870ACE0E9A48798C6BAF7A5CFE17BF"/>
    <w:rsid w:val="00AF6684"/>
  </w:style>
  <w:style w:type="paragraph" w:customStyle="1" w:styleId="BE4C1B467B5E4BF8BBC3682673DC6441">
    <w:name w:val="BE4C1B467B5E4BF8BBC3682673DC6441"/>
    <w:rsid w:val="00AF6684"/>
  </w:style>
  <w:style w:type="paragraph" w:customStyle="1" w:styleId="F20565C511274BFC84633DF377A934FF">
    <w:name w:val="F20565C511274BFC84633DF377A934FF"/>
    <w:rsid w:val="00AF6684"/>
  </w:style>
  <w:style w:type="paragraph" w:customStyle="1" w:styleId="35FD5AFC3218412C943A47256E007D9A">
    <w:name w:val="35FD5AFC3218412C943A47256E007D9A"/>
    <w:rsid w:val="00066521"/>
  </w:style>
  <w:style w:type="paragraph" w:customStyle="1" w:styleId="5ACAFDE717FD45FFAF7AD04527F9022B">
    <w:name w:val="5ACAFDE717FD45FFAF7AD04527F9022B"/>
    <w:rsid w:val="00066521"/>
  </w:style>
  <w:style w:type="paragraph" w:customStyle="1" w:styleId="C311AEEDDC5F49F6A22760C027E93C0A">
    <w:name w:val="C311AEEDDC5F49F6A22760C027E93C0A"/>
    <w:rsid w:val="00066521"/>
  </w:style>
  <w:style w:type="paragraph" w:customStyle="1" w:styleId="3DF5814D15624380B30C5B6AE52C3BEB">
    <w:name w:val="3DF5814D15624380B30C5B6AE52C3BEB"/>
    <w:rsid w:val="00066521"/>
  </w:style>
  <w:style w:type="paragraph" w:customStyle="1" w:styleId="0AE0A89217BC48E1BEAAF9E2B45CB5A5">
    <w:name w:val="0AE0A89217BC48E1BEAAF9E2B45CB5A5"/>
    <w:rsid w:val="00066521"/>
  </w:style>
  <w:style w:type="paragraph" w:customStyle="1" w:styleId="A674D6ABBF984C78938B0F740CA407CD">
    <w:name w:val="A674D6ABBF984C78938B0F740CA407CD"/>
    <w:rsid w:val="00066521"/>
  </w:style>
  <w:style w:type="paragraph" w:customStyle="1" w:styleId="D65C7AE63D9B4AAE9BB672C7B52C2224">
    <w:name w:val="D65C7AE63D9B4AAE9BB672C7B52C2224"/>
    <w:rsid w:val="00066521"/>
  </w:style>
  <w:style w:type="paragraph" w:customStyle="1" w:styleId="3DF856DAB09548B2A5FEC4A694E5C565">
    <w:name w:val="3DF856DAB09548B2A5FEC4A694E5C565"/>
    <w:rsid w:val="00066521"/>
  </w:style>
  <w:style w:type="paragraph" w:customStyle="1" w:styleId="625582005FCF4D0CB3165AEF624A3797">
    <w:name w:val="625582005FCF4D0CB3165AEF624A3797"/>
    <w:rsid w:val="00066521"/>
  </w:style>
  <w:style w:type="paragraph" w:customStyle="1" w:styleId="822715403D3E475F86414475BBC6E429">
    <w:name w:val="822715403D3E475F86414475BBC6E429"/>
    <w:rsid w:val="00066521"/>
  </w:style>
  <w:style w:type="paragraph" w:customStyle="1" w:styleId="28B7C7672D7A4BEF8B5542FAA2BA16E5">
    <w:name w:val="28B7C7672D7A4BEF8B5542FAA2BA16E5"/>
    <w:rsid w:val="00066521"/>
  </w:style>
  <w:style w:type="paragraph" w:customStyle="1" w:styleId="32B3855A13474551A0A2EE948CC29142">
    <w:name w:val="32B3855A13474551A0A2EE948CC29142"/>
    <w:rsid w:val="00066521"/>
  </w:style>
  <w:style w:type="paragraph" w:customStyle="1" w:styleId="381C658F8AD14C48A7A31A4E5CF1D795">
    <w:name w:val="381C658F8AD14C48A7A31A4E5CF1D795"/>
    <w:rsid w:val="00066521"/>
  </w:style>
  <w:style w:type="paragraph" w:customStyle="1" w:styleId="85841BC658244DC79977CE2A073E7DA7">
    <w:name w:val="85841BC658244DC79977CE2A073E7DA7"/>
    <w:rsid w:val="00066521"/>
  </w:style>
  <w:style w:type="paragraph" w:customStyle="1" w:styleId="9CB421EFB9D3434BA50B58CF43EA9410">
    <w:name w:val="9CB421EFB9D3434BA50B58CF43EA9410"/>
    <w:rsid w:val="00066521"/>
  </w:style>
  <w:style w:type="paragraph" w:customStyle="1" w:styleId="FA8515A8793E4EF689F482509AC397E3">
    <w:name w:val="FA8515A8793E4EF689F482509AC397E3"/>
    <w:rsid w:val="00066521"/>
  </w:style>
  <w:style w:type="paragraph" w:customStyle="1" w:styleId="F6BFD2EFAB2441BAA743FDD93D383FC1">
    <w:name w:val="F6BFD2EFAB2441BAA743FDD93D383FC1"/>
    <w:rsid w:val="00066521"/>
  </w:style>
  <w:style w:type="paragraph" w:customStyle="1" w:styleId="D08A5658F50841BD80C86ABEC316EE25">
    <w:name w:val="D08A5658F50841BD80C86ABEC316EE25"/>
    <w:rsid w:val="00066521"/>
  </w:style>
  <w:style w:type="paragraph" w:customStyle="1" w:styleId="8549C67ADDB74513828F9AFD1AA9B646">
    <w:name w:val="8549C67ADDB74513828F9AFD1AA9B646"/>
    <w:rsid w:val="00066521"/>
  </w:style>
  <w:style w:type="paragraph" w:customStyle="1" w:styleId="539290FCC7FC40AB87AB428AC98816B1">
    <w:name w:val="539290FCC7FC40AB87AB428AC98816B1"/>
    <w:rsid w:val="00066521"/>
  </w:style>
  <w:style w:type="paragraph" w:customStyle="1" w:styleId="19020D8904D940A79B4BE679180821E2">
    <w:name w:val="19020D8904D940A79B4BE679180821E2"/>
    <w:rsid w:val="00066521"/>
  </w:style>
  <w:style w:type="paragraph" w:customStyle="1" w:styleId="DBACDDBBBD604745A2981AEFCB4EBA46">
    <w:name w:val="DBACDDBBBD604745A2981AEFCB4EBA46"/>
    <w:rsid w:val="00066521"/>
  </w:style>
  <w:style w:type="paragraph" w:customStyle="1" w:styleId="46CB411FCFF84F66B337934AC6091E33">
    <w:name w:val="46CB411FCFF84F66B337934AC6091E33"/>
    <w:rsid w:val="00066521"/>
  </w:style>
  <w:style w:type="paragraph" w:customStyle="1" w:styleId="379DBAAAB9F7478FBF78CD52F510A90E">
    <w:name w:val="379DBAAAB9F7478FBF78CD52F510A90E"/>
    <w:rsid w:val="00066521"/>
  </w:style>
  <w:style w:type="paragraph" w:customStyle="1" w:styleId="7B7E3BC4096E4C9E9C09BD5687515747">
    <w:name w:val="7B7E3BC4096E4C9E9C09BD5687515747"/>
    <w:rsid w:val="00066521"/>
  </w:style>
  <w:style w:type="paragraph" w:customStyle="1" w:styleId="D4D988C36C0845229C0B5B6CBD03C0B6">
    <w:name w:val="D4D988C36C0845229C0B5B6CBD03C0B6"/>
    <w:rsid w:val="00066521"/>
  </w:style>
  <w:style w:type="paragraph" w:customStyle="1" w:styleId="F84F90AAD8D5484FA9E90B0812C66058">
    <w:name w:val="F84F90AAD8D5484FA9E90B0812C66058"/>
    <w:rsid w:val="00066521"/>
  </w:style>
  <w:style w:type="paragraph" w:customStyle="1" w:styleId="B996607165594CD18722511B92655C10">
    <w:name w:val="B996607165594CD18722511B92655C10"/>
    <w:rsid w:val="00066521"/>
  </w:style>
  <w:style w:type="paragraph" w:customStyle="1" w:styleId="74A9F75CD1F54E03897986CE7D19A71A">
    <w:name w:val="74A9F75CD1F54E03897986CE7D19A71A"/>
    <w:rsid w:val="00066521"/>
  </w:style>
  <w:style w:type="paragraph" w:customStyle="1" w:styleId="4E074A8E2DC6407EAFE36E4E1B5DE29F">
    <w:name w:val="4E074A8E2DC6407EAFE36E4E1B5DE29F"/>
    <w:rsid w:val="00066521"/>
  </w:style>
  <w:style w:type="paragraph" w:customStyle="1" w:styleId="A1CF055B72EE4754BD5FA428E74D42F7">
    <w:name w:val="A1CF055B72EE4754BD5FA428E74D42F7"/>
    <w:rsid w:val="00066521"/>
  </w:style>
  <w:style w:type="paragraph" w:customStyle="1" w:styleId="99069BEBDED24DEC90A07BB003D44364">
    <w:name w:val="99069BEBDED24DEC90A07BB003D44364"/>
    <w:rsid w:val="00066521"/>
  </w:style>
  <w:style w:type="paragraph" w:customStyle="1" w:styleId="1848AF6446254DB8909BA7BF46C16644">
    <w:name w:val="1848AF6446254DB8909BA7BF46C16644"/>
    <w:rsid w:val="00066521"/>
  </w:style>
  <w:style w:type="paragraph" w:customStyle="1" w:styleId="6E8218DC3061420F892CBC6B1695ABF8">
    <w:name w:val="6E8218DC3061420F892CBC6B1695ABF8"/>
    <w:rsid w:val="00066521"/>
  </w:style>
  <w:style w:type="paragraph" w:customStyle="1" w:styleId="603F0ED932A6435F9B085CBA7F25C1C4">
    <w:name w:val="603F0ED932A6435F9B085CBA7F25C1C4"/>
    <w:rsid w:val="00066521"/>
  </w:style>
  <w:style w:type="paragraph" w:customStyle="1" w:styleId="EB5F1B3785744B9690A756CEB6A12C5E">
    <w:name w:val="EB5F1B3785744B9690A756CEB6A12C5E"/>
    <w:rsid w:val="00066521"/>
  </w:style>
  <w:style w:type="paragraph" w:customStyle="1" w:styleId="7AE0E2316D4042D8B293FB9F86776338">
    <w:name w:val="7AE0E2316D4042D8B293FB9F86776338"/>
    <w:rsid w:val="00066521"/>
  </w:style>
  <w:style w:type="paragraph" w:customStyle="1" w:styleId="C5B0629E9E084F16B480803C3B3B5E5B">
    <w:name w:val="C5B0629E9E084F16B480803C3B3B5E5B"/>
    <w:rsid w:val="00066521"/>
  </w:style>
  <w:style w:type="paragraph" w:customStyle="1" w:styleId="FAB7961A0A104B5985F84BEC176FA38C">
    <w:name w:val="FAB7961A0A104B5985F84BEC176FA38C"/>
    <w:rsid w:val="00066521"/>
  </w:style>
  <w:style w:type="paragraph" w:customStyle="1" w:styleId="FA9A2626D25D48ECBB2BB2A28832839D">
    <w:name w:val="FA9A2626D25D48ECBB2BB2A28832839D"/>
    <w:rsid w:val="00066521"/>
  </w:style>
  <w:style w:type="paragraph" w:customStyle="1" w:styleId="08EFF45CCD5C4C3B8183EF2301C35AD4">
    <w:name w:val="08EFF45CCD5C4C3B8183EF2301C35AD4"/>
    <w:rsid w:val="00066521"/>
  </w:style>
  <w:style w:type="paragraph" w:customStyle="1" w:styleId="9F4C40D49111468CA166619B8ADED79E">
    <w:name w:val="9F4C40D49111468CA166619B8ADED79E"/>
    <w:rsid w:val="00066521"/>
  </w:style>
  <w:style w:type="paragraph" w:customStyle="1" w:styleId="EA8B42D036A341CA82494E368249849A">
    <w:name w:val="EA8B42D036A341CA82494E368249849A"/>
    <w:rsid w:val="00066521"/>
  </w:style>
  <w:style w:type="paragraph" w:customStyle="1" w:styleId="663941E191D544B6A71A42489EE1A765">
    <w:name w:val="663941E191D544B6A71A42489EE1A765"/>
    <w:rsid w:val="00066521"/>
  </w:style>
  <w:style w:type="paragraph" w:customStyle="1" w:styleId="7CD40DB3582E461D8FA50898DA15B999">
    <w:name w:val="7CD40DB3582E461D8FA50898DA15B999"/>
    <w:rsid w:val="00066521"/>
  </w:style>
  <w:style w:type="paragraph" w:customStyle="1" w:styleId="66B132071913440EACDC6164A54CDF09">
    <w:name w:val="66B132071913440EACDC6164A54CDF09"/>
    <w:rsid w:val="00066521"/>
  </w:style>
  <w:style w:type="paragraph" w:customStyle="1" w:styleId="1106BF792AA14449A28043FD0782F354">
    <w:name w:val="1106BF792AA14449A28043FD0782F354"/>
    <w:rsid w:val="00066521"/>
  </w:style>
  <w:style w:type="paragraph" w:customStyle="1" w:styleId="8D228661B1F948BEA2D0469710C07AFE">
    <w:name w:val="8D228661B1F948BEA2D0469710C07AFE"/>
    <w:rsid w:val="00066521"/>
  </w:style>
  <w:style w:type="paragraph" w:customStyle="1" w:styleId="B6E3BB95FD3745D1BAAB51DCC2CDF89A">
    <w:name w:val="B6E3BB95FD3745D1BAAB51DCC2CDF89A"/>
    <w:rsid w:val="00066521"/>
  </w:style>
  <w:style w:type="paragraph" w:customStyle="1" w:styleId="BF46BB10E2A447888CC44C5C949466BC">
    <w:name w:val="BF46BB10E2A447888CC44C5C949466BC"/>
    <w:rsid w:val="00066521"/>
  </w:style>
  <w:style w:type="paragraph" w:customStyle="1" w:styleId="F5D145B7DA394F7FA46FD569B5C72F84">
    <w:name w:val="F5D145B7DA394F7FA46FD569B5C72F84"/>
    <w:rsid w:val="00066521"/>
  </w:style>
  <w:style w:type="paragraph" w:customStyle="1" w:styleId="D7BC1005D7F1479BAD6A500F69539FB6">
    <w:name w:val="D7BC1005D7F1479BAD6A500F69539FB6"/>
    <w:rsid w:val="00066521"/>
  </w:style>
  <w:style w:type="paragraph" w:customStyle="1" w:styleId="5CF05FAAAA72449197142B2CA8947BEE">
    <w:name w:val="5CF05FAAAA72449197142B2CA8947BEE"/>
    <w:rsid w:val="00066521"/>
  </w:style>
  <w:style w:type="paragraph" w:customStyle="1" w:styleId="578FE6AEAECA403A884BB957A79FC4D5">
    <w:name w:val="578FE6AEAECA403A884BB957A79FC4D5"/>
    <w:rsid w:val="00066521"/>
  </w:style>
  <w:style w:type="paragraph" w:customStyle="1" w:styleId="C4C86E28009E48288856D9C18F577527">
    <w:name w:val="C4C86E28009E48288856D9C18F577527"/>
    <w:rsid w:val="00066521"/>
  </w:style>
  <w:style w:type="paragraph" w:customStyle="1" w:styleId="E5B03D8594E9498D8BC8154A1989D173">
    <w:name w:val="E5B03D8594E9498D8BC8154A1989D173"/>
    <w:rsid w:val="00066521"/>
  </w:style>
  <w:style w:type="paragraph" w:customStyle="1" w:styleId="2E5D439302BC43DABD7907776F0C8DE4">
    <w:name w:val="2E5D439302BC43DABD7907776F0C8DE4"/>
    <w:rsid w:val="00066521"/>
  </w:style>
  <w:style w:type="paragraph" w:customStyle="1" w:styleId="55F841D1414547A6962C870F1F1F08E0">
    <w:name w:val="55F841D1414547A6962C870F1F1F08E0"/>
    <w:rsid w:val="00066521"/>
  </w:style>
  <w:style w:type="paragraph" w:customStyle="1" w:styleId="3F36298A82F6467182F942E9CB874055">
    <w:name w:val="3F36298A82F6467182F942E9CB874055"/>
    <w:rsid w:val="00066521"/>
  </w:style>
  <w:style w:type="paragraph" w:customStyle="1" w:styleId="14A3E2992B9B433FB641114B15BD893D">
    <w:name w:val="14A3E2992B9B433FB641114B15BD893D"/>
    <w:rsid w:val="00066521"/>
  </w:style>
  <w:style w:type="paragraph" w:customStyle="1" w:styleId="C9F913B262E7446FB60412C6B02AE303">
    <w:name w:val="C9F913B262E7446FB60412C6B02AE303"/>
    <w:rsid w:val="00066521"/>
  </w:style>
  <w:style w:type="paragraph" w:customStyle="1" w:styleId="7593375EB6144CADA553C708CAD728C8">
    <w:name w:val="7593375EB6144CADA553C708CAD728C8"/>
    <w:rsid w:val="00066521"/>
  </w:style>
  <w:style w:type="paragraph" w:customStyle="1" w:styleId="A78229EC169246B5B9FE9C6AE720BFC9">
    <w:name w:val="A78229EC169246B5B9FE9C6AE720BFC9"/>
    <w:rsid w:val="00066521"/>
  </w:style>
  <w:style w:type="paragraph" w:customStyle="1" w:styleId="0EBB89155AA24D8FA93183EB5A5F55C2">
    <w:name w:val="0EBB89155AA24D8FA93183EB5A5F55C2"/>
    <w:rsid w:val="00066521"/>
  </w:style>
  <w:style w:type="paragraph" w:customStyle="1" w:styleId="7838306F217D4E53AB2487F5C9C42D5E">
    <w:name w:val="7838306F217D4E53AB2487F5C9C42D5E"/>
    <w:rsid w:val="00066521"/>
  </w:style>
  <w:style w:type="paragraph" w:customStyle="1" w:styleId="34DDECF52B794E229DBDA175B7907701">
    <w:name w:val="34DDECF52B794E229DBDA175B7907701"/>
    <w:rsid w:val="00066521"/>
  </w:style>
  <w:style w:type="paragraph" w:customStyle="1" w:styleId="829D60376E404020A650E2E506C75F9C">
    <w:name w:val="829D60376E404020A650E2E506C75F9C"/>
    <w:rsid w:val="00066521"/>
  </w:style>
  <w:style w:type="paragraph" w:customStyle="1" w:styleId="B382B07ECEFA47FEBE0F4196F32A9A0B">
    <w:name w:val="B382B07ECEFA47FEBE0F4196F32A9A0B"/>
    <w:rsid w:val="00066521"/>
  </w:style>
  <w:style w:type="paragraph" w:customStyle="1" w:styleId="40C2950053384364B7DEB06E08EDAC1B">
    <w:name w:val="40C2950053384364B7DEB06E08EDAC1B"/>
    <w:rsid w:val="00066521"/>
  </w:style>
  <w:style w:type="paragraph" w:customStyle="1" w:styleId="85226BD32CB2433CB08AF46CB613ECEA">
    <w:name w:val="85226BD32CB2433CB08AF46CB613ECEA"/>
    <w:rsid w:val="00066521"/>
  </w:style>
  <w:style w:type="paragraph" w:customStyle="1" w:styleId="8B4A9A2D77EE46B191B9993561E24DFB">
    <w:name w:val="8B4A9A2D77EE46B191B9993561E24DFB"/>
    <w:rsid w:val="00066521"/>
  </w:style>
  <w:style w:type="paragraph" w:customStyle="1" w:styleId="B79746D26F394DB786D821021992BD7F">
    <w:name w:val="B79746D26F394DB786D821021992BD7F"/>
    <w:rsid w:val="00066521"/>
  </w:style>
  <w:style w:type="paragraph" w:customStyle="1" w:styleId="37DFC873C0C94EC7A8FB5D47BCBE7A21">
    <w:name w:val="37DFC873C0C94EC7A8FB5D47BCBE7A21"/>
    <w:rsid w:val="00066521"/>
  </w:style>
  <w:style w:type="paragraph" w:customStyle="1" w:styleId="903B310D0D6A4FC58233C0FC58448FE7">
    <w:name w:val="903B310D0D6A4FC58233C0FC58448FE7"/>
    <w:rsid w:val="00066521"/>
  </w:style>
  <w:style w:type="paragraph" w:customStyle="1" w:styleId="7245CDC547704E8FA2F6CBAA04DB95D0">
    <w:name w:val="7245CDC547704E8FA2F6CBAA04DB95D0"/>
    <w:rsid w:val="00066521"/>
  </w:style>
  <w:style w:type="paragraph" w:customStyle="1" w:styleId="E42BB39FBCC34283AEB092257EF64ED9">
    <w:name w:val="E42BB39FBCC34283AEB092257EF64ED9"/>
    <w:rsid w:val="00066521"/>
  </w:style>
  <w:style w:type="paragraph" w:customStyle="1" w:styleId="C1BA6B66651243D6AB340C4295B74AD9">
    <w:name w:val="C1BA6B66651243D6AB340C4295B74AD9"/>
    <w:rsid w:val="00066521"/>
  </w:style>
  <w:style w:type="paragraph" w:customStyle="1" w:styleId="4580DED5B80141AABCDF4343806C11D2">
    <w:name w:val="4580DED5B80141AABCDF4343806C11D2"/>
    <w:rsid w:val="00066521"/>
  </w:style>
  <w:style w:type="paragraph" w:customStyle="1" w:styleId="7506D1F5B89D4BC8A3D0769400ADF01D">
    <w:name w:val="7506D1F5B89D4BC8A3D0769400ADF01D"/>
    <w:rsid w:val="00066521"/>
  </w:style>
  <w:style w:type="paragraph" w:customStyle="1" w:styleId="88E54C126AE7409189977940EBDD8C8D">
    <w:name w:val="88E54C126AE7409189977940EBDD8C8D"/>
    <w:rsid w:val="00066521"/>
  </w:style>
  <w:style w:type="paragraph" w:customStyle="1" w:styleId="A19E2EF97D2840B09B4AAF191A552B09">
    <w:name w:val="A19E2EF97D2840B09B4AAF191A552B09"/>
    <w:rsid w:val="00066521"/>
  </w:style>
  <w:style w:type="paragraph" w:customStyle="1" w:styleId="519209391C7844EAB7536D06A9C3E756">
    <w:name w:val="519209391C7844EAB7536D06A9C3E756"/>
    <w:rsid w:val="00066521"/>
  </w:style>
  <w:style w:type="paragraph" w:customStyle="1" w:styleId="D6107A73638C4298B50F59ECE7DD81C2">
    <w:name w:val="D6107A73638C4298B50F59ECE7DD81C2"/>
    <w:rsid w:val="00066521"/>
  </w:style>
  <w:style w:type="paragraph" w:customStyle="1" w:styleId="83B48A985C9E4D47AA64FB0FABB1E6FE">
    <w:name w:val="83B48A985C9E4D47AA64FB0FABB1E6FE"/>
    <w:rsid w:val="00066521"/>
  </w:style>
  <w:style w:type="paragraph" w:customStyle="1" w:styleId="A302847A241B4C09BFE86A68D3F71B75">
    <w:name w:val="A302847A241B4C09BFE86A68D3F71B75"/>
    <w:rsid w:val="00066521"/>
  </w:style>
  <w:style w:type="paragraph" w:customStyle="1" w:styleId="A8E43962F30D4E9895308A9B14F9FCDA">
    <w:name w:val="A8E43962F30D4E9895308A9B14F9FCDA"/>
    <w:rsid w:val="00066521"/>
  </w:style>
  <w:style w:type="paragraph" w:customStyle="1" w:styleId="CCBA35A5547E438E830120799DE72D52">
    <w:name w:val="CCBA35A5547E438E830120799DE72D52"/>
    <w:rsid w:val="00066521"/>
  </w:style>
  <w:style w:type="paragraph" w:customStyle="1" w:styleId="21B619864F844DF7B8D87BACA4594CEC4">
    <w:name w:val="21B619864F844DF7B8D87BACA4594CEC4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4">
    <w:name w:val="7A6517112278481BB2E19B120027C21F4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1">
    <w:name w:val="9F4C40D49111468CA166619B8ADED79E1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1">
    <w:name w:val="EA8B42D036A341CA82494E368249849A1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1">
    <w:name w:val="7CD40DB3582E461D8FA50898DA15B9991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1">
    <w:name w:val="66B132071913440EACDC6164A54CDF09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1">
    <w:name w:val="1106BF792AA14449A28043FD0782F3541"/>
    <w:rsid w:val="00066521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1">
    <w:name w:val="8D228661B1F948BEA2D0469710C07AFE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1">
    <w:name w:val="BF46BB10E2A447888CC44C5C949466BC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1">
    <w:name w:val="F5D145B7DA394F7FA46FD569B5C72F84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1">
    <w:name w:val="D7BC1005D7F1479BAD6A500F69539FB6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1">
    <w:name w:val="4580DED5B80141AABCDF4343806C11D2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1">
    <w:name w:val="D6107A73638C4298B50F59ECE7DD81C2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1">
    <w:name w:val="7593375EB6144CADA553C708CAD728C8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1">
    <w:name w:val="7506D1F5B89D4BC8A3D0769400ADF01D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1">
    <w:name w:val="83B48A985C9E4D47AA64FB0FABB1E6FE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1">
    <w:name w:val="A78229EC169246B5B9FE9C6AE720BFC9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8E54C126AE7409189977940EBDD8C8D1">
    <w:name w:val="88E54C126AE7409189977940EBDD8C8D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302847A241B4C09BFE86A68D3F71B751">
    <w:name w:val="A302847A241B4C09BFE86A68D3F71B75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0EBB89155AA24D8FA93183EB5A5F55C21">
    <w:name w:val="0EBB89155AA24D8FA93183EB5A5F55C2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19E2EF97D2840B09B4AAF191A552B091">
    <w:name w:val="A19E2EF97D2840B09B4AAF191A552B09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8E43962F30D4E9895308A9B14F9FCDA1">
    <w:name w:val="A8E43962F30D4E9895308A9B14F9FCDA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838306F217D4E53AB2487F5C9C42D5E1">
    <w:name w:val="7838306F217D4E53AB2487F5C9C42D5E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519209391C7844EAB7536D06A9C3E7561">
    <w:name w:val="519209391C7844EAB7536D06A9C3E756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CCBA35A5547E438E830120799DE72D521">
    <w:name w:val="CCBA35A5547E438E830120799DE72D52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DDECF52B794E229DBDA175B79077011">
    <w:name w:val="34DDECF52B794E229DBDA175B7907701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5">
    <w:name w:val="9794AAA152224CE69BD600B803E81BDB5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4">
    <w:name w:val="9B33C311150D46A08D8F2CEE8F5503754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4">
    <w:name w:val="1C2E2FEDD5E140D4AD8E65AAD304F2784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870ACE0E9A48798C6BAF7A5CFE17BF1">
    <w:name w:val="BF870ACE0E9A48798C6BAF7A5CFE17BF1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0565C511274BFC84633DF377A934FF1">
    <w:name w:val="F20565C511274BFC84633DF377A934FF1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3">
    <w:name w:val="43DE76E39402493789E16C89F4C5E8373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2">
    <w:name w:val="9D1FFF6B701C45FB924B308A70DA57D92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2">
    <w:name w:val="3D94EDB99D264640B64010368C89765B2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4AECD433D44B7AB90F712D34AB2764">
    <w:name w:val="0184AECD433D44B7AB90F712D34AB2764"/>
    <w:rsid w:val="0006652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3">
    <w:name w:val="19ED8128417049BCA7FCE50F79B1033B3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D56FF861D24C33998D74597FF1B7804">
    <w:name w:val="E6D56FF861D24C33998D74597FF1B7804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20AE2599B45FB82913BCB62BB6C8D">
    <w:name w:val="42720AE2599B45FB82913BCB62BB6C8D"/>
    <w:rsid w:val="008B587A"/>
  </w:style>
  <w:style w:type="paragraph" w:customStyle="1" w:styleId="E2D728037E7A41DE9ECFC727433CEC4F">
    <w:name w:val="E2D728037E7A41DE9ECFC727433CEC4F"/>
    <w:rsid w:val="008B587A"/>
  </w:style>
  <w:style w:type="paragraph" w:customStyle="1" w:styleId="52CB8EE6C2174B17B41595527751C1DE">
    <w:name w:val="52CB8EE6C2174B17B41595527751C1DE"/>
    <w:rsid w:val="008B587A"/>
  </w:style>
  <w:style w:type="paragraph" w:customStyle="1" w:styleId="BD7610E3B8494CC099B6B2A0776A4F22">
    <w:name w:val="BD7610E3B8494CC099B6B2A0776A4F22"/>
    <w:rsid w:val="008B587A"/>
  </w:style>
  <w:style w:type="paragraph" w:customStyle="1" w:styleId="0FB1A08B5DD945C19424063B87A73EA2">
    <w:name w:val="0FB1A08B5DD945C19424063B87A73EA2"/>
    <w:rsid w:val="008B587A"/>
  </w:style>
  <w:style w:type="paragraph" w:customStyle="1" w:styleId="73CF29C8E82C4B34AD3AC599711E36F6">
    <w:name w:val="73CF29C8E82C4B34AD3AC599711E36F6"/>
    <w:rsid w:val="008B587A"/>
  </w:style>
  <w:style w:type="paragraph" w:customStyle="1" w:styleId="6DE4155B368747BBBC395F5BDD068522">
    <w:name w:val="6DE4155B368747BBBC395F5BDD068522"/>
    <w:rsid w:val="008B587A"/>
  </w:style>
  <w:style w:type="paragraph" w:customStyle="1" w:styleId="B29E080A879B4F21A78DE4BDBC07DC32">
    <w:name w:val="B29E080A879B4F21A78DE4BDBC07DC32"/>
    <w:rsid w:val="008B587A"/>
  </w:style>
  <w:style w:type="paragraph" w:customStyle="1" w:styleId="690D02147FB24CCD8C8816FE281FFB98">
    <w:name w:val="690D02147FB24CCD8C8816FE281FFB98"/>
    <w:rsid w:val="008B587A"/>
  </w:style>
  <w:style w:type="paragraph" w:customStyle="1" w:styleId="C78B37E33BBB42DA871F2B66CC664B85">
    <w:name w:val="C78B37E33BBB42DA871F2B66CC664B85"/>
    <w:rsid w:val="008B587A"/>
  </w:style>
  <w:style w:type="paragraph" w:customStyle="1" w:styleId="F3CFE70C014540D694FB52A9B25E8EB0">
    <w:name w:val="F3CFE70C014540D694FB52A9B25E8EB0"/>
    <w:rsid w:val="008B587A"/>
  </w:style>
  <w:style w:type="paragraph" w:customStyle="1" w:styleId="34337CE97FB441DFBC95036533F95DA6">
    <w:name w:val="34337CE97FB441DFBC95036533F95DA6"/>
    <w:rsid w:val="008B587A"/>
  </w:style>
  <w:style w:type="paragraph" w:customStyle="1" w:styleId="30FEDA683C0C46D18969EE5D926C4BF0">
    <w:name w:val="30FEDA683C0C46D18969EE5D926C4BF0"/>
    <w:rsid w:val="008B587A"/>
  </w:style>
  <w:style w:type="paragraph" w:customStyle="1" w:styleId="21B619864F844DF7B8D87BACA4594CEC5">
    <w:name w:val="21B619864F844DF7B8D87BACA4594CEC5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5">
    <w:name w:val="7A6517112278481BB2E19B120027C21F5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2">
    <w:name w:val="9F4C40D49111468CA166619B8ADED79E2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2">
    <w:name w:val="EA8B42D036A341CA82494E368249849A2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2">
    <w:name w:val="7CD40DB3582E461D8FA50898DA15B9992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2">
    <w:name w:val="66B132071913440EACDC6164A54CDF09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2">
    <w:name w:val="1106BF792AA14449A28043FD0782F3542"/>
    <w:rsid w:val="00BF12C5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2">
    <w:name w:val="8D228661B1F948BEA2D0469710C07AFE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2">
    <w:name w:val="BF46BB10E2A447888CC44C5C949466BC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2">
    <w:name w:val="F5D145B7DA394F7FA46FD569B5C72F84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2">
    <w:name w:val="D7BC1005D7F1479BAD6A500F69539FB6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2">
    <w:name w:val="4580DED5B80141AABCDF4343806C11D2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2">
    <w:name w:val="D6107A73638C4298B50F59ECE7DD81C2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2">
    <w:name w:val="7593375EB6144CADA553C708CAD728C8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2">
    <w:name w:val="7506D1F5B89D4BC8A3D0769400ADF01D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2">
    <w:name w:val="83B48A985C9E4D47AA64FB0FABB1E6FE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2">
    <w:name w:val="A78229EC169246B5B9FE9C6AE720BFC9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6">
    <w:name w:val="9794AAA152224CE69BD600B803E81BDB6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5">
    <w:name w:val="9B33C311150D46A08D8F2CEE8F5503755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5">
    <w:name w:val="1C2E2FEDD5E140D4AD8E65AAD304F2785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9E080A879B4F21A78DE4BDBC07DC321">
    <w:name w:val="B29E080A879B4F21A78DE4BDBC07DC321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0D02147FB24CCD8C8816FE281FFB981">
    <w:name w:val="690D02147FB24CCD8C8816FE281FFB981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CFE70C014540D694FB52A9B25E8EB01">
    <w:name w:val="F3CFE70C014540D694FB52A9B25E8EB01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337CE97FB441DFBC95036533F95DA61">
    <w:name w:val="34337CE97FB441DFBC95036533F95DA61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EDA683C0C46D18969EE5D926C4BF01">
    <w:name w:val="30FEDA683C0C46D18969EE5D926C4BF01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4">
    <w:name w:val="43DE76E39402493789E16C89F4C5E8374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3">
    <w:name w:val="9D1FFF6B701C45FB924B308A70DA57D93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3">
    <w:name w:val="3D94EDB99D264640B64010368C89765B3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4155B368747BBBC395F5BDD0685221">
    <w:name w:val="6DE4155B368747BBBC395F5BDD0685221"/>
    <w:rsid w:val="00BF12C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4">
    <w:name w:val="19ED8128417049BCA7FCE50F79B1033B4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CF29C8E82C4B34AD3AC599711E36F61">
    <w:name w:val="73CF29C8E82C4B34AD3AC599711E36F61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60ACFF709F4F6DBE86B8382FBEE713">
    <w:name w:val="B960ACFF709F4F6DBE86B8382FBEE713"/>
    <w:rsid w:val="00B353C3"/>
  </w:style>
  <w:style w:type="paragraph" w:customStyle="1" w:styleId="A1260C35C0B9479DA8C6C46CDEA9181F">
    <w:name w:val="A1260C35C0B9479DA8C6C46CDEA9181F"/>
    <w:rsid w:val="00B353C3"/>
  </w:style>
  <w:style w:type="paragraph" w:customStyle="1" w:styleId="21B619864F844DF7B8D87BACA4594CEC6">
    <w:name w:val="21B619864F844DF7B8D87BACA4594CEC6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6">
    <w:name w:val="7A6517112278481BB2E19B120027C21F6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3">
    <w:name w:val="9F4C40D49111468CA166619B8ADED79E3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3">
    <w:name w:val="EA8B42D036A341CA82494E368249849A3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3">
    <w:name w:val="7CD40DB3582E461D8FA50898DA15B9993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3">
    <w:name w:val="66B132071913440EACDC6164A54CDF09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3">
    <w:name w:val="1106BF792AA14449A28043FD0782F3543"/>
    <w:rsid w:val="00AE24E4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3">
    <w:name w:val="8D228661B1F948BEA2D0469710C07AFE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3">
    <w:name w:val="BF46BB10E2A447888CC44C5C949466BC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3">
    <w:name w:val="F5D145B7DA394F7FA46FD569B5C72F84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3">
    <w:name w:val="D7BC1005D7F1479BAD6A500F69539FB6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3">
    <w:name w:val="4580DED5B80141AABCDF4343806C11D2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3">
    <w:name w:val="D6107A73638C4298B50F59ECE7DD81C2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3">
    <w:name w:val="7593375EB6144CADA553C708CAD728C8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3">
    <w:name w:val="7506D1F5B89D4BC8A3D0769400ADF01D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3">
    <w:name w:val="83B48A985C9E4D47AA64FB0FABB1E6FE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3">
    <w:name w:val="A78229EC169246B5B9FE9C6AE720BFC9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7">
    <w:name w:val="9794AAA152224CE69BD600B803E81BDB7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6">
    <w:name w:val="9B33C311150D46A08D8F2CEE8F5503756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6">
    <w:name w:val="1C2E2FEDD5E140D4AD8E65AAD304F2786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9E080A879B4F21A78DE4BDBC07DC322">
    <w:name w:val="B29E080A879B4F21A78DE4BDBC07DC322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0D02147FB24CCD8C8816FE281FFB982">
    <w:name w:val="690D02147FB24CCD8C8816FE281FFB982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CFE70C014540D694FB52A9B25E8EB02">
    <w:name w:val="F3CFE70C014540D694FB52A9B25E8EB02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337CE97FB441DFBC95036533F95DA62">
    <w:name w:val="34337CE97FB441DFBC95036533F95DA62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EDA683C0C46D18969EE5D926C4BF02">
    <w:name w:val="30FEDA683C0C46D18969EE5D926C4BF02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5">
    <w:name w:val="43DE76E39402493789E16C89F4C5E8375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4">
    <w:name w:val="9D1FFF6B701C45FB924B308A70DA57D94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4">
    <w:name w:val="3D94EDB99D264640B64010368C89765B4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4155B368747BBBC395F5BDD0685222">
    <w:name w:val="6DE4155B368747BBBC395F5BDD0685222"/>
    <w:rsid w:val="00AE24E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5">
    <w:name w:val="19ED8128417049BCA7FCE50F79B1033B5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CF29C8E82C4B34AD3AC599711E36F62">
    <w:name w:val="73CF29C8E82C4B34AD3AC599711E36F62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87794E3267443BAD375C357F00DB47">
    <w:name w:val="C987794E3267443BAD375C357F00DB47"/>
    <w:rsid w:val="00AE24E4"/>
  </w:style>
  <w:style w:type="paragraph" w:customStyle="1" w:styleId="503B0E5683FC4C1587C9767980A36204">
    <w:name w:val="503B0E5683FC4C1587C9767980A36204"/>
    <w:rsid w:val="00AE24E4"/>
  </w:style>
  <w:style w:type="paragraph" w:customStyle="1" w:styleId="AD7F40EA4E8E4165907A5578BCAD4F38">
    <w:name w:val="AD7F40EA4E8E4165907A5578BCAD4F38"/>
    <w:rsid w:val="00AE24E4"/>
  </w:style>
  <w:style w:type="paragraph" w:customStyle="1" w:styleId="A71A206D7B5344FB983C728DD72DB107">
    <w:name w:val="A71A206D7B5344FB983C728DD72DB107"/>
    <w:rsid w:val="00AE24E4"/>
  </w:style>
  <w:style w:type="paragraph" w:customStyle="1" w:styleId="45F31E14D4C94790857C68E335CBA230">
    <w:name w:val="45F31E14D4C94790857C68E335CBA230"/>
    <w:rsid w:val="00AE24E4"/>
  </w:style>
  <w:style w:type="paragraph" w:customStyle="1" w:styleId="21B619864F844DF7B8D87BACA4594CEC7">
    <w:name w:val="21B619864F844DF7B8D87BACA4594CEC7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7">
    <w:name w:val="7A6517112278481BB2E19B120027C21F7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4">
    <w:name w:val="9F4C40D49111468CA166619B8ADED79E4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4">
    <w:name w:val="EA8B42D036A341CA82494E368249849A4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4">
    <w:name w:val="7CD40DB3582E461D8FA50898DA15B9994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4">
    <w:name w:val="66B132071913440EACDC6164A54CDF09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4">
    <w:name w:val="1106BF792AA14449A28043FD0782F3544"/>
    <w:rsid w:val="00AE24E4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4">
    <w:name w:val="8D228661B1F948BEA2D0469710C07AFE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4">
    <w:name w:val="BF46BB10E2A447888CC44C5C949466BC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4">
    <w:name w:val="F5D145B7DA394F7FA46FD569B5C72F84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4">
    <w:name w:val="D7BC1005D7F1479BAD6A500F69539FB6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4">
    <w:name w:val="4580DED5B80141AABCDF4343806C11D2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4">
    <w:name w:val="D6107A73638C4298B50F59ECE7DD81C2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4">
    <w:name w:val="7593375EB6144CADA553C708CAD728C8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4">
    <w:name w:val="7506D1F5B89D4BC8A3D0769400ADF01D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4">
    <w:name w:val="83B48A985C9E4D47AA64FB0FABB1E6FE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4">
    <w:name w:val="A78229EC169246B5B9FE9C6AE720BFC9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8">
    <w:name w:val="9794AAA152224CE69BD600B803E81BDB8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7">
    <w:name w:val="9B33C311150D46A08D8F2CEE8F5503757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7">
    <w:name w:val="1C2E2FEDD5E140D4AD8E65AAD304F2787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87794E3267443BAD375C357F00DB471">
    <w:name w:val="C987794E3267443BAD375C357F00DB471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B0E5683FC4C1587C9767980A362041">
    <w:name w:val="503B0E5683FC4C1587C9767980A362041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7F40EA4E8E4165907A5578BCAD4F381">
    <w:name w:val="AD7F40EA4E8E4165907A5578BCAD4F381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1A206D7B5344FB983C728DD72DB1071">
    <w:name w:val="A71A206D7B5344FB983C728DD72DB1071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F31E14D4C94790857C68E335CBA2301">
    <w:name w:val="45F31E14D4C94790857C68E335CBA2301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9E080A879B4F21A78DE4BDBC07DC323">
    <w:name w:val="B29E080A879B4F21A78DE4BDBC07DC323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0D02147FB24CCD8C8816FE281FFB983">
    <w:name w:val="690D02147FB24CCD8C8816FE281FFB983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CFE70C014540D694FB52A9B25E8EB03">
    <w:name w:val="F3CFE70C014540D694FB52A9B25E8EB03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337CE97FB441DFBC95036533F95DA63">
    <w:name w:val="34337CE97FB441DFBC95036533F95DA63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EDA683C0C46D18969EE5D926C4BF03">
    <w:name w:val="30FEDA683C0C46D18969EE5D926C4BF03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6">
    <w:name w:val="43DE76E39402493789E16C89F4C5E8376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5">
    <w:name w:val="9D1FFF6B701C45FB924B308A70DA57D95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5">
    <w:name w:val="3D94EDB99D264640B64010368C89765B5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4155B368747BBBC395F5BDD0685223">
    <w:name w:val="6DE4155B368747BBBC395F5BDD0685223"/>
    <w:rsid w:val="00AE24E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6">
    <w:name w:val="19ED8128417049BCA7FCE50F79B1033B6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CF29C8E82C4B34AD3AC599711E36F63">
    <w:name w:val="73CF29C8E82C4B34AD3AC599711E36F63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049041AC9F4C5E9DABFAD6E0C4E8E3">
    <w:name w:val="30049041AC9F4C5E9DABFAD6E0C4E8E3"/>
    <w:rsid w:val="00AE24E4"/>
  </w:style>
  <w:style w:type="paragraph" w:customStyle="1" w:styleId="88765C05784D4FE190740EF6EEE807C6">
    <w:name w:val="88765C05784D4FE190740EF6EEE807C6"/>
    <w:rsid w:val="00AE24E4"/>
  </w:style>
  <w:style w:type="paragraph" w:customStyle="1" w:styleId="775E46135DC948B7BA029D3D8B84C698">
    <w:name w:val="775E46135DC948B7BA029D3D8B84C698"/>
    <w:rsid w:val="00AE24E4"/>
  </w:style>
  <w:style w:type="paragraph" w:customStyle="1" w:styleId="00434E518C494B8D8AE1CE89BBF5671B">
    <w:name w:val="00434E518C494B8D8AE1CE89BBF5671B"/>
    <w:rsid w:val="00AE24E4"/>
  </w:style>
  <w:style w:type="paragraph" w:customStyle="1" w:styleId="A248245C9DB44585A54ADF8F3AF26484">
    <w:name w:val="A248245C9DB44585A54ADF8F3AF26484"/>
    <w:rsid w:val="00AE24E4"/>
  </w:style>
  <w:style w:type="paragraph" w:customStyle="1" w:styleId="0D1F9AD0C7494D87B062475A84886439">
    <w:name w:val="0D1F9AD0C7494D87B062475A84886439"/>
    <w:rsid w:val="00AE24E4"/>
  </w:style>
  <w:style w:type="paragraph" w:customStyle="1" w:styleId="0188672F3872478284AA5D9378FD748C">
    <w:name w:val="0188672F3872478284AA5D9378FD748C"/>
    <w:rsid w:val="00AE24E4"/>
  </w:style>
  <w:style w:type="paragraph" w:customStyle="1" w:styleId="FD8D87B66E684DF28B51DABDB642DE60">
    <w:name w:val="FD8D87B66E684DF28B51DABDB642DE60"/>
    <w:rsid w:val="00AE24E4"/>
  </w:style>
  <w:style w:type="paragraph" w:customStyle="1" w:styleId="466F516F53754F25947CC2C1E96A3265">
    <w:name w:val="466F516F53754F25947CC2C1E96A3265"/>
    <w:rsid w:val="00AE24E4"/>
  </w:style>
  <w:style w:type="paragraph" w:customStyle="1" w:styleId="7A64F1D5F17A4CD18C0D7ECEB99B2CCE">
    <w:name w:val="7A64F1D5F17A4CD18C0D7ECEB99B2CCE"/>
    <w:rsid w:val="00AE24E4"/>
  </w:style>
  <w:style w:type="paragraph" w:customStyle="1" w:styleId="21B619864F844DF7B8D87BACA4594CEC8">
    <w:name w:val="21B619864F844DF7B8D87BACA4594CEC8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8">
    <w:name w:val="7A6517112278481BB2E19B120027C21F8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5">
    <w:name w:val="9F4C40D49111468CA166619B8ADED79E5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5">
    <w:name w:val="EA8B42D036A341CA82494E368249849A5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5">
    <w:name w:val="7CD40DB3582E461D8FA50898DA15B9995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5">
    <w:name w:val="66B132071913440EACDC6164A54CDF09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5">
    <w:name w:val="1106BF792AA14449A28043FD0782F3545"/>
    <w:rsid w:val="00B93449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5">
    <w:name w:val="8D228661B1F948BEA2D0469710C07AFE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5">
    <w:name w:val="BF46BB10E2A447888CC44C5C949466BC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5">
    <w:name w:val="F5D145B7DA394F7FA46FD569B5C72F84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5">
    <w:name w:val="D7BC1005D7F1479BAD6A500F69539FB6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5">
    <w:name w:val="4580DED5B80141AABCDF4343806C11D2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5">
    <w:name w:val="D6107A73638C4298B50F59ECE7DD81C2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5">
    <w:name w:val="7593375EB6144CADA553C708CAD728C8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5">
    <w:name w:val="7506D1F5B89D4BC8A3D0769400ADF01D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5">
    <w:name w:val="83B48A985C9E4D47AA64FB0FABB1E6FE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5">
    <w:name w:val="A78229EC169246B5B9FE9C6AE720BFC9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9">
    <w:name w:val="9794AAA152224CE69BD600B803E81BDB9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8">
    <w:name w:val="9B33C311150D46A08D8F2CEE8F5503758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8">
    <w:name w:val="1C2E2FEDD5E140D4AD8E65AAD304F2788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049041AC9F4C5E9DABFAD6E0C4E8E31">
    <w:name w:val="30049041AC9F4C5E9DABFAD6E0C4E8E3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765C05784D4FE190740EF6EEE807C61">
    <w:name w:val="88765C05784D4FE190740EF6EEE807C6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5E46135DC948B7BA029D3D8B84C6981">
    <w:name w:val="775E46135DC948B7BA029D3D8B84C698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34E518C494B8D8AE1CE89BBF5671B1">
    <w:name w:val="00434E518C494B8D8AE1CE89BBF5671B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8245C9DB44585A54ADF8F3AF264841">
    <w:name w:val="A248245C9DB44585A54ADF8F3AF26484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1F9AD0C7494D87B062475A848864391">
    <w:name w:val="0D1F9AD0C7494D87B062475A84886439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8672F3872478284AA5D9378FD748C1">
    <w:name w:val="0188672F3872478284AA5D9378FD748C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8D87B66E684DF28B51DABDB642DE601">
    <w:name w:val="FD8D87B66E684DF28B51DABDB642DE60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6F516F53754F25947CC2C1E96A32651">
    <w:name w:val="466F516F53754F25947CC2C1E96A3265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4F1D5F17A4CD18C0D7ECEB99B2CCE1">
    <w:name w:val="7A64F1D5F17A4CD18C0D7ECEB99B2CCE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7">
    <w:name w:val="43DE76E39402493789E16C89F4C5E8377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6">
    <w:name w:val="9D1FFF6B701C45FB924B308A70DA57D96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6">
    <w:name w:val="3D94EDB99D264640B64010368C89765B6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4155B368747BBBC395F5BDD0685224">
    <w:name w:val="6DE4155B368747BBBC395F5BDD0685224"/>
    <w:rsid w:val="00B9344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7">
    <w:name w:val="19ED8128417049BCA7FCE50F79B1033B7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CF29C8E82C4B34AD3AC599711E36F64">
    <w:name w:val="73CF29C8E82C4B34AD3AC599711E36F64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A372CD4E1542BE84F9DECC8E4996CF">
    <w:name w:val="47A372CD4E1542BE84F9DECC8E4996CF"/>
    <w:rsid w:val="00B93449"/>
  </w:style>
  <w:style w:type="paragraph" w:customStyle="1" w:styleId="7105FFE2B8E247F691119A2D339433A8">
    <w:name w:val="7105FFE2B8E247F691119A2D339433A8"/>
    <w:rsid w:val="00B93449"/>
  </w:style>
  <w:style w:type="paragraph" w:customStyle="1" w:styleId="70DE309C21C94B08A2416FE4BFE18E86">
    <w:name w:val="70DE309C21C94B08A2416FE4BFE18E86"/>
    <w:rsid w:val="00B93449"/>
  </w:style>
  <w:style w:type="paragraph" w:customStyle="1" w:styleId="AF532E064E9E4FDEAD50942C166074BE">
    <w:name w:val="AF532E064E9E4FDEAD50942C166074BE"/>
    <w:rsid w:val="00B93449"/>
  </w:style>
  <w:style w:type="paragraph" w:customStyle="1" w:styleId="0DB8F004DB1047FFB47B0C99F3BB7107">
    <w:name w:val="0DB8F004DB1047FFB47B0C99F3BB7107"/>
    <w:rsid w:val="00B93449"/>
  </w:style>
  <w:style w:type="paragraph" w:customStyle="1" w:styleId="28294363944F4666A238FA7D5C077D15">
    <w:name w:val="28294363944F4666A238FA7D5C077D15"/>
    <w:rsid w:val="00B93449"/>
  </w:style>
  <w:style w:type="paragraph" w:customStyle="1" w:styleId="C77D862E2E0B443A9D5EE3A2861BDC44">
    <w:name w:val="C77D862E2E0B443A9D5EE3A2861BDC44"/>
    <w:rsid w:val="00B93449"/>
  </w:style>
  <w:style w:type="paragraph" w:customStyle="1" w:styleId="E3480BF326D24609A28DF99C281CB808">
    <w:name w:val="E3480BF326D24609A28DF99C281CB808"/>
    <w:rsid w:val="00B93449"/>
  </w:style>
  <w:style w:type="paragraph" w:customStyle="1" w:styleId="3834EE4222264EAAB3BC54FD445D4D19">
    <w:name w:val="3834EE4222264EAAB3BC54FD445D4D19"/>
    <w:rsid w:val="00B93449"/>
  </w:style>
  <w:style w:type="paragraph" w:customStyle="1" w:styleId="3811DA77030D4C4A8784AA86EE1F60F5">
    <w:name w:val="3811DA77030D4C4A8784AA86EE1F60F5"/>
    <w:rsid w:val="00B93449"/>
  </w:style>
  <w:style w:type="paragraph" w:customStyle="1" w:styleId="A616538199CE4772AA6A631DE5FA2B67">
    <w:name w:val="A616538199CE4772AA6A631DE5FA2B67"/>
    <w:rsid w:val="00C77AD9"/>
  </w:style>
  <w:style w:type="paragraph" w:customStyle="1" w:styleId="5EB3EB4565BF4F2D98D15CF8832702D6">
    <w:name w:val="5EB3EB4565BF4F2D98D15CF8832702D6"/>
    <w:rsid w:val="00C77AD9"/>
  </w:style>
  <w:style w:type="paragraph" w:customStyle="1" w:styleId="21B619864F844DF7B8D87BACA4594CEC9">
    <w:name w:val="21B619864F844DF7B8D87BACA4594CEC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9">
    <w:name w:val="7A6517112278481BB2E19B120027C21F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6">
    <w:name w:val="9F4C40D49111468CA166619B8ADED79E6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6">
    <w:name w:val="EA8B42D036A341CA82494E368249849A6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6">
    <w:name w:val="7CD40DB3582E461D8FA50898DA15B9996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6">
    <w:name w:val="66B132071913440EACDC6164A54CDF09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6">
    <w:name w:val="1106BF792AA14449A28043FD0782F3546"/>
    <w:rsid w:val="00C77AD9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6">
    <w:name w:val="8D228661B1F948BEA2D0469710C07AFE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6">
    <w:name w:val="BF46BB10E2A447888CC44C5C949466BC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6">
    <w:name w:val="F5D145B7DA394F7FA46FD569B5C72F84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6">
    <w:name w:val="D7BC1005D7F1479BAD6A500F69539FB6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6">
    <w:name w:val="4580DED5B80141AABCDF4343806C11D2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6">
    <w:name w:val="D6107A73638C4298B50F59ECE7DD81C2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6">
    <w:name w:val="7593375EB6144CADA553C708CAD728C8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6">
    <w:name w:val="7506D1F5B89D4BC8A3D0769400ADF01D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6">
    <w:name w:val="83B48A985C9E4D47AA64FB0FABB1E6FE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6">
    <w:name w:val="A78229EC169246B5B9FE9C6AE720BFC9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10">
    <w:name w:val="9794AAA152224CE69BD600B803E81BDB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9">
    <w:name w:val="9B33C311150D46A08D8F2CEE8F550375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9">
    <w:name w:val="1C2E2FEDD5E140D4AD8E65AAD304F278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16538199CE4772AA6A631DE5FA2B671">
    <w:name w:val="A616538199CE4772AA6A631DE5FA2B67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B3EB4565BF4F2D98D15CF8832702D61">
    <w:name w:val="5EB3EB4565BF4F2D98D15CF8832702D6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A372CD4E1542BE84F9DECC8E4996CF1">
    <w:name w:val="47A372CD4E1542BE84F9DECC8E4996CF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05FFE2B8E247F691119A2D339433A81">
    <w:name w:val="7105FFE2B8E247F691119A2D339433A8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DE309C21C94B08A2416FE4BFE18E861">
    <w:name w:val="70DE309C21C94B08A2416FE4BFE18E86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32E064E9E4FDEAD50942C166074BE1">
    <w:name w:val="AF532E064E9E4FDEAD50942C166074BE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B8F004DB1047FFB47B0C99F3BB71071">
    <w:name w:val="0DB8F004DB1047FFB47B0C99F3BB7107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294363944F4666A238FA7D5C077D151">
    <w:name w:val="28294363944F4666A238FA7D5C077D15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D862E2E0B443A9D5EE3A2861BDC441">
    <w:name w:val="C77D862E2E0B443A9D5EE3A2861BDC44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4EE4222264EAAB3BC54FD445D4D191">
    <w:name w:val="3834EE4222264EAAB3BC54FD445D4D191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11DA77030D4C4A8784AA86EE1F60F51">
    <w:name w:val="3811DA77030D4C4A8784AA86EE1F60F5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8">
    <w:name w:val="43DE76E39402493789E16C89F4C5E8378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7">
    <w:name w:val="9D1FFF6B701C45FB924B308A70DA57D97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7">
    <w:name w:val="3D94EDB99D264640B64010368C89765B7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4155B368747BBBC395F5BDD0685225">
    <w:name w:val="6DE4155B368747BBBC395F5BDD0685225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8">
    <w:name w:val="19ED8128417049BCA7FCE50F79B1033B8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CF29C8E82C4B34AD3AC599711E36F65">
    <w:name w:val="73CF29C8E82C4B34AD3AC599711E36F6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B619864F844DF7B8D87BACA4594CEC10">
    <w:name w:val="21B619864F844DF7B8D87BACA4594CEC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10">
    <w:name w:val="7A6517112278481BB2E19B120027C21F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7">
    <w:name w:val="9F4C40D49111468CA166619B8ADED79E7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7">
    <w:name w:val="EA8B42D036A341CA82494E368249849A7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7">
    <w:name w:val="7CD40DB3582E461D8FA50898DA15B9997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7">
    <w:name w:val="66B132071913440EACDC6164A54CDF09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7">
    <w:name w:val="1106BF792AA14449A28043FD0782F3547"/>
    <w:rsid w:val="00C77AD9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7">
    <w:name w:val="8D228661B1F948BEA2D0469710C07AFE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7">
    <w:name w:val="BF46BB10E2A447888CC44C5C949466BC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7">
    <w:name w:val="F5D145B7DA394F7FA46FD569B5C72F84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7">
    <w:name w:val="D7BC1005D7F1479BAD6A500F69539FB6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7">
    <w:name w:val="4580DED5B80141AABCDF4343806C11D2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7">
    <w:name w:val="D6107A73638C4298B50F59ECE7DD81C2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7">
    <w:name w:val="7593375EB6144CADA553C708CAD728C8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7">
    <w:name w:val="7506D1F5B89D4BC8A3D0769400ADF01D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7">
    <w:name w:val="83B48A985C9E4D47AA64FB0FABB1E6FE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7">
    <w:name w:val="A78229EC169246B5B9FE9C6AE720BFC9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11">
    <w:name w:val="9794AAA152224CE69BD600B803E81BDB1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10">
    <w:name w:val="9B33C311150D46A08D8F2CEE8F550375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10">
    <w:name w:val="1C2E2FEDD5E140D4AD8E65AAD304F278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16538199CE4772AA6A631DE5FA2B672">
    <w:name w:val="A616538199CE4772AA6A631DE5FA2B67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B3EB4565BF4F2D98D15CF8832702D62">
    <w:name w:val="5EB3EB4565BF4F2D98D15CF8832702D6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A372CD4E1542BE84F9DECC8E4996CF2">
    <w:name w:val="47A372CD4E1542BE84F9DECC8E4996CF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05FFE2B8E247F691119A2D339433A82">
    <w:name w:val="7105FFE2B8E247F691119A2D339433A8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DE309C21C94B08A2416FE4BFE18E862">
    <w:name w:val="70DE309C21C94B08A2416FE4BFE18E86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32E064E9E4FDEAD50942C166074BE2">
    <w:name w:val="AF532E064E9E4FDEAD50942C166074BE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B8F004DB1047FFB47B0C99F3BB71072">
    <w:name w:val="0DB8F004DB1047FFB47B0C99F3BB7107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294363944F4666A238FA7D5C077D152">
    <w:name w:val="28294363944F4666A238FA7D5C077D15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D862E2E0B443A9D5EE3A2861BDC442">
    <w:name w:val="C77D862E2E0B443A9D5EE3A2861BDC44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4EE4222264EAAB3BC54FD445D4D192">
    <w:name w:val="3834EE4222264EAAB3BC54FD445D4D192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11DA77030D4C4A8784AA86EE1F60F52">
    <w:name w:val="3811DA77030D4C4A8784AA86EE1F60F5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9">
    <w:name w:val="43DE76E39402493789E16C89F4C5E837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8">
    <w:name w:val="9D1FFF6B701C45FB924B308A70DA57D98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8">
    <w:name w:val="3D94EDB99D264640B64010368C89765B8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4155B368747BBBC395F5BDD0685226">
    <w:name w:val="6DE4155B368747BBBC395F5BDD0685226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9">
    <w:name w:val="19ED8128417049BCA7FCE50F79B1033B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CF29C8E82C4B34AD3AC599711E36F66">
    <w:name w:val="73CF29C8E82C4B34AD3AC599711E36F66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B619864F844DF7B8D87BACA4594CEC11">
    <w:name w:val="21B619864F844DF7B8D87BACA4594CEC1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11">
    <w:name w:val="7A6517112278481BB2E19B120027C21F1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8">
    <w:name w:val="9F4C40D49111468CA166619B8ADED79E8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8">
    <w:name w:val="EA8B42D036A341CA82494E368249849A8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8">
    <w:name w:val="7CD40DB3582E461D8FA50898DA15B9998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8">
    <w:name w:val="66B132071913440EACDC6164A54CDF09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8">
    <w:name w:val="1106BF792AA14449A28043FD0782F3548"/>
    <w:rsid w:val="00C77AD9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8">
    <w:name w:val="8D228661B1F948BEA2D0469710C07AFE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8">
    <w:name w:val="BF46BB10E2A447888CC44C5C949466BC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8">
    <w:name w:val="F5D145B7DA394F7FA46FD569B5C72F84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8">
    <w:name w:val="D7BC1005D7F1479BAD6A500F69539FB6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8">
    <w:name w:val="4580DED5B80141AABCDF4343806C11D2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8">
    <w:name w:val="D6107A73638C4298B50F59ECE7DD81C2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8">
    <w:name w:val="7593375EB6144CADA553C708CAD728C8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8">
    <w:name w:val="7506D1F5B89D4BC8A3D0769400ADF01D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8">
    <w:name w:val="83B48A985C9E4D47AA64FB0FABB1E6FE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8">
    <w:name w:val="A78229EC169246B5B9FE9C6AE720BFC9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12">
    <w:name w:val="9794AAA152224CE69BD600B803E81BDB1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11">
    <w:name w:val="9B33C311150D46A08D8F2CEE8F5503751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11">
    <w:name w:val="1C2E2FEDD5E140D4AD8E65AAD304F2781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16538199CE4772AA6A631DE5FA2B673">
    <w:name w:val="A616538199CE4772AA6A631DE5FA2B67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B3EB4565BF4F2D98D15CF8832702D63">
    <w:name w:val="5EB3EB4565BF4F2D98D15CF8832702D6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A372CD4E1542BE84F9DECC8E4996CF3">
    <w:name w:val="47A372CD4E1542BE84F9DECC8E4996CF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05FFE2B8E247F691119A2D339433A83">
    <w:name w:val="7105FFE2B8E247F691119A2D339433A8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DE309C21C94B08A2416FE4BFE18E863">
    <w:name w:val="70DE309C21C94B08A2416FE4BFE18E86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32E064E9E4FDEAD50942C166074BE3">
    <w:name w:val="AF532E064E9E4FDEAD50942C166074BE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B8F004DB1047FFB47B0C99F3BB71073">
    <w:name w:val="0DB8F004DB1047FFB47B0C99F3BB7107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294363944F4666A238FA7D5C077D153">
    <w:name w:val="28294363944F4666A238FA7D5C077D15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D862E2E0B443A9D5EE3A2861BDC443">
    <w:name w:val="C77D862E2E0B443A9D5EE3A2861BDC44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4EE4222264EAAB3BC54FD445D4D193">
    <w:name w:val="3834EE4222264EAAB3BC54FD445D4D193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11DA77030D4C4A8784AA86EE1F60F53">
    <w:name w:val="3811DA77030D4C4A8784AA86EE1F60F5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10">
    <w:name w:val="43DE76E39402493789E16C89F4C5E837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9">
    <w:name w:val="9D1FFF6B701C45FB924B308A70DA57D9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9">
    <w:name w:val="3D94EDB99D264640B64010368C89765B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4155B368747BBBC395F5BDD0685227">
    <w:name w:val="6DE4155B368747BBBC395F5BDD0685227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10">
    <w:name w:val="19ED8128417049BCA7FCE50F79B1033B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CF29C8E82C4B34AD3AC599711E36F67">
    <w:name w:val="73CF29C8E82C4B34AD3AC599711E36F67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B619864F844DF7B8D87BACA4594CEC12">
    <w:name w:val="21B619864F844DF7B8D87BACA4594CEC1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12">
    <w:name w:val="7A6517112278481BB2E19B120027C21F1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9">
    <w:name w:val="9F4C40D49111468CA166619B8ADED79E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9">
    <w:name w:val="EA8B42D036A341CA82494E368249849A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9">
    <w:name w:val="7CD40DB3582E461D8FA50898DA15B999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9">
    <w:name w:val="66B132071913440EACDC6164A54CDF09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9">
    <w:name w:val="1106BF792AA14449A28043FD0782F3549"/>
    <w:rsid w:val="00C77AD9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9">
    <w:name w:val="8D228661B1F948BEA2D0469710C07AFE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9">
    <w:name w:val="BF46BB10E2A447888CC44C5C949466BC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9">
    <w:name w:val="F5D145B7DA394F7FA46FD569B5C72F84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9">
    <w:name w:val="D7BC1005D7F1479BAD6A500F69539FB6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9">
    <w:name w:val="4580DED5B80141AABCDF4343806C11D2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9">
    <w:name w:val="D6107A73638C4298B50F59ECE7DD81C2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9">
    <w:name w:val="7593375EB6144CADA553C708CAD728C8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9">
    <w:name w:val="7506D1F5B89D4BC8A3D0769400ADF01D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9">
    <w:name w:val="83B48A985C9E4D47AA64FB0FABB1E6FE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9">
    <w:name w:val="A78229EC169246B5B9FE9C6AE720BFC9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13">
    <w:name w:val="9794AAA152224CE69BD600B803E81BDB1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12">
    <w:name w:val="9B33C311150D46A08D8F2CEE8F5503751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12">
    <w:name w:val="1C2E2FEDD5E140D4AD8E65AAD304F2781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16538199CE4772AA6A631DE5FA2B674">
    <w:name w:val="A616538199CE4772AA6A631DE5FA2B67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B3EB4565BF4F2D98D15CF8832702D64">
    <w:name w:val="5EB3EB4565BF4F2D98D15CF8832702D6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A372CD4E1542BE84F9DECC8E4996CF4">
    <w:name w:val="47A372CD4E1542BE84F9DECC8E4996CF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05FFE2B8E247F691119A2D339433A84">
    <w:name w:val="7105FFE2B8E247F691119A2D339433A8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DE309C21C94B08A2416FE4BFE18E864">
    <w:name w:val="70DE309C21C94B08A2416FE4BFE18E86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32E064E9E4FDEAD50942C166074BE4">
    <w:name w:val="AF532E064E9E4FDEAD50942C166074BE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B8F004DB1047FFB47B0C99F3BB71074">
    <w:name w:val="0DB8F004DB1047FFB47B0C99F3BB7107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294363944F4666A238FA7D5C077D154">
    <w:name w:val="28294363944F4666A238FA7D5C077D15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D862E2E0B443A9D5EE3A2861BDC444">
    <w:name w:val="C77D862E2E0B443A9D5EE3A2861BDC44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4EE4222264EAAB3BC54FD445D4D194">
    <w:name w:val="3834EE4222264EAAB3BC54FD445D4D194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11DA77030D4C4A8784AA86EE1F60F54">
    <w:name w:val="3811DA77030D4C4A8784AA86EE1F60F5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11">
    <w:name w:val="43DE76E39402493789E16C89F4C5E8371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10">
    <w:name w:val="9D1FFF6B701C45FB924B308A70DA57D9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10">
    <w:name w:val="3D94EDB99D264640B64010368C89765B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4155B368747BBBC395F5BDD0685228">
    <w:name w:val="6DE4155B368747BBBC395F5BDD0685228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11">
    <w:name w:val="19ED8128417049BCA7FCE50F79B1033B1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CF29C8E82C4B34AD3AC599711E36F68">
    <w:name w:val="73CF29C8E82C4B34AD3AC599711E36F68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B619864F844DF7B8D87BACA4594CEC13">
    <w:name w:val="21B619864F844DF7B8D87BACA4594CEC1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13">
    <w:name w:val="7A6517112278481BB2E19B120027C21F1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10">
    <w:name w:val="9F4C40D49111468CA166619B8ADED79E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10">
    <w:name w:val="EA8B42D036A341CA82494E368249849A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10">
    <w:name w:val="7CD40DB3582E461D8FA50898DA15B999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10">
    <w:name w:val="66B132071913440EACDC6164A54CDF09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10">
    <w:name w:val="1106BF792AA14449A28043FD0782F35410"/>
    <w:rsid w:val="00C77AD9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10">
    <w:name w:val="8D228661B1F948BEA2D0469710C07AFE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10">
    <w:name w:val="BF46BB10E2A447888CC44C5C949466BC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10">
    <w:name w:val="F5D145B7DA394F7FA46FD569B5C72F84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10">
    <w:name w:val="D7BC1005D7F1479BAD6A500F69539FB6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10">
    <w:name w:val="4580DED5B80141AABCDF4343806C11D2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10">
    <w:name w:val="D6107A73638C4298B50F59ECE7DD81C2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10">
    <w:name w:val="7593375EB6144CADA553C708CAD728C8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10">
    <w:name w:val="7506D1F5B89D4BC8A3D0769400ADF01D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10">
    <w:name w:val="83B48A985C9E4D47AA64FB0FABB1E6FE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10">
    <w:name w:val="A78229EC169246B5B9FE9C6AE720BFC9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14">
    <w:name w:val="9794AAA152224CE69BD600B803E81BDB1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13">
    <w:name w:val="9B33C311150D46A08D8F2CEE8F5503751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13">
    <w:name w:val="1C2E2FEDD5E140D4AD8E65AAD304F2781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16538199CE4772AA6A631DE5FA2B675">
    <w:name w:val="A616538199CE4772AA6A631DE5FA2B67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B3EB4565BF4F2D98D15CF8832702D65">
    <w:name w:val="5EB3EB4565BF4F2D98D15CF8832702D6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A372CD4E1542BE84F9DECC8E4996CF5">
    <w:name w:val="47A372CD4E1542BE84F9DECC8E4996CF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05FFE2B8E247F691119A2D339433A85">
    <w:name w:val="7105FFE2B8E247F691119A2D339433A8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DE309C21C94B08A2416FE4BFE18E865">
    <w:name w:val="70DE309C21C94B08A2416FE4BFE18E86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32E064E9E4FDEAD50942C166074BE5">
    <w:name w:val="AF532E064E9E4FDEAD50942C166074BE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B8F004DB1047FFB47B0C99F3BB71075">
    <w:name w:val="0DB8F004DB1047FFB47B0C99F3BB7107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294363944F4666A238FA7D5C077D155">
    <w:name w:val="28294363944F4666A238FA7D5C077D15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D862E2E0B443A9D5EE3A2861BDC445">
    <w:name w:val="C77D862E2E0B443A9D5EE3A2861BDC44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4EE4222264EAAB3BC54FD445D4D195">
    <w:name w:val="3834EE4222264EAAB3BC54FD445D4D195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11DA77030D4C4A8784AA86EE1F60F55">
    <w:name w:val="3811DA77030D4C4A8784AA86EE1F60F5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12">
    <w:name w:val="43DE76E39402493789E16C89F4C5E8371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11">
    <w:name w:val="9D1FFF6B701C45FB924B308A70DA57D91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11">
    <w:name w:val="3D94EDB99D264640B64010368C89765B1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4155B368747BBBC395F5BDD0685229">
    <w:name w:val="6DE4155B368747BBBC395F5BDD0685229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12">
    <w:name w:val="19ED8128417049BCA7FCE50F79B1033B1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CF29C8E82C4B34AD3AC599711E36F69">
    <w:name w:val="73CF29C8E82C4B34AD3AC599711E36F6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70045D75F145DEB22DDD29FADDE307">
    <w:name w:val="7070045D75F145DEB22DDD29FADDE307"/>
    <w:rsid w:val="00C77AD9"/>
  </w:style>
  <w:style w:type="paragraph" w:customStyle="1" w:styleId="482FAE7582A2449F9215EAA7FF5FADAA">
    <w:name w:val="482FAE7582A2449F9215EAA7FF5FADAA"/>
    <w:rsid w:val="00C77AD9"/>
  </w:style>
  <w:style w:type="paragraph" w:customStyle="1" w:styleId="1CC0504A669E4C96BE7E0636B05595B6">
    <w:name w:val="1CC0504A669E4C96BE7E0636B05595B6"/>
    <w:rsid w:val="00C77AD9"/>
  </w:style>
  <w:style w:type="paragraph" w:customStyle="1" w:styleId="CBF47CEC24C64645B319AF68A17974D5">
    <w:name w:val="CBF47CEC24C64645B319AF68A17974D5"/>
    <w:rsid w:val="00C77AD9"/>
  </w:style>
  <w:style w:type="paragraph" w:customStyle="1" w:styleId="06F8F3DB29144DE2A0D741B13C92E103">
    <w:name w:val="06F8F3DB29144DE2A0D741B13C92E103"/>
    <w:rsid w:val="00C77AD9"/>
  </w:style>
  <w:style w:type="paragraph" w:customStyle="1" w:styleId="7BF8D363B94A423C9DEC5B59128D89DA">
    <w:name w:val="7BF8D363B94A423C9DEC5B59128D89DA"/>
    <w:rsid w:val="00C77AD9"/>
  </w:style>
  <w:style w:type="paragraph" w:customStyle="1" w:styleId="9F7911C040244E45976304DEFBE15103">
    <w:name w:val="9F7911C040244E45976304DEFBE15103"/>
    <w:rsid w:val="00C77AD9"/>
  </w:style>
  <w:style w:type="paragraph" w:customStyle="1" w:styleId="F13F8D4CADF24E50BE1A131F4D569625">
    <w:name w:val="F13F8D4CADF24E50BE1A131F4D569625"/>
    <w:rsid w:val="00C77AD9"/>
  </w:style>
  <w:style w:type="paragraph" w:customStyle="1" w:styleId="9DACF6DCEB10430A9BD8B7A967A6FB67">
    <w:name w:val="9DACF6DCEB10430A9BD8B7A967A6FB67"/>
    <w:rsid w:val="00C77AD9"/>
  </w:style>
  <w:style w:type="paragraph" w:customStyle="1" w:styleId="CAC9D0C5E8C24CF5B5764C70A0ACEFEC">
    <w:name w:val="CAC9D0C5E8C24CF5B5764C70A0ACEFEC"/>
    <w:rsid w:val="00C77AD9"/>
  </w:style>
  <w:style w:type="paragraph" w:customStyle="1" w:styleId="71DA2C00477C4EBEB99B984F07D45277">
    <w:name w:val="71DA2C00477C4EBEB99B984F07D45277"/>
    <w:rsid w:val="00C77AD9"/>
  </w:style>
  <w:style w:type="paragraph" w:customStyle="1" w:styleId="26CF21928CFB47CEAEFBC28C915BDEDF">
    <w:name w:val="26CF21928CFB47CEAEFBC28C915BDEDF"/>
    <w:rsid w:val="00C77AD9"/>
  </w:style>
  <w:style w:type="paragraph" w:customStyle="1" w:styleId="A32C3E5A89A948E19363E325C83429B7">
    <w:name w:val="A32C3E5A89A948E19363E325C83429B7"/>
    <w:rsid w:val="00C77AD9"/>
  </w:style>
  <w:style w:type="paragraph" w:customStyle="1" w:styleId="DC8B576104D541669976DE4875999378">
    <w:name w:val="DC8B576104D541669976DE4875999378"/>
    <w:rsid w:val="00C77AD9"/>
  </w:style>
  <w:style w:type="paragraph" w:customStyle="1" w:styleId="65A6F226D2064E50B9516D79508BEC24">
    <w:name w:val="65A6F226D2064E50B9516D79508BEC24"/>
    <w:rsid w:val="00C77AD9"/>
  </w:style>
  <w:style w:type="paragraph" w:customStyle="1" w:styleId="4010D8AA2B3F42B688B568E781CB509F">
    <w:name w:val="4010D8AA2B3F42B688B568E781CB509F"/>
    <w:rsid w:val="00C77AD9"/>
  </w:style>
  <w:style w:type="paragraph" w:customStyle="1" w:styleId="E5473F0C46AA4866B485C62882367218">
    <w:name w:val="E5473F0C46AA4866B485C62882367218"/>
    <w:rsid w:val="00C77AD9"/>
  </w:style>
  <w:style w:type="paragraph" w:customStyle="1" w:styleId="A3AEFB8AA93D43C692119F992C5DB003">
    <w:name w:val="A3AEFB8AA93D43C692119F992C5DB003"/>
    <w:rsid w:val="00C77AD9"/>
  </w:style>
  <w:style w:type="paragraph" w:customStyle="1" w:styleId="2634DD4E1A6C41788B549989E4C46A85">
    <w:name w:val="2634DD4E1A6C41788B549989E4C46A85"/>
    <w:rsid w:val="00C77AD9"/>
  </w:style>
  <w:style w:type="paragraph" w:customStyle="1" w:styleId="7D156C9662E644B8B25712B8D15D88CF">
    <w:name w:val="7D156C9662E644B8B25712B8D15D88CF"/>
    <w:rsid w:val="00C77AD9"/>
  </w:style>
  <w:style w:type="paragraph" w:customStyle="1" w:styleId="8CA34E2B2DEE4614B053B065C7EF8B05">
    <w:name w:val="8CA34E2B2DEE4614B053B065C7EF8B05"/>
    <w:rsid w:val="00C77AD9"/>
  </w:style>
  <w:style w:type="paragraph" w:customStyle="1" w:styleId="F221D7554F8244E3A84419E3373356FD">
    <w:name w:val="F221D7554F8244E3A84419E3373356FD"/>
    <w:rsid w:val="00C77AD9"/>
  </w:style>
  <w:style w:type="paragraph" w:customStyle="1" w:styleId="DD2E4561AB5B4362AF7CB340C8EA7D81">
    <w:name w:val="DD2E4561AB5B4362AF7CB340C8EA7D81"/>
    <w:rsid w:val="00C77AD9"/>
  </w:style>
  <w:style w:type="paragraph" w:customStyle="1" w:styleId="4985F09E63D1498399CBE8A52B00F0CC">
    <w:name w:val="4985F09E63D1498399CBE8A52B00F0CC"/>
    <w:rsid w:val="00C77AD9"/>
  </w:style>
  <w:style w:type="paragraph" w:customStyle="1" w:styleId="D2B7301DF2DE46F6AB7B139FACB490E5">
    <w:name w:val="D2B7301DF2DE46F6AB7B139FACB490E5"/>
    <w:rsid w:val="00C77AD9"/>
  </w:style>
  <w:style w:type="paragraph" w:customStyle="1" w:styleId="BA1FB9457E8143E3986AEF37A2C7C78E">
    <w:name w:val="BA1FB9457E8143E3986AEF37A2C7C78E"/>
    <w:rsid w:val="00C77AD9"/>
  </w:style>
  <w:style w:type="paragraph" w:customStyle="1" w:styleId="55DD1801B5DE4BFDBE96414A85DE3E95">
    <w:name w:val="55DD1801B5DE4BFDBE96414A85DE3E95"/>
    <w:rsid w:val="00C77AD9"/>
  </w:style>
  <w:style w:type="paragraph" w:customStyle="1" w:styleId="6687108B6A4843FBB082D66D4B9B8AF3">
    <w:name w:val="6687108B6A4843FBB082D66D4B9B8AF3"/>
    <w:rsid w:val="00C77AD9"/>
  </w:style>
  <w:style w:type="paragraph" w:customStyle="1" w:styleId="D65294B0FFE34685A47F87719903282A">
    <w:name w:val="D65294B0FFE34685A47F87719903282A"/>
    <w:rsid w:val="00C77AD9"/>
  </w:style>
  <w:style w:type="paragraph" w:customStyle="1" w:styleId="4A74EFA062FF462DB824F8BA0C0BC0C6">
    <w:name w:val="4A74EFA062FF462DB824F8BA0C0BC0C6"/>
    <w:rsid w:val="00C77AD9"/>
  </w:style>
  <w:style w:type="paragraph" w:customStyle="1" w:styleId="9C878D1B23D04A74A1C61894D5DEB1FA">
    <w:name w:val="9C878D1B23D04A74A1C61894D5DEB1FA"/>
    <w:rsid w:val="00C77AD9"/>
  </w:style>
  <w:style w:type="paragraph" w:customStyle="1" w:styleId="7C7682293B7842F1A08C5B30B19B94C0">
    <w:name w:val="7C7682293B7842F1A08C5B30B19B94C0"/>
    <w:rsid w:val="00C77AD9"/>
  </w:style>
  <w:style w:type="paragraph" w:customStyle="1" w:styleId="02D994E3D53C4CBB885BE50DF107D0CC">
    <w:name w:val="02D994E3D53C4CBB885BE50DF107D0CC"/>
    <w:rsid w:val="00C77AD9"/>
  </w:style>
  <w:style w:type="paragraph" w:customStyle="1" w:styleId="3E00594DE2BD46518197DA418AAAE7CF">
    <w:name w:val="3E00594DE2BD46518197DA418AAAE7CF"/>
    <w:rsid w:val="00C77AD9"/>
  </w:style>
  <w:style w:type="paragraph" w:customStyle="1" w:styleId="542C15A8B9164E87A0CECFD24D96D05A">
    <w:name w:val="542C15A8B9164E87A0CECFD24D96D05A"/>
    <w:rsid w:val="00C77AD9"/>
  </w:style>
  <w:style w:type="paragraph" w:customStyle="1" w:styleId="D40461DC0E2E46D9A78E2B149387E11E">
    <w:name w:val="D40461DC0E2E46D9A78E2B149387E11E"/>
    <w:rsid w:val="00C77AD9"/>
  </w:style>
  <w:style w:type="paragraph" w:customStyle="1" w:styleId="B772CB7082F740B08E2589F98F3F3914">
    <w:name w:val="B772CB7082F740B08E2589F98F3F3914"/>
    <w:rsid w:val="00C77AD9"/>
  </w:style>
  <w:style w:type="paragraph" w:customStyle="1" w:styleId="2ACA9E6BDED14FFCB48126549DD95F2A">
    <w:name w:val="2ACA9E6BDED14FFCB48126549DD95F2A"/>
    <w:rsid w:val="00C77AD9"/>
  </w:style>
  <w:style w:type="paragraph" w:customStyle="1" w:styleId="7BE6532B1A3B4DF481226634FF43D155">
    <w:name w:val="7BE6532B1A3B4DF481226634FF43D155"/>
    <w:rsid w:val="00C77AD9"/>
  </w:style>
  <w:style w:type="paragraph" w:customStyle="1" w:styleId="68EAE87498AD4FF5ACB22F467ADAF1F8">
    <w:name w:val="68EAE87498AD4FF5ACB22F467ADAF1F8"/>
    <w:rsid w:val="00C77AD9"/>
  </w:style>
  <w:style w:type="paragraph" w:customStyle="1" w:styleId="73B8F71DBAE54F8498B2E5543B081060">
    <w:name w:val="73B8F71DBAE54F8498B2E5543B081060"/>
    <w:rsid w:val="00C77AD9"/>
  </w:style>
  <w:style w:type="paragraph" w:customStyle="1" w:styleId="7F42777101A746D0A1805AEA566BE4C0">
    <w:name w:val="7F42777101A746D0A1805AEA566BE4C0"/>
    <w:rsid w:val="00C77AD9"/>
  </w:style>
  <w:style w:type="paragraph" w:customStyle="1" w:styleId="ECE99B804F9D4B3FAEDC19F35D0009D6">
    <w:name w:val="ECE99B804F9D4B3FAEDC19F35D0009D6"/>
    <w:rsid w:val="00C77AD9"/>
  </w:style>
  <w:style w:type="paragraph" w:customStyle="1" w:styleId="0D54035E77FB465A9F04EAF72F0ECD02">
    <w:name w:val="0D54035E77FB465A9F04EAF72F0ECD02"/>
    <w:rsid w:val="00C77AD9"/>
  </w:style>
  <w:style w:type="paragraph" w:customStyle="1" w:styleId="B77D03EA78F5431AB018F6872075274E">
    <w:name w:val="B77D03EA78F5431AB018F6872075274E"/>
    <w:rsid w:val="00C77AD9"/>
  </w:style>
  <w:style w:type="paragraph" w:customStyle="1" w:styleId="57A4388856B94905821BEA937D4E9370">
    <w:name w:val="57A4388856B94905821BEA937D4E9370"/>
    <w:rsid w:val="00C77AD9"/>
  </w:style>
  <w:style w:type="paragraph" w:customStyle="1" w:styleId="028FFA52EAE2420AAE4BE4D5A13A184F">
    <w:name w:val="028FFA52EAE2420AAE4BE4D5A13A184F"/>
    <w:rsid w:val="00C77AD9"/>
  </w:style>
  <w:style w:type="paragraph" w:customStyle="1" w:styleId="0499952C9BA54324A971F3554B3D4191">
    <w:name w:val="0499952C9BA54324A971F3554B3D4191"/>
    <w:rsid w:val="00C77AD9"/>
  </w:style>
  <w:style w:type="paragraph" w:customStyle="1" w:styleId="317A4A12866C468CB90B30EF1F451741">
    <w:name w:val="317A4A12866C468CB90B30EF1F451741"/>
    <w:rsid w:val="00C77AD9"/>
  </w:style>
  <w:style w:type="paragraph" w:customStyle="1" w:styleId="FFA95847C7A34EEDBE636C018638626E">
    <w:name w:val="FFA95847C7A34EEDBE636C018638626E"/>
    <w:rsid w:val="00C77AD9"/>
  </w:style>
  <w:style w:type="paragraph" w:customStyle="1" w:styleId="27CA1F564D01495F8B0DAA66AD32D26A">
    <w:name w:val="27CA1F564D01495F8B0DAA66AD32D26A"/>
    <w:rsid w:val="00C77AD9"/>
  </w:style>
  <w:style w:type="paragraph" w:customStyle="1" w:styleId="C287988E3DB546B08497F188D1F9B5A6">
    <w:name w:val="C287988E3DB546B08497F188D1F9B5A6"/>
    <w:rsid w:val="00C77AD9"/>
  </w:style>
  <w:style w:type="paragraph" w:customStyle="1" w:styleId="47DCAE64DF184B7E8B5E39EF3F00E629">
    <w:name w:val="47DCAE64DF184B7E8B5E39EF3F00E629"/>
    <w:rsid w:val="00C77AD9"/>
  </w:style>
  <w:style w:type="paragraph" w:customStyle="1" w:styleId="C13C012A139C441299974D3F0E659438">
    <w:name w:val="C13C012A139C441299974D3F0E659438"/>
    <w:rsid w:val="00C77AD9"/>
  </w:style>
  <w:style w:type="paragraph" w:customStyle="1" w:styleId="4ADE43D82B344837B6266B5FBC13380D">
    <w:name w:val="4ADE43D82B344837B6266B5FBC13380D"/>
    <w:rsid w:val="00C77AD9"/>
  </w:style>
  <w:style w:type="paragraph" w:customStyle="1" w:styleId="4898860011CD46B4B3DE429F0E191973">
    <w:name w:val="4898860011CD46B4B3DE429F0E191973"/>
    <w:rsid w:val="00C77AD9"/>
  </w:style>
  <w:style w:type="paragraph" w:customStyle="1" w:styleId="8090516867204602950796AAD25ED402">
    <w:name w:val="8090516867204602950796AAD25ED402"/>
    <w:rsid w:val="00C77AD9"/>
  </w:style>
  <w:style w:type="paragraph" w:customStyle="1" w:styleId="245CE59F0159448FB65D20E8189ED406">
    <w:name w:val="245CE59F0159448FB65D20E8189ED406"/>
    <w:rsid w:val="00C77AD9"/>
  </w:style>
  <w:style w:type="paragraph" w:customStyle="1" w:styleId="9F4F970045DD4A8C831418576118BFB4">
    <w:name w:val="9F4F970045DD4A8C831418576118BFB4"/>
    <w:rsid w:val="00F64EF9"/>
  </w:style>
  <w:style w:type="paragraph" w:customStyle="1" w:styleId="E76D0CFF41A646CB8F3FFEC11F87104D">
    <w:name w:val="E76D0CFF41A646CB8F3FFEC11F87104D"/>
    <w:rsid w:val="00F64EF9"/>
  </w:style>
  <w:style w:type="paragraph" w:customStyle="1" w:styleId="F50377FCD0E14EB1ABEBF3201855D40B">
    <w:name w:val="F50377FCD0E14EB1ABEBF3201855D40B"/>
    <w:rsid w:val="00F64EF9"/>
  </w:style>
  <w:style w:type="paragraph" w:customStyle="1" w:styleId="4AC4AB1C82B94B4ABE4DA6392F206753">
    <w:name w:val="4AC4AB1C82B94B4ABE4DA6392F206753"/>
    <w:rsid w:val="00F64EF9"/>
  </w:style>
  <w:style w:type="paragraph" w:customStyle="1" w:styleId="9B8E4338FBA34408A231215642236752">
    <w:name w:val="9B8E4338FBA34408A231215642236752"/>
    <w:rsid w:val="00F64EF9"/>
  </w:style>
  <w:style w:type="paragraph" w:customStyle="1" w:styleId="5106AA31D0624DAF8BDF72C1292ECF9F">
    <w:name w:val="5106AA31D0624DAF8BDF72C1292ECF9F"/>
    <w:rsid w:val="00F64EF9"/>
  </w:style>
  <w:style w:type="paragraph" w:customStyle="1" w:styleId="E709DF8C80B948A38C4A63FA028EA9E2">
    <w:name w:val="E709DF8C80B948A38C4A63FA028EA9E2"/>
    <w:rsid w:val="00F64EF9"/>
  </w:style>
  <w:style w:type="paragraph" w:customStyle="1" w:styleId="E90E3C52BE8D446AB30CD272C7A528D1">
    <w:name w:val="E90E3C52BE8D446AB30CD272C7A528D1"/>
    <w:rsid w:val="00F64EF9"/>
  </w:style>
  <w:style w:type="paragraph" w:customStyle="1" w:styleId="C3243CF46AD24E4B93754F4D08D6BC8A">
    <w:name w:val="C3243CF46AD24E4B93754F4D08D6BC8A"/>
    <w:rsid w:val="00F64EF9"/>
  </w:style>
  <w:style w:type="paragraph" w:customStyle="1" w:styleId="EDF0AA54DB5744A5AACAC2B1F978F37C">
    <w:name w:val="EDF0AA54DB5744A5AACAC2B1F978F37C"/>
    <w:rsid w:val="00F64EF9"/>
  </w:style>
  <w:style w:type="paragraph" w:customStyle="1" w:styleId="C871BEA6B8914FF4850437FA459ECA22">
    <w:name w:val="C871BEA6B8914FF4850437FA459ECA22"/>
    <w:rsid w:val="00F64EF9"/>
  </w:style>
  <w:style w:type="paragraph" w:customStyle="1" w:styleId="E6013FE5BFCB495BA7521B5CB32D818A">
    <w:name w:val="E6013FE5BFCB495BA7521B5CB32D818A"/>
    <w:rsid w:val="00F64EF9"/>
  </w:style>
  <w:style w:type="paragraph" w:customStyle="1" w:styleId="E900AAE8F6D1472DBC784A322812B42C">
    <w:name w:val="E900AAE8F6D1472DBC784A322812B42C"/>
    <w:rsid w:val="00F64EF9"/>
  </w:style>
  <w:style w:type="paragraph" w:customStyle="1" w:styleId="5AA944CB5FFF46ECBF48B8460303BF03">
    <w:name w:val="5AA944CB5FFF46ECBF48B8460303BF03"/>
    <w:rsid w:val="00F64EF9"/>
  </w:style>
  <w:style w:type="paragraph" w:customStyle="1" w:styleId="4D13AD3E3E71427FBC15AD4C53629EDA">
    <w:name w:val="4D13AD3E3E71427FBC15AD4C53629EDA"/>
    <w:rsid w:val="00F64EF9"/>
  </w:style>
  <w:style w:type="paragraph" w:customStyle="1" w:styleId="52D3E8364B3D49219C21A80996B91BEB">
    <w:name w:val="52D3E8364B3D49219C21A80996B91BEB"/>
    <w:rsid w:val="00F64EF9"/>
  </w:style>
  <w:style w:type="paragraph" w:customStyle="1" w:styleId="55BF9F0D5C77435FA9ED148FF288108B">
    <w:name w:val="55BF9F0D5C77435FA9ED148FF288108B"/>
    <w:rsid w:val="00F64EF9"/>
  </w:style>
  <w:style w:type="paragraph" w:customStyle="1" w:styleId="DF1996E3470E48E3AE044369C7998D55">
    <w:name w:val="DF1996E3470E48E3AE044369C7998D55"/>
    <w:rsid w:val="00F64EF9"/>
  </w:style>
  <w:style w:type="paragraph" w:customStyle="1" w:styleId="680C94263D774FEF92D6BE63EC9DF225">
    <w:name w:val="680C94263D774FEF92D6BE63EC9DF225"/>
    <w:rsid w:val="00F64EF9"/>
  </w:style>
  <w:style w:type="paragraph" w:customStyle="1" w:styleId="C2BC8CBC1B3D4AC9B68A8051DDB843C9">
    <w:name w:val="C2BC8CBC1B3D4AC9B68A8051DDB843C9"/>
    <w:rsid w:val="00F64EF9"/>
  </w:style>
  <w:style w:type="paragraph" w:customStyle="1" w:styleId="693036978F8E4C7EA6BA2CA9443FC299">
    <w:name w:val="693036978F8E4C7EA6BA2CA9443FC299"/>
    <w:rsid w:val="00F64EF9"/>
  </w:style>
  <w:style w:type="paragraph" w:customStyle="1" w:styleId="C75ED309367D4750A43BCA75A43A5253">
    <w:name w:val="C75ED309367D4750A43BCA75A43A5253"/>
    <w:rsid w:val="00F64EF9"/>
  </w:style>
  <w:style w:type="paragraph" w:customStyle="1" w:styleId="4104C1CBCC2144C8A302FB52C11B3B9B">
    <w:name w:val="4104C1CBCC2144C8A302FB52C11B3B9B"/>
    <w:rsid w:val="00F64EF9"/>
  </w:style>
  <w:style w:type="paragraph" w:customStyle="1" w:styleId="91FC317B931D4D2699A2B4175752FF93">
    <w:name w:val="91FC317B931D4D2699A2B4175752FF93"/>
    <w:rsid w:val="00F64EF9"/>
  </w:style>
  <w:style w:type="paragraph" w:customStyle="1" w:styleId="D4004E69F4C549E980D1AAEE53D5FD94">
    <w:name w:val="D4004E69F4C549E980D1AAEE53D5FD94"/>
    <w:rsid w:val="00F64EF9"/>
  </w:style>
  <w:style w:type="paragraph" w:customStyle="1" w:styleId="3FFB6B08BB4246C78D9ACA848376B708">
    <w:name w:val="3FFB6B08BB4246C78D9ACA848376B708"/>
    <w:rsid w:val="00F64EF9"/>
  </w:style>
  <w:style w:type="paragraph" w:customStyle="1" w:styleId="CF1DA6ABD3754B3883BFF39161153A79">
    <w:name w:val="CF1DA6ABD3754B3883BFF39161153A79"/>
    <w:rsid w:val="00F64EF9"/>
  </w:style>
  <w:style w:type="paragraph" w:customStyle="1" w:styleId="E222F585314C4323BE8F86A583B91374">
    <w:name w:val="E222F585314C4323BE8F86A583B91374"/>
    <w:rsid w:val="00F64EF9"/>
  </w:style>
  <w:style w:type="paragraph" w:customStyle="1" w:styleId="2337F37A49654A17AEFE781E59FB60AF">
    <w:name w:val="2337F37A49654A17AEFE781E59FB60AF"/>
    <w:rsid w:val="00F64EF9"/>
  </w:style>
  <w:style w:type="paragraph" w:customStyle="1" w:styleId="2F02BF615595408090CEDD00C608C53A">
    <w:name w:val="2F02BF615595408090CEDD00C608C53A"/>
    <w:rsid w:val="00F64EF9"/>
  </w:style>
  <w:style w:type="paragraph" w:customStyle="1" w:styleId="6E86FD97E3B8458FADC0C4F19FA52D33">
    <w:name w:val="6E86FD97E3B8458FADC0C4F19FA52D33"/>
    <w:rsid w:val="00F64EF9"/>
  </w:style>
  <w:style w:type="paragraph" w:customStyle="1" w:styleId="7470B0FFB80842C58CFE39EEB74E5576">
    <w:name w:val="7470B0FFB80842C58CFE39EEB74E5576"/>
    <w:rsid w:val="00F64EF9"/>
  </w:style>
  <w:style w:type="paragraph" w:customStyle="1" w:styleId="7E6ABDC39179456EBC83FB0FC9E7564E">
    <w:name w:val="7E6ABDC39179456EBC83FB0FC9E7564E"/>
    <w:rsid w:val="00F64EF9"/>
  </w:style>
  <w:style w:type="paragraph" w:customStyle="1" w:styleId="A27A81E94AF8406B849D285171ABA55D">
    <w:name w:val="A27A81E94AF8406B849D285171ABA55D"/>
    <w:rsid w:val="00F64EF9"/>
  </w:style>
  <w:style w:type="paragraph" w:customStyle="1" w:styleId="474BC9492EEC46A4A14D994D1BA33235">
    <w:name w:val="474BC9492EEC46A4A14D994D1BA33235"/>
    <w:rsid w:val="00F64EF9"/>
  </w:style>
  <w:style w:type="paragraph" w:customStyle="1" w:styleId="D4B070816CEA415785ADAE685CAE8CB5">
    <w:name w:val="D4B070816CEA415785ADAE685CAE8CB5"/>
    <w:rsid w:val="00F64EF9"/>
  </w:style>
  <w:style w:type="paragraph" w:customStyle="1" w:styleId="1F928194DAB548148870ECEB470F4950">
    <w:name w:val="1F928194DAB548148870ECEB470F4950"/>
    <w:rsid w:val="00F64EF9"/>
  </w:style>
  <w:style w:type="paragraph" w:customStyle="1" w:styleId="89F44F72888D477EBE909AD4B6DEE689">
    <w:name w:val="89F44F72888D477EBE909AD4B6DEE689"/>
    <w:rsid w:val="00F64EF9"/>
  </w:style>
  <w:style w:type="paragraph" w:customStyle="1" w:styleId="D0427BF0C1884B1DACB3F4C202A64267">
    <w:name w:val="D0427BF0C1884B1DACB3F4C202A64267"/>
    <w:rsid w:val="00F64EF9"/>
  </w:style>
  <w:style w:type="paragraph" w:customStyle="1" w:styleId="65A77C4588A04CC184424A913EC29C14">
    <w:name w:val="65A77C4588A04CC184424A913EC29C14"/>
    <w:rsid w:val="00F64EF9"/>
  </w:style>
  <w:style w:type="paragraph" w:customStyle="1" w:styleId="1E5F338ACCE94AF1B976A0091CD74D60">
    <w:name w:val="1E5F338ACCE94AF1B976A0091CD74D60"/>
    <w:rsid w:val="00F64EF9"/>
  </w:style>
  <w:style w:type="paragraph" w:customStyle="1" w:styleId="613DBDBBADE740C5BEFF9ABBF62A04AD">
    <w:name w:val="613DBDBBADE740C5BEFF9ABBF62A04AD"/>
    <w:rsid w:val="00F64EF9"/>
  </w:style>
  <w:style w:type="paragraph" w:customStyle="1" w:styleId="E6FCEE7259F349BCA51B631E5D3D2482">
    <w:name w:val="E6FCEE7259F349BCA51B631E5D3D2482"/>
    <w:rsid w:val="00F64EF9"/>
  </w:style>
  <w:style w:type="paragraph" w:customStyle="1" w:styleId="7ABC44AA4F8746DBAB2AD283AC5B0B42">
    <w:name w:val="7ABC44AA4F8746DBAB2AD283AC5B0B42"/>
    <w:rsid w:val="00F64EF9"/>
  </w:style>
  <w:style w:type="paragraph" w:customStyle="1" w:styleId="6D351323D8074A9C8A386EF46EF2DEAE">
    <w:name w:val="6D351323D8074A9C8A386EF46EF2DEAE"/>
    <w:rsid w:val="00F64EF9"/>
  </w:style>
  <w:style w:type="paragraph" w:customStyle="1" w:styleId="78B1A58C34CF415EBFA11FAAFC7B4D15">
    <w:name w:val="78B1A58C34CF415EBFA11FAAFC7B4D15"/>
    <w:rsid w:val="00F64EF9"/>
  </w:style>
  <w:style w:type="paragraph" w:customStyle="1" w:styleId="C7DDD06C3AE347E090F859F01BAA7465">
    <w:name w:val="C7DDD06C3AE347E090F859F01BAA7465"/>
    <w:rsid w:val="00F64EF9"/>
  </w:style>
  <w:style w:type="paragraph" w:customStyle="1" w:styleId="3AC0696FB56F4BE08617E61DED12D0C0">
    <w:name w:val="3AC0696FB56F4BE08617E61DED12D0C0"/>
    <w:rsid w:val="00F64EF9"/>
  </w:style>
  <w:style w:type="paragraph" w:customStyle="1" w:styleId="00C0B8889F1B44888D79142E053DB11B">
    <w:name w:val="00C0B8889F1B44888D79142E053DB11B"/>
    <w:rsid w:val="00F64EF9"/>
  </w:style>
  <w:style w:type="paragraph" w:customStyle="1" w:styleId="1B24A82F7518467FA06315984AFFC356">
    <w:name w:val="1B24A82F7518467FA06315984AFFC356"/>
    <w:rsid w:val="00F64EF9"/>
  </w:style>
  <w:style w:type="paragraph" w:customStyle="1" w:styleId="D52F57CE9A02422AA1BFF8BFF52187CA">
    <w:name w:val="D52F57CE9A02422AA1BFF8BFF52187CA"/>
    <w:rsid w:val="00F64EF9"/>
  </w:style>
  <w:style w:type="paragraph" w:customStyle="1" w:styleId="7C6F99CFA4A54DC0BCA94E7694C986A1">
    <w:name w:val="7C6F99CFA4A54DC0BCA94E7694C986A1"/>
    <w:rsid w:val="00F64EF9"/>
  </w:style>
  <w:style w:type="paragraph" w:customStyle="1" w:styleId="01082C42574E455092B3CE9383AA075E">
    <w:name w:val="01082C42574E455092B3CE9383AA075E"/>
    <w:rsid w:val="00F64EF9"/>
  </w:style>
  <w:style w:type="paragraph" w:customStyle="1" w:styleId="47845BF30EA644FD822D1DD4A202A9C8">
    <w:name w:val="47845BF30EA644FD822D1DD4A202A9C8"/>
    <w:rsid w:val="00F64EF9"/>
  </w:style>
  <w:style w:type="paragraph" w:customStyle="1" w:styleId="6186BFC6CD934108A690E1B59DF46F9A">
    <w:name w:val="6186BFC6CD934108A690E1B59DF46F9A"/>
    <w:rsid w:val="00F64EF9"/>
  </w:style>
  <w:style w:type="paragraph" w:customStyle="1" w:styleId="2DFF196ECE984EC0BE2B855193282782">
    <w:name w:val="2DFF196ECE984EC0BE2B855193282782"/>
    <w:rsid w:val="00F64EF9"/>
  </w:style>
  <w:style w:type="paragraph" w:customStyle="1" w:styleId="79041B0BE1AA4E878BAC95BDD2BA7761">
    <w:name w:val="79041B0BE1AA4E878BAC95BDD2BA7761"/>
    <w:rsid w:val="00F64EF9"/>
  </w:style>
  <w:style w:type="paragraph" w:customStyle="1" w:styleId="B782CDE8CE4E49428225C68D4D52455B">
    <w:name w:val="B782CDE8CE4E49428225C68D4D52455B"/>
    <w:rsid w:val="00F64EF9"/>
  </w:style>
  <w:style w:type="paragraph" w:customStyle="1" w:styleId="7674EA8312224269884C156E1AD3D688">
    <w:name w:val="7674EA8312224269884C156E1AD3D688"/>
    <w:rsid w:val="00F64EF9"/>
  </w:style>
  <w:style w:type="paragraph" w:customStyle="1" w:styleId="B389584BC3E649489EF5315C023FA024">
    <w:name w:val="B389584BC3E649489EF5315C023FA024"/>
    <w:rsid w:val="00F64EF9"/>
  </w:style>
  <w:style w:type="paragraph" w:customStyle="1" w:styleId="BC8BB19A063E468CA3626ED62FF75EA3">
    <w:name w:val="BC8BB19A063E468CA3626ED62FF75EA3"/>
    <w:rsid w:val="00F64EF9"/>
  </w:style>
  <w:style w:type="paragraph" w:customStyle="1" w:styleId="9B83398FAA724FDCB9A3BA96961E3322">
    <w:name w:val="9B83398FAA724FDCB9A3BA96961E3322"/>
    <w:rsid w:val="00F64EF9"/>
  </w:style>
  <w:style w:type="paragraph" w:customStyle="1" w:styleId="6E612016001A4C08AC1EB08DCD6D0B69">
    <w:name w:val="6E612016001A4C08AC1EB08DCD6D0B69"/>
    <w:rsid w:val="00F64EF9"/>
  </w:style>
  <w:style w:type="paragraph" w:customStyle="1" w:styleId="B8DAACF1279B4CF0BAB10A3D268ECA08">
    <w:name w:val="B8DAACF1279B4CF0BAB10A3D268ECA08"/>
    <w:rsid w:val="00F64EF9"/>
  </w:style>
  <w:style w:type="paragraph" w:customStyle="1" w:styleId="E34C63FE5D084A6AB522CA2B2109B810">
    <w:name w:val="E34C63FE5D084A6AB522CA2B2109B810"/>
    <w:rsid w:val="00F64EF9"/>
  </w:style>
  <w:style w:type="paragraph" w:customStyle="1" w:styleId="39ACD6F09AAF4C798537DB8A9088A887">
    <w:name w:val="39ACD6F09AAF4C798537DB8A9088A887"/>
    <w:rsid w:val="00F64EF9"/>
  </w:style>
  <w:style w:type="paragraph" w:customStyle="1" w:styleId="1FF36577D0F9412785FC8CCFCFB76816">
    <w:name w:val="1FF36577D0F9412785FC8CCFCFB76816"/>
    <w:rsid w:val="00F64EF9"/>
  </w:style>
  <w:style w:type="paragraph" w:customStyle="1" w:styleId="93C1860ED45D4D1884EC0F8C4E29C3D6">
    <w:name w:val="93C1860ED45D4D1884EC0F8C4E29C3D6"/>
    <w:rsid w:val="00F64EF9"/>
  </w:style>
  <w:style w:type="paragraph" w:customStyle="1" w:styleId="819F3AA022E24DED9873918130A80F21">
    <w:name w:val="819F3AA022E24DED9873918130A80F21"/>
    <w:rsid w:val="00F64EF9"/>
  </w:style>
  <w:style w:type="paragraph" w:customStyle="1" w:styleId="0947B53C22664402916AD50C3A3CF882">
    <w:name w:val="0947B53C22664402916AD50C3A3CF882"/>
    <w:rsid w:val="00F64EF9"/>
  </w:style>
  <w:style w:type="paragraph" w:customStyle="1" w:styleId="A7DC676704DC479DBA66013ADB449ECE">
    <w:name w:val="A7DC676704DC479DBA66013ADB449ECE"/>
    <w:rsid w:val="00F64EF9"/>
  </w:style>
  <w:style w:type="paragraph" w:customStyle="1" w:styleId="CCC7A543445B4E4BA956681B626B00EF">
    <w:name w:val="CCC7A543445B4E4BA956681B626B00EF"/>
    <w:rsid w:val="00F64EF9"/>
  </w:style>
  <w:style w:type="paragraph" w:customStyle="1" w:styleId="126536E30925424C9ACECFD9871ED17A">
    <w:name w:val="126536E30925424C9ACECFD9871ED17A"/>
    <w:rsid w:val="00F64EF9"/>
  </w:style>
  <w:style w:type="paragraph" w:customStyle="1" w:styleId="69FD1D961C214CF7BB4BDEAA5ACB8131">
    <w:name w:val="69FD1D961C214CF7BB4BDEAA5ACB8131"/>
    <w:rsid w:val="00F64EF9"/>
  </w:style>
  <w:style w:type="paragraph" w:customStyle="1" w:styleId="4F49D67E8A544B6C9A003635236EC752">
    <w:name w:val="4F49D67E8A544B6C9A003635236EC752"/>
    <w:rsid w:val="00F64EF9"/>
  </w:style>
  <w:style w:type="paragraph" w:customStyle="1" w:styleId="9558E0D088F744B1AC910790E3C3E438">
    <w:name w:val="9558E0D088F744B1AC910790E3C3E438"/>
    <w:rsid w:val="00F64EF9"/>
  </w:style>
  <w:style w:type="paragraph" w:customStyle="1" w:styleId="1395B90A751445E5B6AA3313AEE91312">
    <w:name w:val="1395B90A751445E5B6AA3313AEE91312"/>
    <w:rsid w:val="00F64EF9"/>
  </w:style>
  <w:style w:type="paragraph" w:customStyle="1" w:styleId="430020D0A1AB40A0B844B26C27B4991F">
    <w:name w:val="430020D0A1AB40A0B844B26C27B4991F"/>
    <w:rsid w:val="00F64EF9"/>
  </w:style>
  <w:style w:type="paragraph" w:customStyle="1" w:styleId="F57C1733797E45159D6511E61D673340">
    <w:name w:val="F57C1733797E45159D6511E61D673340"/>
    <w:rsid w:val="00F64EF9"/>
  </w:style>
  <w:style w:type="paragraph" w:customStyle="1" w:styleId="E91001EF3A6B407B9FE7BA335992F40C">
    <w:name w:val="E91001EF3A6B407B9FE7BA335992F40C"/>
    <w:rsid w:val="00F64EF9"/>
  </w:style>
  <w:style w:type="paragraph" w:customStyle="1" w:styleId="2B5D533FBA8D4EE681678327A272914E">
    <w:name w:val="2B5D533FBA8D4EE681678327A272914E"/>
    <w:rsid w:val="00F64EF9"/>
  </w:style>
  <w:style w:type="paragraph" w:customStyle="1" w:styleId="0AC89AB72412460F80F01B02657DEF60">
    <w:name w:val="0AC89AB72412460F80F01B02657DEF60"/>
    <w:rsid w:val="00F64EF9"/>
  </w:style>
  <w:style w:type="paragraph" w:customStyle="1" w:styleId="614A1D7E5F29418E83193A7ECBBD209D">
    <w:name w:val="614A1D7E5F29418E83193A7ECBBD209D"/>
    <w:rsid w:val="00F64EF9"/>
  </w:style>
  <w:style w:type="paragraph" w:customStyle="1" w:styleId="CCF9812084E54F1DA7AE2DECA14FBE30">
    <w:name w:val="CCF9812084E54F1DA7AE2DECA14FBE30"/>
    <w:rsid w:val="00F64EF9"/>
  </w:style>
  <w:style w:type="paragraph" w:customStyle="1" w:styleId="8F6F8E8AC37F4F12AF55EA99C032FDC9">
    <w:name w:val="8F6F8E8AC37F4F12AF55EA99C032FDC9"/>
    <w:rsid w:val="00F64EF9"/>
  </w:style>
  <w:style w:type="paragraph" w:customStyle="1" w:styleId="EB1B933BEC8D4B8987708705E39952E9">
    <w:name w:val="EB1B933BEC8D4B8987708705E39952E9"/>
    <w:rsid w:val="00F64EF9"/>
  </w:style>
  <w:style w:type="paragraph" w:customStyle="1" w:styleId="A266D886C1BE45D191C7E2D6D7D121AF">
    <w:name w:val="A266D886C1BE45D191C7E2D6D7D121AF"/>
    <w:rsid w:val="00F64EF9"/>
  </w:style>
  <w:style w:type="paragraph" w:customStyle="1" w:styleId="8AF03CAEAB514A38A95DAA50EEA10CBC">
    <w:name w:val="8AF03CAEAB514A38A95DAA50EEA10CBC"/>
    <w:rsid w:val="00F64EF9"/>
  </w:style>
  <w:style w:type="paragraph" w:customStyle="1" w:styleId="7470C211F30747B6AB33181145427F59">
    <w:name w:val="7470C211F30747B6AB33181145427F59"/>
    <w:rsid w:val="00F64EF9"/>
  </w:style>
  <w:style w:type="paragraph" w:customStyle="1" w:styleId="62C5F65338A0482E92757D66CEADB74A">
    <w:name w:val="62C5F65338A0482E92757D66CEADB74A"/>
    <w:rsid w:val="00F64EF9"/>
  </w:style>
  <w:style w:type="paragraph" w:customStyle="1" w:styleId="A9C2766952244B45A8F1B34CAB654841">
    <w:name w:val="A9C2766952244B45A8F1B34CAB654841"/>
    <w:rsid w:val="00F64EF9"/>
  </w:style>
  <w:style w:type="paragraph" w:customStyle="1" w:styleId="ECD7995996784FCCBDAB58FB7C786C21">
    <w:name w:val="ECD7995996784FCCBDAB58FB7C786C21"/>
    <w:rsid w:val="00F64EF9"/>
  </w:style>
  <w:style w:type="paragraph" w:customStyle="1" w:styleId="00F61F059C5A4E60A1F93F0E5EEED3C1">
    <w:name w:val="00F61F059C5A4E60A1F93F0E5EEED3C1"/>
    <w:rsid w:val="00F64EF9"/>
  </w:style>
  <w:style w:type="paragraph" w:customStyle="1" w:styleId="2977F2EFD7D24DE2AF9A62BEB0981227">
    <w:name w:val="2977F2EFD7D24DE2AF9A62BEB0981227"/>
    <w:rsid w:val="00F64EF9"/>
  </w:style>
  <w:style w:type="paragraph" w:customStyle="1" w:styleId="FCEBC41183824A0FB88523EF038D26A1">
    <w:name w:val="FCEBC41183824A0FB88523EF038D26A1"/>
    <w:rsid w:val="00F64EF9"/>
  </w:style>
  <w:style w:type="paragraph" w:customStyle="1" w:styleId="688DD158A53A4F54BD08CB33B1984FED">
    <w:name w:val="688DD158A53A4F54BD08CB33B1984FED"/>
    <w:rsid w:val="00F64EF9"/>
  </w:style>
  <w:style w:type="paragraph" w:customStyle="1" w:styleId="62BD95F1A60640BB8EC224A7B02BF3C8">
    <w:name w:val="62BD95F1A60640BB8EC224A7B02BF3C8"/>
    <w:rsid w:val="00F64EF9"/>
  </w:style>
  <w:style w:type="paragraph" w:customStyle="1" w:styleId="FF39759237C149E68B421CF93CD1C604">
    <w:name w:val="FF39759237C149E68B421CF93CD1C604"/>
    <w:rsid w:val="00F64EF9"/>
  </w:style>
  <w:style w:type="paragraph" w:customStyle="1" w:styleId="75A55D3A22CE421DADA2CEE2F8C36ED4">
    <w:name w:val="75A55D3A22CE421DADA2CEE2F8C36ED4"/>
    <w:rsid w:val="00F64EF9"/>
  </w:style>
  <w:style w:type="paragraph" w:customStyle="1" w:styleId="8A74721D3C674CFFBE8B87A8E400821D">
    <w:name w:val="8A74721D3C674CFFBE8B87A8E400821D"/>
    <w:rsid w:val="00F64EF9"/>
  </w:style>
  <w:style w:type="paragraph" w:customStyle="1" w:styleId="A287AB1BCC7B46E39233C3F0FEDD9A6D">
    <w:name w:val="A287AB1BCC7B46E39233C3F0FEDD9A6D"/>
    <w:rsid w:val="00F64EF9"/>
  </w:style>
  <w:style w:type="paragraph" w:customStyle="1" w:styleId="7E3E4116E8144746A4CF0BD57F0D65C1">
    <w:name w:val="7E3E4116E8144746A4CF0BD57F0D65C1"/>
    <w:rsid w:val="00F64EF9"/>
  </w:style>
  <w:style w:type="paragraph" w:customStyle="1" w:styleId="C197377A220A4ADABAC069EDF8F3D07E">
    <w:name w:val="C197377A220A4ADABAC069EDF8F3D07E"/>
    <w:rsid w:val="00F64EF9"/>
  </w:style>
  <w:style w:type="paragraph" w:customStyle="1" w:styleId="25DBC1226D2442AAA6B8E5156BB87514">
    <w:name w:val="25DBC1226D2442AAA6B8E5156BB87514"/>
    <w:rsid w:val="00F64EF9"/>
  </w:style>
  <w:style w:type="paragraph" w:customStyle="1" w:styleId="A76AC98FA1414D9695FC8B3DF98E00B0">
    <w:name w:val="A76AC98FA1414D9695FC8B3DF98E00B0"/>
    <w:rsid w:val="00F64EF9"/>
  </w:style>
  <w:style w:type="paragraph" w:customStyle="1" w:styleId="BDE4C9E425764478864AEE644DBF1212">
    <w:name w:val="BDE4C9E425764478864AEE644DBF1212"/>
    <w:rsid w:val="00F64EF9"/>
  </w:style>
  <w:style w:type="paragraph" w:customStyle="1" w:styleId="F7E8F5DC375645108BA7FB4558DFF01C">
    <w:name w:val="F7E8F5DC375645108BA7FB4558DFF01C"/>
    <w:rsid w:val="00F64EF9"/>
  </w:style>
  <w:style w:type="paragraph" w:customStyle="1" w:styleId="D61B248BA4C64932AEFDC4559949E78D">
    <w:name w:val="D61B248BA4C64932AEFDC4559949E78D"/>
    <w:rsid w:val="00F64EF9"/>
  </w:style>
  <w:style w:type="paragraph" w:customStyle="1" w:styleId="0F9F34094035402A954373DDC9872EA1">
    <w:name w:val="0F9F34094035402A954373DDC9872EA1"/>
    <w:rsid w:val="00F64EF9"/>
  </w:style>
  <w:style w:type="paragraph" w:customStyle="1" w:styleId="5A6165792BB644B082AC33FF28B4C63D">
    <w:name w:val="5A6165792BB644B082AC33FF28B4C63D"/>
    <w:rsid w:val="00F64EF9"/>
  </w:style>
  <w:style w:type="paragraph" w:customStyle="1" w:styleId="37005E95F75D4A1C9A8D5B083EFE14D2">
    <w:name w:val="37005E95F75D4A1C9A8D5B083EFE14D2"/>
    <w:rsid w:val="00F64EF9"/>
  </w:style>
  <w:style w:type="paragraph" w:customStyle="1" w:styleId="E0B2383094FF4BA2AB2D1AF1B4A8B5C8">
    <w:name w:val="E0B2383094FF4BA2AB2D1AF1B4A8B5C8"/>
    <w:rsid w:val="00F64EF9"/>
  </w:style>
  <w:style w:type="paragraph" w:customStyle="1" w:styleId="BFC59F5AB6F44783A38F38432300862F">
    <w:name w:val="BFC59F5AB6F44783A38F38432300862F"/>
    <w:rsid w:val="00F64EF9"/>
  </w:style>
  <w:style w:type="paragraph" w:customStyle="1" w:styleId="B4D2CBE72525492F9EB76030DDB98A54">
    <w:name w:val="B4D2CBE72525492F9EB76030DDB98A54"/>
    <w:rsid w:val="00F64EF9"/>
  </w:style>
  <w:style w:type="paragraph" w:customStyle="1" w:styleId="5DEF78709B714D988B8D9C4257CE1C07">
    <w:name w:val="5DEF78709B714D988B8D9C4257CE1C07"/>
    <w:rsid w:val="00F64EF9"/>
  </w:style>
  <w:style w:type="paragraph" w:customStyle="1" w:styleId="D20F20AD0B9C4A92ADB8CCAF9013F9F4">
    <w:name w:val="D20F20AD0B9C4A92ADB8CCAF9013F9F4"/>
    <w:rsid w:val="00F64EF9"/>
  </w:style>
  <w:style w:type="paragraph" w:customStyle="1" w:styleId="7B6567C4958E438F83B5402704E26623">
    <w:name w:val="7B6567C4958E438F83B5402704E26623"/>
    <w:rsid w:val="00F64EF9"/>
  </w:style>
  <w:style w:type="paragraph" w:customStyle="1" w:styleId="CA172FA696ED43629DE3915F7B86D7E4">
    <w:name w:val="CA172FA696ED43629DE3915F7B86D7E4"/>
    <w:rsid w:val="00F64EF9"/>
  </w:style>
  <w:style w:type="paragraph" w:customStyle="1" w:styleId="C3E0242315E1431B935E11D12AF97A6C">
    <w:name w:val="C3E0242315E1431B935E11D12AF97A6C"/>
    <w:rsid w:val="00F64EF9"/>
  </w:style>
  <w:style w:type="paragraph" w:customStyle="1" w:styleId="923632AAD46042CC8E9A4371A3568973">
    <w:name w:val="923632AAD46042CC8E9A4371A3568973"/>
    <w:rsid w:val="00F64EF9"/>
  </w:style>
  <w:style w:type="paragraph" w:customStyle="1" w:styleId="F46C83F68EED4E6AAD00B70402CEE0B8">
    <w:name w:val="F46C83F68EED4E6AAD00B70402CEE0B8"/>
    <w:rsid w:val="00A91539"/>
  </w:style>
  <w:style w:type="paragraph" w:customStyle="1" w:styleId="13C7A88DD4F34A6694F8A852EF6EC80B">
    <w:name w:val="13C7A88DD4F34A6694F8A852EF6EC80B"/>
    <w:rsid w:val="00A91539"/>
  </w:style>
  <w:style w:type="paragraph" w:customStyle="1" w:styleId="1C77CF4135FD4FDBA3A2A92A529DBE59">
    <w:name w:val="1C77CF4135FD4FDBA3A2A92A529DBE59"/>
    <w:rsid w:val="00A91539"/>
  </w:style>
  <w:style w:type="paragraph" w:customStyle="1" w:styleId="6486DAA3072E4B6CACA492E91EB7513F">
    <w:name w:val="6486DAA3072E4B6CACA492E91EB7513F"/>
    <w:rsid w:val="00A91539"/>
  </w:style>
  <w:style w:type="paragraph" w:customStyle="1" w:styleId="E79091E0E33D4C51B2054884D2588BAC">
    <w:name w:val="E79091E0E33D4C51B2054884D2588BAC"/>
    <w:rsid w:val="00A91539"/>
  </w:style>
  <w:style w:type="paragraph" w:customStyle="1" w:styleId="FD3AFCA45B3940EF8AA7BA9F6D9D04C2">
    <w:name w:val="FD3AFCA45B3940EF8AA7BA9F6D9D04C2"/>
    <w:rsid w:val="00A91539"/>
  </w:style>
  <w:style w:type="paragraph" w:customStyle="1" w:styleId="6AE33769088E4D7DAD015E3D68D27D12">
    <w:name w:val="6AE33769088E4D7DAD015E3D68D27D12"/>
    <w:rsid w:val="00A91539"/>
  </w:style>
  <w:style w:type="paragraph" w:customStyle="1" w:styleId="F044A8654ABA47B39428B30B331BFD85">
    <w:name w:val="F044A8654ABA47B39428B30B331BFD85"/>
    <w:rsid w:val="00A91539"/>
  </w:style>
  <w:style w:type="paragraph" w:customStyle="1" w:styleId="D46E9D162B1A48ADBE066B55E217DBEA">
    <w:name w:val="D46E9D162B1A48ADBE066B55E217DBEA"/>
    <w:rsid w:val="00A91539"/>
  </w:style>
  <w:style w:type="paragraph" w:customStyle="1" w:styleId="13B6B80C958E4A91844A5C45E0F7FE0A">
    <w:name w:val="13B6B80C958E4A91844A5C45E0F7FE0A"/>
    <w:rsid w:val="00A91539"/>
  </w:style>
  <w:style w:type="paragraph" w:customStyle="1" w:styleId="3E298D8714DF497F9DB5A71376FDDA02">
    <w:name w:val="3E298D8714DF497F9DB5A71376FDDA02"/>
    <w:rsid w:val="00A91539"/>
  </w:style>
  <w:style w:type="paragraph" w:customStyle="1" w:styleId="71C3AB8D5C964590829A3F614FE1BA78">
    <w:name w:val="71C3AB8D5C964590829A3F614FE1BA78"/>
    <w:rsid w:val="00A91539"/>
  </w:style>
  <w:style w:type="paragraph" w:customStyle="1" w:styleId="B75A2C49A8E24F0D8EF3E31A68CCC4F4">
    <w:name w:val="B75A2C49A8E24F0D8EF3E31A68CCC4F4"/>
    <w:rsid w:val="00A91539"/>
  </w:style>
  <w:style w:type="paragraph" w:customStyle="1" w:styleId="EF0FC8951AA74A5CAA07AD9134F4E47B">
    <w:name w:val="EF0FC8951AA74A5CAA07AD9134F4E47B"/>
    <w:rsid w:val="00A91539"/>
  </w:style>
  <w:style w:type="paragraph" w:customStyle="1" w:styleId="532BF4AEE9984B9FBB80AAB84B5266CE">
    <w:name w:val="532BF4AEE9984B9FBB80AAB84B5266CE"/>
    <w:rsid w:val="00A91539"/>
  </w:style>
  <w:style w:type="paragraph" w:customStyle="1" w:styleId="5486F58BA73E4411A23A86BADA95BB56">
    <w:name w:val="5486F58BA73E4411A23A86BADA95BB56"/>
    <w:rsid w:val="00A91539"/>
  </w:style>
  <w:style w:type="paragraph" w:customStyle="1" w:styleId="C9BA3FB1CE684A39A51F27DC8BAD64D2">
    <w:name w:val="C9BA3FB1CE684A39A51F27DC8BAD64D2"/>
    <w:rsid w:val="00A91539"/>
  </w:style>
  <w:style w:type="paragraph" w:customStyle="1" w:styleId="FE3CB5F0F54342428149919A41A38F40">
    <w:name w:val="FE3CB5F0F54342428149919A41A38F40"/>
    <w:rsid w:val="00A91539"/>
  </w:style>
  <w:style w:type="paragraph" w:customStyle="1" w:styleId="3FE569D91A6E4DDFB3AC1EE57871F619">
    <w:name w:val="3FE569D91A6E4DDFB3AC1EE57871F619"/>
    <w:rsid w:val="00A91539"/>
  </w:style>
  <w:style w:type="paragraph" w:customStyle="1" w:styleId="4B6C51C7F7F04746881D86939E3768BD">
    <w:name w:val="4B6C51C7F7F04746881D86939E3768BD"/>
    <w:rsid w:val="00A91539"/>
  </w:style>
  <w:style w:type="paragraph" w:customStyle="1" w:styleId="FE0DD5A20EFB487BAE2B9836E1DE88BE">
    <w:name w:val="FE0DD5A20EFB487BAE2B9836E1DE88BE"/>
    <w:rsid w:val="00A91539"/>
  </w:style>
  <w:style w:type="paragraph" w:customStyle="1" w:styleId="EC624ED5DD9F4E17AE23CE6D48BF492E">
    <w:name w:val="EC624ED5DD9F4E17AE23CE6D48BF492E"/>
    <w:rsid w:val="00A91539"/>
  </w:style>
  <w:style w:type="paragraph" w:customStyle="1" w:styleId="A7914F53FFDF41B28D44398C9AB4B571">
    <w:name w:val="A7914F53FFDF41B28D44398C9AB4B571"/>
    <w:rsid w:val="00A91539"/>
  </w:style>
  <w:style w:type="paragraph" w:customStyle="1" w:styleId="1A29FC052A39483C92DC9FD1216867D3">
    <w:name w:val="1A29FC052A39483C92DC9FD1216867D3"/>
    <w:rsid w:val="00A91539"/>
  </w:style>
  <w:style w:type="paragraph" w:customStyle="1" w:styleId="6BAF26F1D9FA4679AE97F61FB034846C">
    <w:name w:val="6BAF26F1D9FA4679AE97F61FB034846C"/>
    <w:rsid w:val="002F4EDC"/>
  </w:style>
  <w:style w:type="paragraph" w:customStyle="1" w:styleId="DA71FAF1460D412E9697D8FA5E0724C8">
    <w:name w:val="DA71FAF1460D412E9697D8FA5E0724C8"/>
    <w:rsid w:val="002F4EDC"/>
  </w:style>
  <w:style w:type="paragraph" w:customStyle="1" w:styleId="3553BAED7FDC40C699413FAA72F8D4A4">
    <w:name w:val="3553BAED7FDC40C699413FAA72F8D4A4"/>
    <w:rsid w:val="002F4EDC"/>
  </w:style>
  <w:style w:type="paragraph" w:customStyle="1" w:styleId="5F857231D90F4AEE8EE75A0B73892D9F">
    <w:name w:val="5F857231D90F4AEE8EE75A0B73892D9F"/>
    <w:rsid w:val="002F4EDC"/>
  </w:style>
  <w:style w:type="paragraph" w:customStyle="1" w:styleId="C09C94E240C944BF907C02C06036ADC2">
    <w:name w:val="C09C94E240C944BF907C02C06036ADC2"/>
    <w:rsid w:val="002F4EDC"/>
  </w:style>
  <w:style w:type="paragraph" w:customStyle="1" w:styleId="D026BE54A75D4DE68640720134EFE416">
    <w:name w:val="D026BE54A75D4DE68640720134EFE416"/>
    <w:rsid w:val="002F4EDC"/>
  </w:style>
  <w:style w:type="paragraph" w:customStyle="1" w:styleId="47886247C2DF4D4AAF12FE9219436DE8">
    <w:name w:val="47886247C2DF4D4AAF12FE9219436DE8"/>
    <w:rsid w:val="002F4EDC"/>
  </w:style>
  <w:style w:type="paragraph" w:customStyle="1" w:styleId="9D8801D28AD5424B86CCB35BA48FC6A8">
    <w:name w:val="9D8801D28AD5424B86CCB35BA48FC6A8"/>
    <w:rsid w:val="002F4EDC"/>
  </w:style>
  <w:style w:type="paragraph" w:customStyle="1" w:styleId="DE250B6AEF034AC0880440AB93F81D9E">
    <w:name w:val="DE250B6AEF034AC0880440AB93F81D9E"/>
    <w:rsid w:val="002F4EDC"/>
  </w:style>
  <w:style w:type="paragraph" w:customStyle="1" w:styleId="FF3F4A7C693E460FA5FF07FAD5FFB6C3">
    <w:name w:val="FF3F4A7C693E460FA5FF07FAD5FFB6C3"/>
    <w:rsid w:val="002F4EDC"/>
  </w:style>
  <w:style w:type="paragraph" w:customStyle="1" w:styleId="21DE9FD5B37F4492B6F168BFAF51E5C7">
    <w:name w:val="21DE9FD5B37F4492B6F168BFAF51E5C7"/>
    <w:rsid w:val="002F4EDC"/>
  </w:style>
  <w:style w:type="paragraph" w:customStyle="1" w:styleId="C894A63081A6420EBD3DA3233EE2950A">
    <w:name w:val="C894A63081A6420EBD3DA3233EE2950A"/>
    <w:rsid w:val="002F4EDC"/>
  </w:style>
  <w:style w:type="paragraph" w:customStyle="1" w:styleId="74E2D8AFC01240BA91106D854428EA43">
    <w:name w:val="74E2D8AFC01240BA91106D854428EA43"/>
    <w:rsid w:val="002F4EDC"/>
  </w:style>
  <w:style w:type="paragraph" w:customStyle="1" w:styleId="E2E9FF1B3DA64A3781416502578F41F3">
    <w:name w:val="E2E9FF1B3DA64A3781416502578F41F3"/>
    <w:rsid w:val="002F4EDC"/>
  </w:style>
  <w:style w:type="paragraph" w:customStyle="1" w:styleId="99A52971AF9B4A21A9F20F300AC7E6E6">
    <w:name w:val="99A52971AF9B4A21A9F20F300AC7E6E6"/>
    <w:rsid w:val="002F4EDC"/>
  </w:style>
  <w:style w:type="paragraph" w:customStyle="1" w:styleId="13449771AB61403F8FE4267D8A3A9012">
    <w:name w:val="13449771AB61403F8FE4267D8A3A9012"/>
    <w:rsid w:val="002F4EDC"/>
  </w:style>
  <w:style w:type="paragraph" w:customStyle="1" w:styleId="D20577DB44404585A51C24A73A8F25B3">
    <w:name w:val="D20577DB44404585A51C24A73A8F25B3"/>
    <w:rsid w:val="002F4EDC"/>
  </w:style>
  <w:style w:type="paragraph" w:customStyle="1" w:styleId="423D2E31F4624BA485B978CB682446B7">
    <w:name w:val="423D2E31F4624BA485B978CB682446B7"/>
    <w:rsid w:val="002F4EDC"/>
  </w:style>
  <w:style w:type="paragraph" w:customStyle="1" w:styleId="E73D874B34944031810CC95A52BF734E">
    <w:name w:val="E73D874B34944031810CC95A52BF734E"/>
    <w:rsid w:val="002F4EDC"/>
  </w:style>
  <w:style w:type="paragraph" w:customStyle="1" w:styleId="68A05F7D753142969B0921AFF1B9AD49">
    <w:name w:val="68A05F7D753142969B0921AFF1B9AD49"/>
    <w:rsid w:val="002F4EDC"/>
  </w:style>
  <w:style w:type="paragraph" w:customStyle="1" w:styleId="B73A8DAF80734E0A901D9C2D55487F93">
    <w:name w:val="B73A8DAF80734E0A901D9C2D55487F93"/>
    <w:rsid w:val="002F4EDC"/>
  </w:style>
  <w:style w:type="paragraph" w:customStyle="1" w:styleId="CC811EF419A046AAAC83A9D28007D0A3">
    <w:name w:val="CC811EF419A046AAAC83A9D28007D0A3"/>
    <w:rsid w:val="002F4EDC"/>
  </w:style>
  <w:style w:type="paragraph" w:customStyle="1" w:styleId="0E0F470559A24BCE8351C5C1AD5E42FA">
    <w:name w:val="0E0F470559A24BCE8351C5C1AD5E42FA"/>
    <w:rsid w:val="002F4EDC"/>
  </w:style>
  <w:style w:type="paragraph" w:customStyle="1" w:styleId="3A106C0C76E648B3B06D10D5C0FF0547">
    <w:name w:val="3A106C0C76E648B3B06D10D5C0FF0547"/>
    <w:rsid w:val="002F4EDC"/>
  </w:style>
  <w:style w:type="paragraph" w:customStyle="1" w:styleId="C781CAAEB235441498E2E3EEFDCC1AAF">
    <w:name w:val="C781CAAEB235441498E2E3EEFDCC1AAF"/>
    <w:rsid w:val="002F4EDC"/>
  </w:style>
  <w:style w:type="paragraph" w:customStyle="1" w:styleId="651DB1A27E3A48A2BCDF77E299E06A68">
    <w:name w:val="651DB1A27E3A48A2BCDF77E299E06A68"/>
    <w:rsid w:val="002F4EDC"/>
  </w:style>
  <w:style w:type="paragraph" w:customStyle="1" w:styleId="3B3DB0E78E81414AA30685E2B28B214E">
    <w:name w:val="3B3DB0E78E81414AA30685E2B28B214E"/>
    <w:rsid w:val="002F4EDC"/>
  </w:style>
  <w:style w:type="paragraph" w:customStyle="1" w:styleId="BEF32CD780934E8CB25A35440801CD47">
    <w:name w:val="BEF32CD780934E8CB25A35440801CD47"/>
    <w:rsid w:val="002F4EDC"/>
  </w:style>
  <w:style w:type="paragraph" w:customStyle="1" w:styleId="1B3F01D4C11B45258788B7801E2AB87F">
    <w:name w:val="1B3F01D4C11B45258788B7801E2AB87F"/>
    <w:rsid w:val="00B14A2A"/>
  </w:style>
  <w:style w:type="paragraph" w:customStyle="1" w:styleId="28520698C33B4B4491B73DD254712F81">
    <w:name w:val="28520698C33B4B4491B73DD254712F81"/>
    <w:rsid w:val="00B14A2A"/>
  </w:style>
  <w:style w:type="paragraph" w:customStyle="1" w:styleId="85268D919281478283080B6BA7AEDE5A">
    <w:name w:val="85268D919281478283080B6BA7AEDE5A"/>
    <w:rsid w:val="00B14A2A"/>
  </w:style>
  <w:style w:type="paragraph" w:customStyle="1" w:styleId="6E79CD0111084353BF2545EAD842BB7F">
    <w:name w:val="6E79CD0111084353BF2545EAD842BB7F"/>
    <w:rsid w:val="00B14A2A"/>
  </w:style>
  <w:style w:type="paragraph" w:customStyle="1" w:styleId="81512C94070C411797DD03F8D69A90C2">
    <w:name w:val="81512C94070C411797DD03F8D69A90C2"/>
    <w:rsid w:val="00B14A2A"/>
  </w:style>
  <w:style w:type="paragraph" w:customStyle="1" w:styleId="F3A223903E15455795819DF7A3260300">
    <w:name w:val="F3A223903E15455795819DF7A3260300"/>
    <w:rsid w:val="00B14A2A"/>
  </w:style>
  <w:style w:type="paragraph" w:customStyle="1" w:styleId="7A4A65E54F6A419CA5C50FE3018B980F">
    <w:name w:val="7A4A65E54F6A419CA5C50FE3018B980F"/>
    <w:rsid w:val="00334036"/>
  </w:style>
  <w:style w:type="paragraph" w:customStyle="1" w:styleId="144F051DBDC845C9B1D7CB7B48593A42">
    <w:name w:val="144F051DBDC845C9B1D7CB7B48593A42"/>
    <w:rsid w:val="00334036"/>
  </w:style>
  <w:style w:type="paragraph" w:customStyle="1" w:styleId="78013D479FBA4CF9A243B15D8873413C">
    <w:name w:val="78013D479FBA4CF9A243B15D8873413C"/>
    <w:rsid w:val="00334036"/>
  </w:style>
  <w:style w:type="paragraph" w:customStyle="1" w:styleId="D39B4CA6120541F48D73EB0D3E3164E3">
    <w:name w:val="D39B4CA6120541F48D73EB0D3E3164E3"/>
    <w:rsid w:val="00334036"/>
  </w:style>
  <w:style w:type="paragraph" w:customStyle="1" w:styleId="67CF3AB7C6724B52A7045CC41979E1B1">
    <w:name w:val="67CF3AB7C6724B52A7045CC41979E1B1"/>
    <w:rsid w:val="00334036"/>
  </w:style>
  <w:style w:type="paragraph" w:customStyle="1" w:styleId="E9BB6FF9C96C4525B33CB012B22B13E4">
    <w:name w:val="E9BB6FF9C96C4525B33CB012B22B13E4"/>
    <w:rsid w:val="00334036"/>
  </w:style>
  <w:style w:type="paragraph" w:customStyle="1" w:styleId="C93C6742F85A4363B650E89A881950D5">
    <w:name w:val="C93C6742F85A4363B650E89A881950D5"/>
    <w:rsid w:val="00334036"/>
  </w:style>
  <w:style w:type="paragraph" w:customStyle="1" w:styleId="DE55D58E9C9D4433AD79931A543FEBA0">
    <w:name w:val="DE55D58E9C9D4433AD79931A543FEBA0"/>
    <w:rsid w:val="00334036"/>
  </w:style>
  <w:style w:type="paragraph" w:customStyle="1" w:styleId="308A5A5ED1C84113AD700C9D447D8985">
    <w:name w:val="308A5A5ED1C84113AD700C9D447D8985"/>
    <w:rsid w:val="00334036"/>
  </w:style>
  <w:style w:type="paragraph" w:customStyle="1" w:styleId="CB0D1F668C2A46FFA5F179602D3337ED">
    <w:name w:val="CB0D1F668C2A46FFA5F179602D3337ED"/>
    <w:rsid w:val="00334036"/>
  </w:style>
  <w:style w:type="paragraph" w:customStyle="1" w:styleId="605B68E0DF64411C9CAD58DF5104663C">
    <w:name w:val="605B68E0DF64411C9CAD58DF5104663C"/>
    <w:rsid w:val="00334036"/>
  </w:style>
  <w:style w:type="paragraph" w:customStyle="1" w:styleId="97F0C96710BC400BA4CFD8AE52393BE9">
    <w:name w:val="97F0C96710BC400BA4CFD8AE52393BE9"/>
    <w:rsid w:val="00334036"/>
  </w:style>
  <w:style w:type="paragraph" w:customStyle="1" w:styleId="CF4A294565674403A9A24CF773911CDF">
    <w:name w:val="CF4A294565674403A9A24CF773911CDF"/>
    <w:rsid w:val="00334036"/>
  </w:style>
  <w:style w:type="paragraph" w:customStyle="1" w:styleId="81CE3DE53DF3417E974A2947AB00DD01">
    <w:name w:val="81CE3DE53DF3417E974A2947AB00DD01"/>
    <w:rsid w:val="00C9532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DDE05-AD84-4C38-89E8-C4666487A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NormalEmail</Template>
  <TotalTime>51</TotalTime>
  <Pages>3</Pages>
  <Words>311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CNDF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chabotl</dc:creator>
  <cp:keywords/>
  <dc:description/>
  <cp:lastModifiedBy>legaultm</cp:lastModifiedBy>
  <cp:revision>6</cp:revision>
  <dcterms:created xsi:type="dcterms:W3CDTF">2009-12-02T20:01:00Z</dcterms:created>
  <dcterms:modified xsi:type="dcterms:W3CDTF">2011-10-11T14:42:00Z</dcterms:modified>
</cp:coreProperties>
</file>