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64" w:rsidRPr="00EA10DB" w:rsidRDefault="00094751" w:rsidP="00364A64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32"/>
          <w:szCs w:val="32"/>
        </w:rPr>
      </w:pPr>
      <w:r w:rsidRPr="0009475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65pt;margin-top:-38.55pt;width:246.7pt;height:87.65pt;z-index:251670528" stroked="f">
            <v:textbox>
              <w:txbxContent>
                <w:p w:rsidR="00D03898" w:rsidRDefault="00D03898">
                  <w:pPr>
                    <w:rPr>
                      <w:rFonts w:ascii="Arial Narrow" w:hAnsi="Arial Narrow"/>
                      <w:b/>
                      <w:sz w:val="20"/>
                      <w:szCs w:val="16"/>
                    </w:rPr>
                  </w:pPr>
                  <w:r w:rsidRPr="00610C65">
                    <w:rPr>
                      <w:rFonts w:ascii="Arial Narrow" w:hAnsi="Arial Narrow"/>
                      <w:b/>
                      <w:sz w:val="20"/>
                      <w:szCs w:val="16"/>
                    </w:rPr>
                    <w:t>Attention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Vous devez enregistrer votre plan-cadre en le nommant 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selon les indications ci-dessous.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Si le n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uméro de cours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 est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601-101-04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, le nom 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u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document 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sera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60110104PCA091006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Le nom du document est constitué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Du numéro de cours sans tiret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Des lettres PCA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 en majuscules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(pour plan-cadre)</w:t>
                  </w:r>
                </w:p>
                <w:p w:rsidR="00D03898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e la d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ate d’adoption en département : année mois jour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sans tiret</w:t>
                  </w:r>
                </w:p>
                <w:p w:rsidR="00D03898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Le document devra parvenir en format WORD, et non PDF, au Service de la pédagogie et des programmes.</w:t>
                  </w:r>
                </w:p>
                <w:p w:rsidR="00D03898" w:rsidRPr="006D0269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FB6F3F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-4098</wp:posOffset>
            </wp:positionV>
            <wp:extent cx="524151" cy="577970"/>
            <wp:effectExtent l="19050" t="0" r="9249" b="0"/>
            <wp:wrapNone/>
            <wp:docPr id="4" name="Image 1" descr="CNDF_promo_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DF_promo_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1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A64" w:rsidRPr="004A1242" w:rsidRDefault="00C83806" w:rsidP="00C83806">
      <w:pPr>
        <w:tabs>
          <w:tab w:val="center" w:pos="6786"/>
          <w:tab w:val="left" w:pos="9401"/>
        </w:tabs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ab/>
      </w:r>
      <w:r w:rsidR="00364A64" w:rsidRPr="004A1242">
        <w:rPr>
          <w:rFonts w:ascii="Arial Narrow" w:hAnsi="Arial Narrow"/>
          <w:b/>
          <w:sz w:val="40"/>
          <w:szCs w:val="40"/>
        </w:rPr>
        <w:t>PLAN-CADRE</w:t>
      </w:r>
    </w:p>
    <w:p w:rsidR="00364A64" w:rsidRDefault="00364A64" w:rsidP="00364A64">
      <w:pPr>
        <w:jc w:val="both"/>
        <w:rPr>
          <w:rFonts w:ascii="Arial Narrow" w:hAnsi="Arial Narrow"/>
          <w:b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7"/>
        <w:gridCol w:w="6053"/>
      </w:tblGrid>
      <w:tr w:rsidR="007D4719" w:rsidRPr="00B560FB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Titre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b/>
                  <w:sz w:val="20"/>
                  <w:szCs w:val="20"/>
                </w:rPr>
                <w:alias w:val="Titre du cours"/>
                <w:tag w:val="Titre du cours"/>
                <w:id w:val="1338789"/>
                <w:placeholder>
                  <w:docPart w:val="21B619864F844DF7B8D87BACA4594CE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Code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Code du cours"/>
                <w:tag w:val="000-000-NF"/>
                <w:id w:val="1338790"/>
                <w:placeholder>
                  <w:docPart w:val="7A6517112278481BB2E19B120027C21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B5733B">
            <w:pPr>
              <w:tabs>
                <w:tab w:val="left" w:pos="4633"/>
              </w:tabs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Programme de rattachement : </w:t>
            </w:r>
            <w:sdt>
              <w:sdtPr>
                <w:rPr>
                  <w:rStyle w:val="Style1"/>
                  <w:sz w:val="20"/>
                  <w:szCs w:val="20"/>
                </w:rPr>
                <w:alias w:val="Programme de rattachement"/>
                <w:id w:val="45228007"/>
                <w:placeholder>
                  <w:docPart w:val="08EFF45CCD5C4C3B8183EF2301C35AD4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  <w:sz w:val="20"/>
                      <w:szCs w:val="20"/>
                    </w:rPr>
                    <w:alias w:val="Programme de rattachement"/>
                    <w:tag w:val="Programme de rattachement"/>
                    <w:id w:val="1634969"/>
                    <w:placeholder>
                      <w:docPart w:val="9F4C40D49111468CA166619B8ADED79E"/>
                    </w:placeholder>
                    <w:showingPlcHdr/>
                    <w:dropDownList>
                      <w:listItem w:value="Choisissez un élément."/>
                      <w:listItem w:displayText="Tous - Formation générale" w:value="Tous - Formation générale"/>
                      <w:listItem w:displayText="180.A0 Soins infirmiers" w:value="180.A0 Soins infirmiers"/>
                      <w:listItem w:displayText="181.A0 Soins préhospitaliers d'urgence" w:value="181.A0 Soins préhospitaliers d'urgence"/>
                      <w:listItem w:displayText="200.B0 Sciences de la nature, profil Santé" w:value="200.B0 Sciences de la nature, profil Santé"/>
                      <w:listItem w:displayText="221.D0 Technologie de l'estimation et de l'évaluation en bâtiment" w:value="221.D0 Technologie de l'estimation et de l'évaluation en bâtiment"/>
                      <w:listItem w:displayText="300.      Sciences humaines" w:value="300.      Sciences humaines"/>
                      <w:listItem w:displayText="300.A0 Sciences humaines, profil Éducation et psychologie" w:value="300.A0 Sciences humaines, profil Éducation et psychologie"/>
                      <w:listItem w:displayText="300.ES Sciences humaines profil Sports" w:value="300.ES Sciences humaines profil Sports"/>
                      <w:listItem w:displayText="300.SA Sciences humaines profil Santé" w:value="300.SA Sciences humaines profil Santé"/>
                      <w:listItem w:displayText="300.PS Scienes humaines profil Police, sécurité et sciences juridiques" w:value="300.PS Scienes humaines profil Police, sécurité et sciences juridiques"/>
                      <w:listItem w:displayText="300.SC Sciences humaines profil Sécurité civile" w:value="300.SC Sciences humaines profil Sécurité civile"/>
                      <w:listItem w:displayText="301.A0 Sciences humaines profil Mathématiques" w:value="301.A0 Sciences humaines profil Mathématiques"/>
                      <w:listItem w:displayText="310.A0 Techniques policières" w:value="310.A0 Techniques policières"/>
                      <w:listItem w:displayText="310.NS Techniques policières (programme accéléré)" w:value="310.NS Techniques policières (programme accéléré)"/>
                      <w:listItem w:displayText="311.A0 Techniques de sécurité incendie" w:value="311.A0 Techniques de sécurité incendie"/>
                      <w:listItem w:displayText="311.NS Techniques de sécurité incendie (programme accéléré)" w:value="311.NS Techniques de sécurité incendie (programme accéléré)"/>
                      <w:listItem w:displayText="322.A0 Techniques d'éducation à l'enfance" w:value="322.A0 Techniques d'éducation à l'enfance"/>
                      <w:listItem w:displayText="501.A0 Musique classique" w:value="501.A0 Musique classique"/>
                      <w:listItem w:displayText="551.A0 Techniques professionnelles de musique et chanson" w:value="551.A0 Techniques professionnelles de musique et chanson"/>
                      <w:listItem w:displayText="571.A0 Design de mode" w:value="571.A0 Design de mode"/>
                      <w:listItem w:displayText="571.C0 Commercialisation de la mode" w:value="571.C0 Commercialisation de la mode"/>
                      <w:listItem w:displayText="Autre:" w:value="Autre:"/>
                    </w:dropDownList>
                  </w:sdtPr>
                  <w:sdtEndPr>
                    <w:rPr>
                      <w:rStyle w:val="Policepardfaut"/>
                      <w:rFonts w:ascii="Times New Roman" w:hAnsi="Times New Roman"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eastAsiaTheme="minorHAnsi" w:hAnsi="Arial Narrow"/>
                        <w:sz w:val="20"/>
                        <w:szCs w:val="20"/>
                      </w:rPr>
                      <w:t>Choisissez un élément.</w:t>
                    </w:r>
                  </w:sdtContent>
                </w:sdt>
              </w:sdtContent>
            </w:sdt>
            <w:r w:rsidR="00B5733B">
              <w:rPr>
                <w:b/>
                <w:sz w:val="20"/>
                <w:szCs w:val="20"/>
              </w:rPr>
              <w:tab/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Composante de la formation : </w:t>
            </w:r>
            <w:sdt>
              <w:sdtPr>
                <w:rPr>
                  <w:rStyle w:val="Style1"/>
                  <w:sz w:val="20"/>
                  <w:szCs w:val="20"/>
                </w:rPr>
                <w:alias w:val="Composante de la formation"/>
                <w:tag w:val="Composante de la formation"/>
                <w:id w:val="1338875"/>
                <w:placeholder>
                  <w:docPart w:val="EA8B42D036A341CA82494E368249849A"/>
                </w:placeholder>
                <w:showingPlcHdr/>
                <w:dropDownList>
                  <w:listItem w:value="Choisissez un élément."/>
                  <w:listItem w:displayText="Formation générale commune" w:value="Formation générale commune"/>
                  <w:listItem w:displayText="Formation générale propre" w:value="Formation générale propre"/>
                  <w:listItem w:displayText="Formation spécifique" w:value="Formation spécifique"/>
                  <w:listItem w:displayText="Formation générale complémentaire" w:value="Formation générale complémentaire"/>
                </w:dropDownList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Session : </w:t>
            </w:r>
            <w:sdt>
              <w:sdtPr>
                <w:rPr>
                  <w:rStyle w:val="Style1"/>
                  <w:sz w:val="20"/>
                  <w:szCs w:val="20"/>
                </w:rPr>
                <w:alias w:val="Session"/>
                <w:tag w:val="Session"/>
                <w:id w:val="1338757"/>
                <w:placeholder>
                  <w:docPart w:val="7CD40DB3582E461D8FA50898DA15B999"/>
                </w:placeholder>
                <w:showingPlcHdr/>
                <w:dropDownList>
                  <w:listItem w:value="Choisissez un élément."/>
                  <w:listItem w:displayText="1re" w:value="1re"/>
                  <w:listItem w:displayText="2e" w:value="2e"/>
                  <w:listItem w:displayText="3e" w:value="3e"/>
                  <w:listItem w:displayText="4e" w:value="4e"/>
                  <w:listItem w:displayText="5e" w:value="5e"/>
                  <w:listItem w:displayText="6e" w:value="6e"/>
                </w:dropDownList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</w:t>
                </w:r>
                <w:r w:rsidRPr="00011099">
                  <w:rPr>
                    <w:rStyle w:val="Textedelespacerserv"/>
                    <w:rFonts w:eastAsiaTheme="minorHAnsi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d’heures : </w:t>
            </w:r>
            <w:sdt>
              <w:sdtPr>
                <w:rPr>
                  <w:rStyle w:val="Style1"/>
                </w:rPr>
                <w:alias w:val="Nombre d'heures"/>
                <w:tag w:val="Nombre d'heures"/>
                <w:id w:val="1338758"/>
                <w:placeholder>
                  <w:docPart w:val="66B132071913440EACDC6164A54CDF0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heures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Champdtudes"/>
              <w:tabs>
                <w:tab w:val="clear" w:pos="1830"/>
                <w:tab w:val="clear" w:pos="1920"/>
              </w:tabs>
              <w:spacing w:before="120" w:after="120"/>
              <w:ind w:left="0" w:firstLine="0"/>
              <w:jc w:val="both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</w:rPr>
              <w:t xml:space="preserve">Pondération : </w:t>
            </w:r>
            <w:sdt>
              <w:sdtPr>
                <w:rPr>
                  <w:rStyle w:val="Style1"/>
                </w:rPr>
                <w:alias w:val="Pondération"/>
                <w:tag w:val="0-0-0"/>
                <w:id w:val="1338759"/>
                <w:placeholder>
                  <w:docPart w:val="1106BF792AA14449A28043FD0782F35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b w:val="0"/>
                    <w:bCs w:val="0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d’unités : </w:t>
            </w:r>
            <w:sdt>
              <w:sdtPr>
                <w:rPr>
                  <w:rStyle w:val="Style1"/>
                </w:rPr>
                <w:alias w:val="Nombre d'unités"/>
                <w:tag w:val="Nombre d'unités"/>
                <w:id w:val="1338760"/>
                <w:placeholder>
                  <w:docPart w:val="8D228661B1F948BEA2D0469710C07AFE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unité(s)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Puces"/>
              <w:tabs>
                <w:tab w:val="left" w:pos="1168"/>
              </w:tabs>
              <w:spacing w:before="120" w:after="120"/>
              <w:ind w:left="0" w:firstLine="0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  <w:b/>
              </w:rPr>
              <w:t xml:space="preserve">Préalables : </w:t>
            </w:r>
            <w:sdt>
              <w:sdtPr>
                <w:rPr>
                  <w:rStyle w:val="Style1"/>
                </w:rPr>
                <w:alias w:val="Numéro du cours"/>
                <w:tag w:val="000-000-NF"/>
                <w:id w:val="1338761"/>
                <w:placeholder>
                  <w:docPart w:val="B6E3BB95FD3745D1BAAB51DCC2CDF89A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</w:rPr>
                    <w:alias w:val="Code du cours"/>
                    <w:tag w:val="000-000-NF"/>
                    <w:id w:val="1338762"/>
                    <w:placeholder>
                      <w:docPart w:val="BF46BB10E2A447888CC44C5C949466BC"/>
                    </w:placeholder>
                    <w:showingPlcHdr/>
                  </w:sdtPr>
                  <w:sdtEndPr>
                    <w:rPr>
                      <w:rStyle w:val="Policepardfaut"/>
                      <w:rFonts w:ascii="Times New Roman" w:hAnsi="Times New Roman"/>
                      <w:b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hAnsi="Arial Narrow"/>
                      </w:rPr>
                      <w:t>Cliquez ici pour taper du texte.</w:t>
                    </w:r>
                  </w:sdtContent>
                </w:sdt>
              </w:sdtContent>
            </w:sdt>
            <w:r w:rsidRPr="00011099">
              <w:rPr>
                <w:rFonts w:ascii="Arial Narrow" w:hAnsi="Arial Narrow"/>
                <w:b/>
              </w:rPr>
              <w:t xml:space="preserve"> </w:t>
            </w:r>
            <w:sdt>
              <w:sdtPr>
                <w:rPr>
                  <w:rStyle w:val="Style1"/>
                </w:rPr>
                <w:alias w:val="Nom du cours"/>
                <w:tag w:val="Nom du cours"/>
                <w:id w:val="1338763"/>
                <w:placeholder>
                  <w:docPart w:val="F5D145B7DA394F7FA46FD569B5C72F8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Style1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Discipline : </w:t>
            </w:r>
            <w:sdt>
              <w:sdtPr>
                <w:rPr>
                  <w:rStyle w:val="Style1"/>
                </w:rPr>
                <w:alias w:val="Discipline"/>
                <w:tag w:val="Discipline"/>
                <w:id w:val="1338764"/>
                <w:placeholder>
                  <w:docPart w:val="D7BC1005D7F1479BAD6A500F69539FB6"/>
                </w:placeholder>
                <w:showingPlcHdr/>
                <w:dropDownList>
                  <w:listItem w:value="Choisissez un élément."/>
                  <w:listItem w:displayText="101 Biologie" w:value="101 Biologie"/>
                  <w:listItem w:displayText="109 Éducation physique" w:value="109 Éducation physique"/>
                  <w:listItem w:displayText="180 Soins infirmiers" w:value="180 Soins infirmiers"/>
                  <w:listItem w:displayText="181 Soins préhospitatiers d'urgence" w:value="181 Soins préhospitatiers d'urgence"/>
                  <w:listItem w:displayText="201 Mathématiques" w:value="201 Mathématiques"/>
                  <w:listItem w:displayText="202 Chimie" w:value="202 Chimie"/>
                  <w:listItem w:displayText="203 Physique" w:value="203 Physique"/>
                  <w:listItem w:displayText="221 Technologie du bâtiment et des travaux publics" w:value="221 Technologie du bâtiment et des travaux publics"/>
                  <w:listItem w:displayText="300 Sciences humaines" w:value="300 Sciences humaines"/>
                  <w:listItem w:displayText="310 Techniques auxiliaires de la justice" w:value="310 Techniques auxiliaires de la justice"/>
                  <w:listItem w:displayText="311 Techniques de prévention" w:value="311 Techniques de prévention"/>
                  <w:listItem w:displayText="320 Géographie" w:value="320 Géographie"/>
                  <w:listItem w:displayText="322 Techniques familiales" w:value="322 Techniques familiales"/>
                  <w:listItem w:displayText="330 Histoire" w:value="330 Histoire"/>
                  <w:listItem w:displayText="340 Philosophie" w:value="340 Philosophie"/>
                  <w:listItem w:displayText="350 Psychologie" w:value="350 Psychologie"/>
                  <w:listItem w:displayText="360 Transdisciplinaire" w:value="360 Transdisciplinaire"/>
                  <w:listItem w:displayText="370 Sciences de la religion" w:value="370 Sciences de la religion"/>
                  <w:listItem w:displayText="381 Anthropologie" w:value="381 Anthropologie"/>
                  <w:listItem w:displayText="383 Économique" w:value="383 Économique"/>
                  <w:listItem w:displayText="385 Sciences politiques" w:value="385 Sciences politiques"/>
                  <w:listItem w:displayText="387 Sociologie" w:value="387 Sociologie"/>
                  <w:listItem w:displayText="551 Musique professionnelle" w:value="551 Musique professionnelle"/>
                  <w:listItem w:displayText="571 Industrie de la mode" w:value="571 Industrie de la mode"/>
                  <w:listItem w:displayText="601 Français, langue d'enseignement et littérature" w:value="601 Français, langue d'enseignement et littérature"/>
                  <w:listItem w:displayText="604 Anglais, langue seconde" w:value="604 Anglais, langue seconde"/>
                  <w:listItem w:displayText="607 Espagnol" w:value="607 Espagnol"/>
                  <w:listItem w:displayText="609 Allemand" w:value="609 Allemand"/>
                  <w:listItem w:displayText="Autre:" w:value="Autre:"/>
                </w:dropDownList>
              </w:sdtPr>
              <w:sdtContent>
                <w:r w:rsidRPr="00011099">
                  <w:rPr>
                    <w:rStyle w:val="Style1"/>
                  </w:rPr>
                  <w:t>Choisissez un élément.</w:t>
                </w:r>
              </w:sdtContent>
            </w:sdt>
          </w:p>
        </w:tc>
      </w:tr>
      <w:tr w:rsidR="00D67A42" w:rsidRPr="009849B0" w:rsidTr="001F0FED">
        <w:tc>
          <w:tcPr>
            <w:tcW w:w="13750" w:type="dxa"/>
            <w:gridSpan w:val="2"/>
          </w:tcPr>
          <w:p w:rsidR="00D67A42" w:rsidRPr="00011099" w:rsidRDefault="000726D1" w:rsidP="00D67A42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Énoncé des</w:t>
            </w:r>
            <w:r w:rsidR="00D67A42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s</w:t>
            </w:r>
            <w:r w:rsidR="00D67A42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 :</w:t>
            </w:r>
          </w:p>
          <w:tbl>
            <w:tblPr>
              <w:tblStyle w:val="Grilledutableau"/>
              <w:tblW w:w="133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52"/>
              <w:gridCol w:w="9497"/>
              <w:gridCol w:w="2410"/>
            </w:tblGrid>
            <w:tr w:rsidR="001E3228" w:rsidRPr="00011099" w:rsidTr="00ED4767">
              <w:tc>
                <w:tcPr>
                  <w:tcW w:w="1452" w:type="dxa"/>
                </w:tcPr>
                <w:p w:rsidR="001E3228" w:rsidRPr="00011099" w:rsidRDefault="001E3228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9946373"/>
                      <w:placeholder>
                        <w:docPart w:val="CA172FA696ED43629DE3915F7B86D7E4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1E3228" w:rsidRPr="00011099" w:rsidRDefault="00094751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9946374"/>
                      <w:placeholder>
                        <w:docPart w:val="C3E0242315E1431B935E11D12AF97A6C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1E3228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9946375"/>
                  <w:placeholder>
                    <w:docPart w:val="923632AAD46042CC8E9A4371A3568973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1E3228" w:rsidRPr="00011099" w:rsidRDefault="001E3228" w:rsidP="00ED4767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  <w:tr w:rsidR="000726D1" w:rsidRPr="00011099" w:rsidTr="00ED4767">
              <w:tc>
                <w:tcPr>
                  <w:tcW w:w="1452" w:type="dxa"/>
                </w:tcPr>
                <w:p w:rsidR="000726D1" w:rsidRPr="00011099" w:rsidRDefault="000726D1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110718464"/>
                      <w:placeholder>
                        <w:docPart w:val="33BA92AB4CA142EC8B4C57633DE7DBF3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0726D1" w:rsidRPr="00011099" w:rsidRDefault="00094751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110718465"/>
                      <w:placeholder>
                        <w:docPart w:val="874376F451A8457E93D6F78434E53592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0726D1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110718466"/>
                  <w:placeholder>
                    <w:docPart w:val="6946D0761294471593CD351FADB1F6C7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0726D1" w:rsidRPr="00011099" w:rsidRDefault="000726D1" w:rsidP="001F71F6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</w:tbl>
          <w:p w:rsidR="00D67A42" w:rsidRPr="00011099" w:rsidRDefault="00D67A42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jc w:val="left"/>
              <w:rPr>
                <w:rStyle w:val="Style1"/>
              </w:rPr>
            </w:pPr>
          </w:p>
        </w:tc>
      </w:tr>
    </w:tbl>
    <w:p w:rsidR="00364A64" w:rsidRPr="00565812" w:rsidRDefault="00364A64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Intentions éducatives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09475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Intentions éducatives"/>
                <w:tag w:val="Titre du cours"/>
                <w:id w:val="1338553"/>
                <w:placeholder>
                  <w:docPart w:val="9794AAA152224CE69BD600B803E81BD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Situation du cours dans le programme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09475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Situation du cours dans le programme"/>
                <w:tag w:val="Titre du cours"/>
                <w:id w:val="1338556"/>
                <w:placeholder>
                  <w:docPart w:val="9B33C311150D46A08D8F2CEE8F55037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Brève description du cours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09475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Brève description du cours"/>
                <w:tag w:val="Titre du cours"/>
                <w:id w:val="1338557"/>
                <w:placeholder>
                  <w:docPart w:val="1C2E2FEDD5E140D4AD8E65AAD304F278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03898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211C07" w:rsidRDefault="00211C07">
      <w:r>
        <w:br w:type="page"/>
      </w:r>
    </w:p>
    <w:p w:rsidR="001E3228" w:rsidRDefault="001E3228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E3228" w:rsidRPr="003758F6" w:rsidTr="00D920FB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3228" w:rsidRPr="00745975" w:rsidRDefault="001E3228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3228" w:rsidRPr="00745975" w:rsidRDefault="001E3228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3228" w:rsidRPr="003758F6" w:rsidRDefault="001E3228" w:rsidP="00BF6A7F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1E3228" w:rsidRPr="00011099" w:rsidTr="00D920FB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Énoncé de la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première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0832EF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D920FB" w:rsidRPr="00011099" w:rsidTr="0064749C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920FB" w:rsidRPr="00011099" w:rsidRDefault="00094751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9946364"/>
                <w:placeholder>
                  <w:docPart w:val="C1B1CBE02E8C4585998AA06C1C5A09B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920FB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D920FB" w:rsidRPr="00011099" w:rsidRDefault="00094751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338847"/>
                <w:placeholder>
                  <w:docPart w:val="9F095FD9DD68478EA08CC3931666A9D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920FB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D920FB" w:rsidRPr="00011099" w:rsidTr="0064749C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920FB" w:rsidRPr="00011099" w:rsidRDefault="00D920FB" w:rsidP="00ED476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920FB" w:rsidRPr="00011099" w:rsidRDefault="00D920FB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BF6A7F" w:rsidRPr="00BF6A7F" w:rsidRDefault="00BF6A7F">
      <w:pPr>
        <w:rPr>
          <w:sz w:val="16"/>
          <w:szCs w:val="16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E3228" w:rsidRPr="00011099" w:rsidTr="00BF6A7F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Éléments de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la première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BF6A7F" w:rsidRPr="00745975" w:rsidRDefault="00BF6A7F" w:rsidP="00BF6A7F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</w:t>
            </w:r>
            <w:r w:rsidR="00BD4DFF">
              <w:rPr>
                <w:rFonts w:ascii="Arial Narrow" w:hAnsi="Arial Narrow"/>
                <w:b/>
                <w:smallCaps/>
              </w:rPr>
              <w:t>récisions</w:t>
            </w:r>
          </w:p>
          <w:p w:rsidR="001E3228" w:rsidRPr="00011099" w:rsidRDefault="001E3228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A339EF" w:rsidRPr="00011099" w:rsidTr="00E027F2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9946366"/>
              <w:placeholder>
                <w:docPart w:val="D79BA77E36AC4C089912D94F6B4C12A5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A339EF" w:rsidRPr="00D87134" w:rsidRDefault="00A339EF" w:rsidP="00ED4767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9EF" w:rsidRPr="00F15B77" w:rsidRDefault="00094751" w:rsidP="00ED4767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9946367"/>
                <w:placeholder>
                  <w:docPart w:val="AA02824359E247D6BAA6E71C5E5DCDDA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A339EF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A339EF" w:rsidRDefault="00A339EF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A339EF" w:rsidRDefault="00094751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9946359"/>
                <w:placeholder>
                  <w:docPart w:val="822B6BB3AC83470798202D3DB80950E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A339EF" w:rsidRDefault="00094751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9946360"/>
                <w:placeholder>
                  <w:docPart w:val="7E7D9E2B925D4B7D991B59451FCDB7C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A339EF" w:rsidRDefault="00094751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9946361"/>
                <w:placeholder>
                  <w:docPart w:val="30F60151053041E59DA5AD4877E10368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A339EF" w:rsidRDefault="00094751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9946362"/>
                <w:placeholder>
                  <w:docPart w:val="B53D4B44D5804566A81D143AA3C3C672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Default="00A339EF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1"/>
            </w:r>
          </w:p>
          <w:p w:rsidR="00A339EF" w:rsidRPr="00011099" w:rsidRDefault="00094751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9946363"/>
                <w:placeholder>
                  <w:docPart w:val="490F3FC5DCA349658DB6E1BF2912FC11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427346" w:rsidRDefault="00427346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p w:rsidR="00427346" w:rsidRDefault="00427346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  <w:r>
        <w:rPr>
          <w:rFonts w:ascii="Arial Narrow" w:hAnsi="Arial Narrow"/>
          <w:sz w:val="16"/>
          <w:szCs w:val="16"/>
          <w:vertAlign w:val="superscript"/>
        </w:rPr>
        <w:br w:type="page"/>
      </w: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427346" w:rsidRPr="003758F6" w:rsidTr="00D920FB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27346" w:rsidRPr="00745975" w:rsidRDefault="00427346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lastRenderedPageBreak/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27346" w:rsidRPr="00745975" w:rsidRDefault="00427346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27346" w:rsidRPr="003758F6" w:rsidRDefault="00427346" w:rsidP="001F71F6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427346" w:rsidRPr="00011099" w:rsidTr="00D920FB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Énoncé de la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deuxième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nil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D920FB" w:rsidRPr="00011099" w:rsidTr="00D25A8F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920FB" w:rsidRPr="00011099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110718414"/>
                <w:placeholder>
                  <w:docPart w:val="AC1B1F0F2396452490321E07697491B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920FB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D920FB" w:rsidRPr="00011099" w:rsidRDefault="00094751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10718415"/>
                <w:placeholder>
                  <w:docPart w:val="DB9DC469A9B441E9B1BDF405C2E092E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920FB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D920FB" w:rsidRPr="00011099" w:rsidTr="00D25A8F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920FB" w:rsidRPr="00011099" w:rsidRDefault="00D920FB" w:rsidP="001F71F6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920FB" w:rsidRPr="00011099" w:rsidRDefault="00D920FB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565812" w:rsidRDefault="00565812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427346" w:rsidRPr="00011099" w:rsidTr="001F71F6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la deuxième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427346" w:rsidRPr="00745975" w:rsidRDefault="00427346" w:rsidP="001F71F6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Précisions</w:t>
            </w:r>
          </w:p>
          <w:p w:rsidR="00427346" w:rsidRPr="00011099" w:rsidRDefault="00427346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A339EF" w:rsidRPr="00011099" w:rsidTr="008073E7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110718452"/>
              <w:placeholder>
                <w:docPart w:val="EFF66846507B42A0B99DE313A083FE16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A339EF" w:rsidRPr="00D87134" w:rsidRDefault="00A339EF" w:rsidP="001F71F6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9EF" w:rsidRPr="00F15B77" w:rsidRDefault="00094751" w:rsidP="001F71F6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110718453"/>
                <w:placeholder>
                  <w:docPart w:val="D2666F666E594A25A95B82AA5B9FD5C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A339EF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A339EF" w:rsidRDefault="00A339EF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A339EF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110718454"/>
                <w:placeholder>
                  <w:docPart w:val="87B2F9EF82C348F685FD0BE5FD65C5B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A339EF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110718455"/>
                <w:placeholder>
                  <w:docPart w:val="6BE9220E79134DF5A11955F63C6EC2E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A339EF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110718456"/>
                <w:placeholder>
                  <w:docPart w:val="FEF27AA86F284E6C872E5951B22EDDC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Pr="00891849" w:rsidRDefault="00A339EF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A339EF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110718457"/>
                <w:placeholder>
                  <w:docPart w:val="1A1CADCCBF504DAFB1385EFE9255582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A339EF" w:rsidRDefault="00A339EF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2"/>
            </w:r>
          </w:p>
          <w:p w:rsidR="00A339EF" w:rsidRPr="00011099" w:rsidRDefault="00094751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110718458"/>
                <w:placeholder>
                  <w:docPart w:val="3745A792006748CD85A6E085672318C6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339EF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427346" w:rsidRPr="00565812" w:rsidRDefault="00427346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64"/>
        <w:gridCol w:w="4286"/>
      </w:tblGrid>
      <w:tr w:rsidR="00364A64" w:rsidRPr="00CF3574" w:rsidTr="006D0269">
        <w:tc>
          <w:tcPr>
            <w:tcW w:w="13750" w:type="dxa"/>
            <w:gridSpan w:val="2"/>
            <w:shd w:val="clear" w:color="auto" w:fill="DDD9C3"/>
          </w:tcPr>
          <w:p w:rsidR="00364A64" w:rsidRPr="00745975" w:rsidRDefault="00364A64" w:rsidP="000E4B2D">
            <w:pPr>
              <w:spacing w:before="80" w:after="80"/>
              <w:ind w:left="34"/>
              <w:rPr>
                <w:rFonts w:ascii="Arial Narrow" w:hAnsi="Arial Narrow"/>
                <w:b/>
                <w:smallCaps/>
              </w:rPr>
            </w:pPr>
            <w:r w:rsidRPr="00745975">
              <w:rPr>
                <w:rFonts w:ascii="Arial Narrow" w:hAnsi="Arial Narrow"/>
                <w:b/>
                <w:smallCaps/>
              </w:rPr>
              <w:t>Évaluation finale</w:t>
            </w:r>
          </w:p>
        </w:tc>
      </w:tr>
      <w:tr w:rsidR="00691367" w:rsidRPr="00011099" w:rsidTr="006D0269">
        <w:tc>
          <w:tcPr>
            <w:tcW w:w="13750" w:type="dxa"/>
            <w:gridSpan w:val="2"/>
            <w:shd w:val="clear" w:color="auto" w:fill="auto"/>
          </w:tcPr>
          <w:p w:rsidR="00691367" w:rsidRPr="00011099" w:rsidRDefault="00094751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Description sommaire de l'évaluation finale"/>
                <w:id w:val="1338795"/>
                <w:placeholder>
                  <w:docPart w:val="43DE76E39402493789E16C89F4C5E83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91367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91367" w:rsidRPr="00011099" w:rsidTr="006D0269">
        <w:tc>
          <w:tcPr>
            <w:tcW w:w="9464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d’évaluation</w:t>
            </w:r>
            <w:r w:rsidR="006C3B13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 :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Pondération</w:t>
            </w:r>
          </w:p>
        </w:tc>
      </w:tr>
      <w:tr w:rsidR="006C3B13" w:rsidRPr="00011099" w:rsidTr="006D0269">
        <w:tc>
          <w:tcPr>
            <w:tcW w:w="9464" w:type="dxa"/>
          </w:tcPr>
          <w:p w:rsidR="006C3B13" w:rsidRPr="00011099" w:rsidRDefault="00094751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'évaluation"/>
                <w:tag w:val="Critères d'évaluation"/>
                <w:id w:val="1338798"/>
                <w:placeholder>
                  <w:docPart w:val="9D1FFF6B701C45FB924B308A70DA57D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4286" w:type="dxa"/>
          </w:tcPr>
          <w:p w:rsidR="006C3B13" w:rsidRPr="00011099" w:rsidRDefault="00094751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Pondération"/>
                <w:tag w:val="Pondération"/>
                <w:id w:val="1338799"/>
                <w:placeholder>
                  <w:docPart w:val="3D94EDB99D264640B64010368C89765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364A64" w:rsidRPr="00565812" w:rsidRDefault="00364A64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613311" w:rsidRPr="00B560FB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13311" w:rsidRPr="00745975" w:rsidRDefault="00613311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proofErr w:type="spellStart"/>
            <w:r>
              <w:rPr>
                <w:rFonts w:ascii="Arial Narrow" w:hAnsi="Arial Narrow"/>
                <w:b/>
                <w:smallCaps/>
              </w:rPr>
              <w:lastRenderedPageBreak/>
              <w:t>Médiagraphie</w:t>
            </w:r>
            <w:proofErr w:type="spellEnd"/>
          </w:p>
        </w:tc>
      </w:tr>
      <w:tr w:rsidR="005D7919" w:rsidRPr="00011099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0D" w:rsidRPr="00011099" w:rsidRDefault="00094751" w:rsidP="0039670D">
            <w:pPr>
              <w:pStyle w:val="Paragraphedeliste"/>
              <w:numPr>
                <w:ilvl w:val="0"/>
                <w:numId w:val="7"/>
              </w:numPr>
              <w:spacing w:before="120" w:after="120"/>
              <w:rPr>
                <w:rStyle w:val="Style1"/>
                <w:b/>
                <w:sz w:val="20"/>
                <w:szCs w:val="20"/>
              </w:rPr>
            </w:pPr>
            <w:sdt>
              <w:sdtPr>
                <w:rPr>
                  <w:rStyle w:val="Style2"/>
                  <w:rFonts w:ascii="Arial Narrow" w:hAnsi="Arial Narrow"/>
                  <w:sz w:val="20"/>
                  <w:szCs w:val="20"/>
                </w:rPr>
                <w:alias w:val="Médiagraphie"/>
                <w:tag w:val="Médiagraphie"/>
                <w:id w:val="56934711"/>
                <w:placeholder>
                  <w:docPart w:val="6DE4155B368747BBBC395F5BDD068522"/>
                </w:placeholder>
                <w:showingPlcHdr/>
              </w:sdtPr>
              <w:sdtEndPr>
                <w:rPr>
                  <w:rStyle w:val="Policepardfaut"/>
                  <w:b/>
                </w:rPr>
              </w:sdtEndPr>
              <w:sdtContent>
                <w:r w:rsidR="005D791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0"/>
        <w:gridCol w:w="5831"/>
      </w:tblGrid>
      <w:tr w:rsidR="007D47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7D4719" w:rsidRPr="00745975" w:rsidRDefault="00740AD1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Recommandé</w:t>
            </w:r>
            <w:r w:rsidR="007D4719">
              <w:rPr>
                <w:rFonts w:ascii="Arial Narrow" w:hAnsi="Arial Narrow"/>
                <w:b/>
                <w:smallCaps/>
              </w:rPr>
              <w:t xml:space="preserve"> par le département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19" w:rsidRPr="00011099" w:rsidRDefault="007D4719" w:rsidP="005D7919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</w:t>
            </w:r>
            <w:r w:rsidR="005D7919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ate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: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1338565"/>
                <w:placeholder>
                  <w:docPart w:val="19ED8128417049BCA7FCE50F79B1033B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  <w:tr w:rsidR="005D79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5D7919" w:rsidRPr="00745975" w:rsidRDefault="005D7919" w:rsidP="007D4719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Approuvé par la Direction des études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7919" w:rsidRPr="00011099" w:rsidRDefault="005D7919" w:rsidP="00D03898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Date: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56934706"/>
                <w:placeholder>
                  <w:docPart w:val="73CF29C8E82C4B34AD3AC599711E36F6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sectPr w:rsidR="007D4719" w:rsidRPr="00565812" w:rsidSect="008922C9">
      <w:footerReference w:type="default" r:id="rId9"/>
      <w:pgSz w:w="15840" w:h="12240" w:orient="landscape"/>
      <w:pgMar w:top="864" w:right="1138" w:bottom="567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038" w:rsidRDefault="00D42038" w:rsidP="00364A64">
      <w:r>
        <w:separator/>
      </w:r>
    </w:p>
  </w:endnote>
  <w:endnote w:type="continuationSeparator" w:id="0">
    <w:p w:rsidR="00D42038" w:rsidRDefault="00D42038" w:rsidP="0036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9A4" w:rsidRDefault="00FE79A4" w:rsidP="00FE79A4">
    <w:pPr>
      <w:pStyle w:val="Pieddepage"/>
    </w:pPr>
    <w:r>
      <w:t>Campus Notre-Dame-de-Foy, Service de la pédagogie et des programmes</w:t>
    </w:r>
  </w:p>
  <w:p w:rsidR="00FE79A4" w:rsidRDefault="00FE79A4">
    <w:pPr>
      <w:pStyle w:val="Pieddepage"/>
    </w:pPr>
  </w:p>
  <w:p w:rsidR="00FE79A4" w:rsidRDefault="00FE79A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038" w:rsidRDefault="00D42038" w:rsidP="00364A64">
      <w:r>
        <w:separator/>
      </w:r>
    </w:p>
  </w:footnote>
  <w:footnote w:type="continuationSeparator" w:id="0">
    <w:p w:rsidR="00D42038" w:rsidRDefault="00D42038" w:rsidP="00364A64">
      <w:r>
        <w:continuationSeparator/>
      </w:r>
    </w:p>
  </w:footnote>
  <w:footnote w:id="1">
    <w:p w:rsidR="00A339EF" w:rsidRPr="00CF41A0" w:rsidRDefault="00A339EF" w:rsidP="001E3228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  <w:footnote w:id="2">
    <w:p w:rsidR="00A339EF" w:rsidRPr="00CF41A0" w:rsidRDefault="00A339EF" w:rsidP="00427346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46ED8"/>
    <w:multiLevelType w:val="hybridMultilevel"/>
    <w:tmpl w:val="663EC3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8736A"/>
    <w:multiLevelType w:val="hybridMultilevel"/>
    <w:tmpl w:val="EF96EBB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7841CD"/>
    <w:multiLevelType w:val="hybridMultilevel"/>
    <w:tmpl w:val="42B0BEE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0375E7"/>
    <w:multiLevelType w:val="hybridMultilevel"/>
    <w:tmpl w:val="C49072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F43C4"/>
    <w:multiLevelType w:val="hybridMultilevel"/>
    <w:tmpl w:val="0ED2DABC"/>
    <w:lvl w:ilvl="0" w:tplc="0C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3F13901"/>
    <w:multiLevelType w:val="hybridMultilevel"/>
    <w:tmpl w:val="40DE093A"/>
    <w:lvl w:ilvl="0" w:tplc="B50E6D7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E5560"/>
    <w:multiLevelType w:val="hybridMultilevel"/>
    <w:tmpl w:val="453C850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C36555"/>
    <w:multiLevelType w:val="hybridMultilevel"/>
    <w:tmpl w:val="99E2075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EB08BD"/>
    <w:multiLevelType w:val="hybridMultilevel"/>
    <w:tmpl w:val="EC8C7C0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EE5B0D"/>
    <w:multiLevelType w:val="hybridMultilevel"/>
    <w:tmpl w:val="2CD2FEE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8055A"/>
    <w:multiLevelType w:val="multilevel"/>
    <w:tmpl w:val="E7F66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2EA"/>
    <w:rsid w:val="00011099"/>
    <w:rsid w:val="00015610"/>
    <w:rsid w:val="000311C7"/>
    <w:rsid w:val="0004085D"/>
    <w:rsid w:val="000726D1"/>
    <w:rsid w:val="000832EF"/>
    <w:rsid w:val="00094751"/>
    <w:rsid w:val="0009663E"/>
    <w:rsid w:val="000C51C9"/>
    <w:rsid w:val="000D3D46"/>
    <w:rsid w:val="000E4B2D"/>
    <w:rsid w:val="001313CB"/>
    <w:rsid w:val="0016267A"/>
    <w:rsid w:val="00165469"/>
    <w:rsid w:val="001862B2"/>
    <w:rsid w:val="001E3228"/>
    <w:rsid w:val="001F0FED"/>
    <w:rsid w:val="00211C07"/>
    <w:rsid w:val="002277E0"/>
    <w:rsid w:val="00247630"/>
    <w:rsid w:val="00292C5D"/>
    <w:rsid w:val="002A614F"/>
    <w:rsid w:val="00316AB4"/>
    <w:rsid w:val="003226CC"/>
    <w:rsid w:val="00345C3B"/>
    <w:rsid w:val="0036487D"/>
    <w:rsid w:val="00364A64"/>
    <w:rsid w:val="003668FB"/>
    <w:rsid w:val="0039670D"/>
    <w:rsid w:val="00397BCE"/>
    <w:rsid w:val="003A1C2B"/>
    <w:rsid w:val="003E5172"/>
    <w:rsid w:val="003F0CC6"/>
    <w:rsid w:val="00414614"/>
    <w:rsid w:val="00427346"/>
    <w:rsid w:val="004520D0"/>
    <w:rsid w:val="004D6AF1"/>
    <w:rsid w:val="00513CC8"/>
    <w:rsid w:val="0054053A"/>
    <w:rsid w:val="00544185"/>
    <w:rsid w:val="00545FB8"/>
    <w:rsid w:val="00565812"/>
    <w:rsid w:val="00581E0E"/>
    <w:rsid w:val="005D06AC"/>
    <w:rsid w:val="005D7919"/>
    <w:rsid w:val="00610C65"/>
    <w:rsid w:val="00613311"/>
    <w:rsid w:val="0066329C"/>
    <w:rsid w:val="00691367"/>
    <w:rsid w:val="006B0A83"/>
    <w:rsid w:val="006C3B13"/>
    <w:rsid w:val="006C3ED4"/>
    <w:rsid w:val="006D0269"/>
    <w:rsid w:val="006F60DD"/>
    <w:rsid w:val="00740AD1"/>
    <w:rsid w:val="0074354D"/>
    <w:rsid w:val="00776FDF"/>
    <w:rsid w:val="007A22DC"/>
    <w:rsid w:val="007B0617"/>
    <w:rsid w:val="007B3835"/>
    <w:rsid w:val="007B6666"/>
    <w:rsid w:val="007D4719"/>
    <w:rsid w:val="007F3AF0"/>
    <w:rsid w:val="0081668F"/>
    <w:rsid w:val="00842244"/>
    <w:rsid w:val="00867DBB"/>
    <w:rsid w:val="00880241"/>
    <w:rsid w:val="00890D51"/>
    <w:rsid w:val="0089138C"/>
    <w:rsid w:val="00891849"/>
    <w:rsid w:val="008922C9"/>
    <w:rsid w:val="0089506B"/>
    <w:rsid w:val="008A7668"/>
    <w:rsid w:val="008A7865"/>
    <w:rsid w:val="008D07D2"/>
    <w:rsid w:val="009030B0"/>
    <w:rsid w:val="00922967"/>
    <w:rsid w:val="009302C2"/>
    <w:rsid w:val="00953895"/>
    <w:rsid w:val="00972EFD"/>
    <w:rsid w:val="009A23A9"/>
    <w:rsid w:val="009A39F1"/>
    <w:rsid w:val="009C33EA"/>
    <w:rsid w:val="009D7133"/>
    <w:rsid w:val="00A13977"/>
    <w:rsid w:val="00A25448"/>
    <w:rsid w:val="00A316FF"/>
    <w:rsid w:val="00A339EF"/>
    <w:rsid w:val="00A66221"/>
    <w:rsid w:val="00A7792D"/>
    <w:rsid w:val="00A84B4D"/>
    <w:rsid w:val="00AB02EA"/>
    <w:rsid w:val="00B223CD"/>
    <w:rsid w:val="00B33E68"/>
    <w:rsid w:val="00B43844"/>
    <w:rsid w:val="00B456F9"/>
    <w:rsid w:val="00B5733B"/>
    <w:rsid w:val="00B900AB"/>
    <w:rsid w:val="00B93C2E"/>
    <w:rsid w:val="00BD1FC5"/>
    <w:rsid w:val="00BD4DFF"/>
    <w:rsid w:val="00BE0EA4"/>
    <w:rsid w:val="00BF6A7F"/>
    <w:rsid w:val="00C22585"/>
    <w:rsid w:val="00C35D34"/>
    <w:rsid w:val="00C7698A"/>
    <w:rsid w:val="00C77913"/>
    <w:rsid w:val="00C83806"/>
    <w:rsid w:val="00CA2976"/>
    <w:rsid w:val="00CD63C3"/>
    <w:rsid w:val="00D03898"/>
    <w:rsid w:val="00D42038"/>
    <w:rsid w:val="00D454F5"/>
    <w:rsid w:val="00D45733"/>
    <w:rsid w:val="00D67A42"/>
    <w:rsid w:val="00D8292D"/>
    <w:rsid w:val="00D87134"/>
    <w:rsid w:val="00D920FB"/>
    <w:rsid w:val="00DB08A0"/>
    <w:rsid w:val="00DE7B28"/>
    <w:rsid w:val="00E016C5"/>
    <w:rsid w:val="00E12687"/>
    <w:rsid w:val="00E55F59"/>
    <w:rsid w:val="00EA070A"/>
    <w:rsid w:val="00EB064B"/>
    <w:rsid w:val="00EE37C7"/>
    <w:rsid w:val="00EF1686"/>
    <w:rsid w:val="00F14158"/>
    <w:rsid w:val="00F15B77"/>
    <w:rsid w:val="00F6196C"/>
    <w:rsid w:val="00F75A93"/>
    <w:rsid w:val="00F8709C"/>
    <w:rsid w:val="00F87BB0"/>
    <w:rsid w:val="00F927DA"/>
    <w:rsid w:val="00FB5495"/>
    <w:rsid w:val="00FB6F3F"/>
    <w:rsid w:val="00FE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64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4A6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4A64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364A6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64A64"/>
    <w:pPr>
      <w:ind w:left="708"/>
    </w:pPr>
  </w:style>
  <w:style w:type="paragraph" w:customStyle="1" w:styleId="titrelments">
    <w:name w:val="titreéléments"/>
    <w:basedOn w:val="Normal"/>
    <w:rsid w:val="00364A64"/>
    <w:pPr>
      <w:keepNext/>
      <w:spacing w:before="80" w:after="80" w:line="219" w:lineRule="exact"/>
      <w:ind w:right="258"/>
      <w:jc w:val="both"/>
    </w:pPr>
    <w:rPr>
      <w:b/>
      <w:bCs/>
      <w:snapToGrid w:val="0"/>
      <w:sz w:val="22"/>
      <w:szCs w:val="22"/>
      <w:lang w:eastAsia="fr-FR"/>
    </w:rPr>
  </w:style>
  <w:style w:type="paragraph" w:customStyle="1" w:styleId="lmentsfg">
    <w:name w:val="élémentsfg"/>
    <w:basedOn w:val="Normal"/>
    <w:rsid w:val="00364A64"/>
    <w:pPr>
      <w:tabs>
        <w:tab w:val="left" w:pos="360"/>
      </w:tabs>
      <w:ind w:left="360" w:right="97" w:hanging="360"/>
    </w:pPr>
    <w:rPr>
      <w:sz w:val="22"/>
      <w:szCs w:val="22"/>
      <w:lang w:eastAsia="fr-FR"/>
    </w:rPr>
  </w:style>
  <w:style w:type="paragraph" w:customStyle="1" w:styleId="Champdtudes">
    <w:name w:val="Champ d'études"/>
    <w:basedOn w:val="Normal"/>
    <w:rsid w:val="00364A64"/>
    <w:pPr>
      <w:tabs>
        <w:tab w:val="left" w:pos="1830"/>
        <w:tab w:val="left" w:pos="1920"/>
      </w:tabs>
      <w:ind w:left="30" w:hanging="30"/>
    </w:pPr>
    <w:rPr>
      <w:b/>
      <w:bCs/>
      <w:sz w:val="20"/>
      <w:szCs w:val="20"/>
      <w:lang w:eastAsia="fr-FR"/>
    </w:rPr>
  </w:style>
  <w:style w:type="paragraph" w:customStyle="1" w:styleId="Puces">
    <w:name w:val="Puces"/>
    <w:basedOn w:val="Normal"/>
    <w:rsid w:val="00364A64"/>
    <w:pPr>
      <w:ind w:left="168" w:hanging="168"/>
      <w:jc w:val="both"/>
    </w:pPr>
    <w:rPr>
      <w:sz w:val="20"/>
      <w:szCs w:val="20"/>
      <w:lang w:eastAsia="fr-FR"/>
    </w:rPr>
  </w:style>
  <w:style w:type="paragraph" w:customStyle="1" w:styleId="criteresfg">
    <w:name w:val="criteres fg"/>
    <w:basedOn w:val="Normal"/>
    <w:rsid w:val="00364A64"/>
    <w:pPr>
      <w:tabs>
        <w:tab w:val="left" w:pos="447"/>
      </w:tabs>
      <w:spacing w:after="80"/>
      <w:ind w:left="446" w:hanging="446"/>
    </w:pPr>
    <w:rPr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A6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64"/>
    <w:rPr>
      <w:rFonts w:ascii="Tahoma" w:eastAsia="Times New Roman" w:hAnsi="Tahoma" w:cs="Tahoma"/>
      <w:sz w:val="16"/>
      <w:szCs w:val="16"/>
      <w:lang w:eastAsia="fr-CA"/>
    </w:rPr>
  </w:style>
  <w:style w:type="character" w:styleId="Textedelespacerserv">
    <w:name w:val="Placeholder Text"/>
    <w:basedOn w:val="Policepardfaut"/>
    <w:uiPriority w:val="99"/>
    <w:semiHidden/>
    <w:rsid w:val="00364A64"/>
    <w:rPr>
      <w:color w:val="808080"/>
    </w:rPr>
  </w:style>
  <w:style w:type="character" w:customStyle="1" w:styleId="Style1">
    <w:name w:val="Style1"/>
    <w:basedOn w:val="Policepardfaut"/>
    <w:uiPriority w:val="1"/>
    <w:rsid w:val="009302C2"/>
    <w:rPr>
      <w:rFonts w:ascii="Arial Narrow" w:hAnsi="Arial Narrow"/>
    </w:rPr>
  </w:style>
  <w:style w:type="table" w:styleId="Grilledutableau">
    <w:name w:val="Table Grid"/>
    <w:basedOn w:val="TableauNormal"/>
    <w:uiPriority w:val="59"/>
    <w:rsid w:val="00D67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">
    <w:name w:val="Style2"/>
    <w:basedOn w:val="Policepardfaut"/>
    <w:uiPriority w:val="1"/>
    <w:rsid w:val="0039670D"/>
  </w:style>
  <w:style w:type="paragraph" w:styleId="En-tte">
    <w:name w:val="header"/>
    <w:basedOn w:val="Normal"/>
    <w:link w:val="En-tteCar"/>
    <w:uiPriority w:val="99"/>
    <w:semiHidden/>
    <w:unhideWhenUsed/>
    <w:rsid w:val="000311C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0311C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gaultm\Application%20Data\Microsoft\Templates\NormalEmai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94AAA152224CE69BD600B803E81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5C050-6F54-44D4-A353-85FFFF31D19C}"/>
      </w:docPartPr>
      <w:docPartBody>
        <w:p w:rsidR="00066521" w:rsidRDefault="00C77AD9" w:rsidP="00C77AD9">
          <w:pPr>
            <w:pStyle w:val="9794AAA152224CE69BD600B803E81BDB14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B33C311150D46A08D8F2CEE8F550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12B17-A829-49B3-9367-322D71B39119}"/>
      </w:docPartPr>
      <w:docPartBody>
        <w:p w:rsidR="00066521" w:rsidRDefault="00C77AD9" w:rsidP="00C77AD9">
          <w:pPr>
            <w:pStyle w:val="9B33C311150D46A08D8F2CEE8F550375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C2E2FEDD5E140D4AD8E65AAD304F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65D90-4737-477D-87A2-11277C7A05D6}"/>
      </w:docPartPr>
      <w:docPartBody>
        <w:p w:rsidR="00066521" w:rsidRDefault="00C77AD9" w:rsidP="00C77AD9">
          <w:pPr>
            <w:pStyle w:val="1C2E2FEDD5E140D4AD8E65AAD304F278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21B619864F844DF7B8D87BACA4594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561FF-6CB0-4BDA-A7B9-D09B481DC1D4}"/>
      </w:docPartPr>
      <w:docPartBody>
        <w:p w:rsidR="00066521" w:rsidRDefault="00C77AD9" w:rsidP="00C77AD9">
          <w:pPr>
            <w:pStyle w:val="21B619864F844DF7B8D87BACA4594CEC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7A6517112278481BB2E19B120027C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33FEDE-6343-4976-B56A-11EF6C1DE3F0}"/>
      </w:docPartPr>
      <w:docPartBody>
        <w:p w:rsidR="00066521" w:rsidRDefault="00C77AD9" w:rsidP="00C77AD9">
          <w:pPr>
            <w:pStyle w:val="7A6517112278481BB2E19B120027C21F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19ED8128417049BCA7FCE50F79B10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BA33C9-D0C9-49BB-AE59-636E63CD101C}"/>
      </w:docPartPr>
      <w:docPartBody>
        <w:p w:rsidR="00066521" w:rsidRDefault="00C77AD9" w:rsidP="00C77AD9">
          <w:pPr>
            <w:pStyle w:val="19ED8128417049BCA7FCE50F79B1033B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43DE76E39402493789E16C89F4C5E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F722FE-FE81-44F5-8D93-24F7A6C091D3}"/>
      </w:docPartPr>
      <w:docPartBody>
        <w:p w:rsidR="00066521" w:rsidRDefault="00C77AD9" w:rsidP="00C77AD9">
          <w:pPr>
            <w:pStyle w:val="43DE76E39402493789E16C89F4C5E837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D1FFF6B701C45FB924B308A70DA5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8391C-55CB-48E3-89CF-5132353AB71A}"/>
      </w:docPartPr>
      <w:docPartBody>
        <w:p w:rsidR="00066521" w:rsidRDefault="00C77AD9" w:rsidP="00C77AD9">
          <w:pPr>
            <w:pStyle w:val="9D1FFF6B701C45FB924B308A70DA57D9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D94EDB99D264640B64010368C8976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C52BD-7FFB-441B-AB2D-3F7E36BBDF66}"/>
      </w:docPartPr>
      <w:docPartBody>
        <w:p w:rsidR="00066521" w:rsidRDefault="00C77AD9" w:rsidP="00C77AD9">
          <w:pPr>
            <w:pStyle w:val="3D94EDB99D264640B64010368C89765B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08EFF45CCD5C4C3B8183EF2301C35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64C2D-4CDF-48FB-9AC7-17FE1885F2B7}"/>
      </w:docPartPr>
      <w:docPartBody>
        <w:p w:rsidR="00E12924" w:rsidRDefault="00066521" w:rsidP="00066521">
          <w:pPr>
            <w:pStyle w:val="08EFF45CCD5C4C3B8183EF2301C35AD4"/>
          </w:pPr>
          <w:r w:rsidRPr="009302C2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F4C40D49111468CA166619B8ADED7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73F17-B1B6-44A3-8AD5-26C5F8FA935E}"/>
      </w:docPartPr>
      <w:docPartBody>
        <w:p w:rsidR="00E12924" w:rsidRDefault="00C77AD9" w:rsidP="00C77AD9">
          <w:pPr>
            <w:pStyle w:val="9F4C40D49111468CA166619B8ADED79E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EA8B42D036A341CA82494E3682498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4A34EC-05D7-4383-870C-7BA40D749DF5}"/>
      </w:docPartPr>
      <w:docPartBody>
        <w:p w:rsidR="00E12924" w:rsidRDefault="00C77AD9" w:rsidP="00C77AD9">
          <w:pPr>
            <w:pStyle w:val="EA8B42D036A341CA82494E368249849A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7CD40DB3582E461D8FA50898DA15B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E79C-FA6A-4A4B-87FF-B99FD414C1EB}"/>
      </w:docPartPr>
      <w:docPartBody>
        <w:p w:rsidR="00E12924" w:rsidRDefault="00C77AD9" w:rsidP="00C77AD9">
          <w:pPr>
            <w:pStyle w:val="7CD40DB3582E461D8FA50898DA15B999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</w:t>
          </w:r>
          <w:r w:rsidRPr="00011099">
            <w:rPr>
              <w:rStyle w:val="Textedelespacerserv"/>
              <w:rFonts w:eastAsiaTheme="minorHAnsi"/>
              <w:sz w:val="20"/>
              <w:szCs w:val="20"/>
            </w:rPr>
            <w:t>.</w:t>
          </w:r>
        </w:p>
      </w:docPartBody>
    </w:docPart>
    <w:docPart>
      <w:docPartPr>
        <w:name w:val="66B132071913440EACDC6164A54CD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B5EC2D-4D28-4302-8CCC-6EFAA5A1EF8D}"/>
      </w:docPartPr>
      <w:docPartBody>
        <w:p w:rsidR="00E12924" w:rsidRDefault="00C77AD9" w:rsidP="00C77AD9">
          <w:pPr>
            <w:pStyle w:val="66B132071913440EACDC6164A54CDF09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1106BF792AA14449A28043FD0782F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C193C-C89E-4EF9-8D5F-3B2C810BF6B7}"/>
      </w:docPartPr>
      <w:docPartBody>
        <w:p w:rsidR="00E12924" w:rsidRDefault="00C77AD9" w:rsidP="00C77AD9">
          <w:pPr>
            <w:pStyle w:val="1106BF792AA14449A28043FD0782F35410"/>
          </w:pPr>
          <w:r w:rsidRPr="00011099">
            <w:rPr>
              <w:rStyle w:val="Textedelespacerserv"/>
              <w:rFonts w:ascii="Arial Narrow" w:hAnsi="Arial Narrow"/>
              <w:b w:val="0"/>
              <w:bCs w:val="0"/>
            </w:rPr>
            <w:t>Cliquez ici pour taper du texte.</w:t>
          </w:r>
        </w:p>
      </w:docPartBody>
    </w:docPart>
    <w:docPart>
      <w:docPartPr>
        <w:name w:val="8D228661B1F948BEA2D0469710C07A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36A69A-FA2F-4940-99CB-1BD11DC6AEDF}"/>
      </w:docPartPr>
      <w:docPartBody>
        <w:p w:rsidR="00E12924" w:rsidRDefault="00C77AD9" w:rsidP="00C77AD9">
          <w:pPr>
            <w:pStyle w:val="8D228661B1F948BEA2D0469710C07AFE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B6E3BB95FD3745D1BAAB51DCC2CDF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BE29A-6DAD-4E2A-8556-C2A33FCFCE4C}"/>
      </w:docPartPr>
      <w:docPartBody>
        <w:p w:rsidR="00E12924" w:rsidRDefault="00066521" w:rsidP="00066521">
          <w:pPr>
            <w:pStyle w:val="B6E3BB95FD3745D1BAAB51DCC2CDF89A"/>
          </w:pPr>
          <w:r w:rsidRPr="007B3B0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F46BB10E2A447888CC44C5C94946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A5C35-3411-4184-AF80-02A0AA79CAFC}"/>
      </w:docPartPr>
      <w:docPartBody>
        <w:p w:rsidR="00E12924" w:rsidRDefault="00C77AD9" w:rsidP="00C77AD9">
          <w:pPr>
            <w:pStyle w:val="BF46BB10E2A447888CC44C5C949466BC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F5D145B7DA394F7FA46FD569B5C72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0AB9D-CFA0-4EB8-8323-F7EC950CCE6B}"/>
      </w:docPartPr>
      <w:docPartBody>
        <w:p w:rsidR="00E12924" w:rsidRDefault="00C77AD9" w:rsidP="00C77AD9">
          <w:pPr>
            <w:pStyle w:val="F5D145B7DA394F7FA46FD569B5C72F8410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D7BC1005D7F1479BAD6A500F69539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7AA9D-6CEB-4CE5-BF85-50364E2EE633}"/>
      </w:docPartPr>
      <w:docPartBody>
        <w:p w:rsidR="00E12924" w:rsidRDefault="00C77AD9" w:rsidP="00C77AD9">
          <w:pPr>
            <w:pStyle w:val="D7BC1005D7F1479BAD6A500F69539FB610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73CF29C8E82C4B34AD3AC599711E3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C0D26E-FAE4-4C1F-8085-A10ABD44533B}"/>
      </w:docPartPr>
      <w:docPartBody>
        <w:p w:rsidR="00BF12C5" w:rsidRDefault="00C77AD9" w:rsidP="00C77AD9">
          <w:pPr>
            <w:pStyle w:val="73CF29C8E82C4B34AD3AC599711E36F6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6DE4155B368747BBBC395F5BDD068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3153D-2AC8-4950-AD0D-38BBB6731FFA}"/>
      </w:docPartPr>
      <w:docPartBody>
        <w:p w:rsidR="00BF12C5" w:rsidRDefault="00C77AD9" w:rsidP="00C77AD9">
          <w:pPr>
            <w:pStyle w:val="6DE4155B368747BBBC395F5BDD068522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A172FA696ED43629DE3915F7B86D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5123B-FB36-4447-9E98-075426876F5E}"/>
      </w:docPartPr>
      <w:docPartBody>
        <w:p w:rsidR="00A30F1C" w:rsidRDefault="00F64EF9" w:rsidP="00F64EF9">
          <w:pPr>
            <w:pStyle w:val="CA172FA696ED43629DE3915F7B86D7E4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C3E0242315E1431B935E11D12AF97A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9515D-8B6A-41D2-9CD2-FA394A3FFB65}"/>
      </w:docPartPr>
      <w:docPartBody>
        <w:p w:rsidR="00A30F1C" w:rsidRDefault="00F64EF9" w:rsidP="00F64EF9">
          <w:pPr>
            <w:pStyle w:val="C3E0242315E1431B935E11D12AF97A6C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923632AAD46042CC8E9A4371A35689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C4C77-3315-4017-9745-437391940A16}"/>
      </w:docPartPr>
      <w:docPartBody>
        <w:p w:rsidR="00A30F1C" w:rsidRDefault="00F64EF9" w:rsidP="00F64EF9">
          <w:pPr>
            <w:pStyle w:val="923632AAD46042CC8E9A4371A3568973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33BA92AB4CA142EC8B4C57633DE7D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8285B-AF29-4383-BEFF-731FF97A0EC8}"/>
      </w:docPartPr>
      <w:docPartBody>
        <w:p w:rsidR="008371E7" w:rsidRDefault="002F4EDC" w:rsidP="002F4EDC">
          <w:pPr>
            <w:pStyle w:val="33BA92AB4CA142EC8B4C57633DE7DBF3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874376F451A8457E93D6F78434E53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30E8EA-8410-4764-9295-178C70CFA46C}"/>
      </w:docPartPr>
      <w:docPartBody>
        <w:p w:rsidR="008371E7" w:rsidRDefault="002F4EDC" w:rsidP="002F4EDC">
          <w:pPr>
            <w:pStyle w:val="874376F451A8457E93D6F78434E53592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6946D0761294471593CD351FADB1F6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BBD992-9081-4413-90F5-BECC189FF7EB}"/>
      </w:docPartPr>
      <w:docPartBody>
        <w:p w:rsidR="008371E7" w:rsidRDefault="002F4EDC" w:rsidP="002F4EDC">
          <w:pPr>
            <w:pStyle w:val="6946D0761294471593CD351FADB1F6C7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C1B1CBE02E8C4585998AA06C1C5A0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1240E-74B1-4513-AA66-4686C0429218}"/>
      </w:docPartPr>
      <w:docPartBody>
        <w:p w:rsidR="00EF10D6" w:rsidRDefault="008371E7" w:rsidP="008371E7">
          <w:pPr>
            <w:pStyle w:val="C1B1CBE02E8C4585998AA06C1C5A09B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F095FD9DD68478EA08CC3931666A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A5F8C7-B40F-4301-A14F-DFAEE1946015}"/>
      </w:docPartPr>
      <w:docPartBody>
        <w:p w:rsidR="00EF10D6" w:rsidRDefault="008371E7" w:rsidP="008371E7">
          <w:pPr>
            <w:pStyle w:val="9F095FD9DD68478EA08CC3931666A9D7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C1B1F0F2396452490321E07697491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17167D-0F58-4B44-A28F-4C0E41AD026B}"/>
      </w:docPartPr>
      <w:docPartBody>
        <w:p w:rsidR="00EF10D6" w:rsidRDefault="008371E7" w:rsidP="008371E7">
          <w:pPr>
            <w:pStyle w:val="AC1B1F0F2396452490321E07697491B7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B9DC469A9B441E9B1BDF405C2E09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A1168-6C80-41D3-A73C-A8D677774DBF}"/>
      </w:docPartPr>
      <w:docPartBody>
        <w:p w:rsidR="00EF10D6" w:rsidRDefault="008371E7" w:rsidP="008371E7">
          <w:pPr>
            <w:pStyle w:val="DB9DC469A9B441E9B1BDF405C2E092E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79BA77E36AC4C089912D94F6B4C12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D4D523-D19F-43E1-B7F9-C95307B34879}"/>
      </w:docPartPr>
      <w:docPartBody>
        <w:p w:rsidR="00EA32AB" w:rsidRDefault="00EF10D6" w:rsidP="00EF10D6">
          <w:pPr>
            <w:pStyle w:val="D79BA77E36AC4C089912D94F6B4C12A5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A02824359E247D6BAA6E71C5E5DC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ECE81-08D6-4ABC-9E20-1478C9E423DA}"/>
      </w:docPartPr>
      <w:docPartBody>
        <w:p w:rsidR="00EA32AB" w:rsidRDefault="00EF10D6" w:rsidP="00EF10D6">
          <w:pPr>
            <w:pStyle w:val="AA02824359E247D6BAA6E71C5E5DCDDA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22B6BB3AC83470798202D3DB8095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F72908-7456-47EA-B60B-3DB4675898F4}"/>
      </w:docPartPr>
      <w:docPartBody>
        <w:p w:rsidR="00EA32AB" w:rsidRDefault="00EF10D6" w:rsidP="00EF10D6">
          <w:pPr>
            <w:pStyle w:val="822B6BB3AC83470798202D3DB80950E7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7E7D9E2B925D4B7D991B59451FCDB7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592DD1-1750-4821-944D-0749F03FF5E4}"/>
      </w:docPartPr>
      <w:docPartBody>
        <w:p w:rsidR="00EA32AB" w:rsidRDefault="00EF10D6" w:rsidP="00EF10D6">
          <w:pPr>
            <w:pStyle w:val="7E7D9E2B925D4B7D991B59451FCDB7CF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0F60151053041E59DA5AD4877E10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8A092-2F89-4114-9307-A0D6953574FD}"/>
      </w:docPartPr>
      <w:docPartBody>
        <w:p w:rsidR="00EA32AB" w:rsidRDefault="00EF10D6" w:rsidP="00EF10D6">
          <w:pPr>
            <w:pStyle w:val="30F60151053041E59DA5AD4877E10368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B53D4B44D5804566A81D143AA3C3C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4EBFC5-FBA7-4488-AE4B-985DB122BBAC}"/>
      </w:docPartPr>
      <w:docPartBody>
        <w:p w:rsidR="00EA32AB" w:rsidRDefault="00EF10D6" w:rsidP="00EF10D6">
          <w:pPr>
            <w:pStyle w:val="B53D4B44D5804566A81D143AA3C3C67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490F3FC5DCA349658DB6E1BF2912F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9085AD-FDC3-4B52-9260-CA4FB7A2351D}"/>
      </w:docPartPr>
      <w:docPartBody>
        <w:p w:rsidR="00EA32AB" w:rsidRDefault="00EF10D6" w:rsidP="00EF10D6">
          <w:pPr>
            <w:pStyle w:val="490F3FC5DCA349658DB6E1BF2912FC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EFF66846507B42A0B99DE313A083FE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26C339-414F-4805-A396-ABAD10720C7F}"/>
      </w:docPartPr>
      <w:docPartBody>
        <w:p w:rsidR="00EA32AB" w:rsidRDefault="00EF10D6" w:rsidP="00EF10D6">
          <w:pPr>
            <w:pStyle w:val="EFF66846507B42A0B99DE313A083FE16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2666F666E594A25A95B82AA5B9FD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81BBE5-D507-4599-A23E-C4D34F2DB434}"/>
      </w:docPartPr>
      <w:docPartBody>
        <w:p w:rsidR="00EA32AB" w:rsidRDefault="00EF10D6" w:rsidP="00EF10D6">
          <w:pPr>
            <w:pStyle w:val="D2666F666E594A25A95B82AA5B9FD5C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87B2F9EF82C348F685FD0BE5FD65C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74F664-DD33-431E-B45F-7D8495E039BC}"/>
      </w:docPartPr>
      <w:docPartBody>
        <w:p w:rsidR="00EA32AB" w:rsidRDefault="00EF10D6" w:rsidP="00EF10D6">
          <w:pPr>
            <w:pStyle w:val="87B2F9EF82C348F685FD0BE5FD65C5B4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BE9220E79134DF5A11955F63C6EC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95764-7614-4D0D-A6F7-7216AF3E8ABE}"/>
      </w:docPartPr>
      <w:docPartBody>
        <w:p w:rsidR="00EA32AB" w:rsidRDefault="00EF10D6" w:rsidP="00EF10D6">
          <w:pPr>
            <w:pStyle w:val="6BE9220E79134DF5A11955F63C6EC2E5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EF27AA86F284E6C872E5951B22EDD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1E17E8-75DB-43BC-9C87-25398BBDEF78}"/>
      </w:docPartPr>
      <w:docPartBody>
        <w:p w:rsidR="00EA32AB" w:rsidRDefault="00EF10D6" w:rsidP="00EF10D6">
          <w:pPr>
            <w:pStyle w:val="FEF27AA86F284E6C872E5951B22EDDC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A1CADCCBF504DAFB1385EFE925558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C10656-517F-4800-81E7-BCED85E5C9BC}"/>
      </w:docPartPr>
      <w:docPartBody>
        <w:p w:rsidR="00EA32AB" w:rsidRDefault="00EF10D6" w:rsidP="00EF10D6">
          <w:pPr>
            <w:pStyle w:val="1A1CADCCBF504DAFB1385EFE9255582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745A792006748CD85A6E08567231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2BADC-48AB-4507-BBB4-34CC84086976}"/>
      </w:docPartPr>
      <w:docPartBody>
        <w:p w:rsidR="00EA32AB" w:rsidRDefault="00EF10D6" w:rsidP="00EF10D6">
          <w:pPr>
            <w:pStyle w:val="3745A792006748CD85A6E085672318C6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53C7"/>
    <w:rsid w:val="00066521"/>
    <w:rsid w:val="002307C3"/>
    <w:rsid w:val="00261A1A"/>
    <w:rsid w:val="00293E83"/>
    <w:rsid w:val="002F4EDC"/>
    <w:rsid w:val="004F4F50"/>
    <w:rsid w:val="005253C7"/>
    <w:rsid w:val="005E1106"/>
    <w:rsid w:val="006138C9"/>
    <w:rsid w:val="00825CF6"/>
    <w:rsid w:val="008371E7"/>
    <w:rsid w:val="008B587A"/>
    <w:rsid w:val="00A30F1C"/>
    <w:rsid w:val="00A91539"/>
    <w:rsid w:val="00AD1D67"/>
    <w:rsid w:val="00AE24E4"/>
    <w:rsid w:val="00AF6684"/>
    <w:rsid w:val="00B353C3"/>
    <w:rsid w:val="00B404DC"/>
    <w:rsid w:val="00B93449"/>
    <w:rsid w:val="00B96355"/>
    <w:rsid w:val="00BF12C5"/>
    <w:rsid w:val="00C77AD9"/>
    <w:rsid w:val="00D4008F"/>
    <w:rsid w:val="00E12924"/>
    <w:rsid w:val="00EA32AB"/>
    <w:rsid w:val="00EF10D6"/>
    <w:rsid w:val="00F6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10D6"/>
    <w:rPr>
      <w:color w:val="808080"/>
    </w:rPr>
  </w:style>
  <w:style w:type="paragraph" w:customStyle="1" w:styleId="4D1F4153421B4E0288890276AEA8A567">
    <w:name w:val="4D1F4153421B4E0288890276AEA8A567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">
    <w:name w:val="88EC19C5C7AE49F09D91D7298BAB1CE8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">
    <w:name w:val="8FC5F7061ED0496DA4E607D2B63AC07E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">
    <w:name w:val="4D1F4153421B4E0288890276AEA8A567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1">
    <w:name w:val="88EC19C5C7AE49F09D91D7298BAB1CE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">
    <w:name w:val="8FC5F7061ED0496DA4E607D2B63AC07E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36D1947B4A4D9EA0008A530B145D73">
    <w:name w:val="9736D1947B4A4D9EA0008A530B145D7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9F5DDF5284BBA85322FA461DDE6F6">
    <w:name w:val="DEC9F5DDF5284BBA85322FA461DDE6F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7A3300234498BBAD6195830482C92">
    <w:name w:val="87E7A3300234498BBAD6195830482C92"/>
    <w:rsid w:val="00B96355"/>
  </w:style>
  <w:style w:type="paragraph" w:customStyle="1" w:styleId="1BEF6ED363B34E94B193818168E5250C">
    <w:name w:val="1BEF6ED363B34E94B193818168E5250C"/>
    <w:rsid w:val="00B96355"/>
  </w:style>
  <w:style w:type="paragraph" w:customStyle="1" w:styleId="88EC19C5C7AE49F09D91D7298BAB1CE82">
    <w:name w:val="88EC19C5C7AE49F09D91D7298BAB1CE8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2">
    <w:name w:val="8FC5F7061ED0496DA4E607D2B63AC07E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">
    <w:name w:val="09F0471F18FC45DDBA0BA72F7E7A055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">
    <w:name w:val="3473C3ADA78D4937996BDDAD1A6F72CC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">
    <w:name w:val="87E7A3300234498BBAD6195830482C9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">
    <w:name w:val="6DD717A92C884ABFA400EA730484BAE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">
    <w:name w:val="D27F13BEBC684EF5A5C3F35AB6F455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">
    <w:name w:val="E2B5D9A7CECF44DD9281C0E5B2BB3F39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">
    <w:name w:val="1BEF6ED363B34E94B193818168E5250C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3">
    <w:name w:val="88EC19C5C7AE49F09D91D7298BAB1CE8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3">
    <w:name w:val="8FC5F7061ED0496DA4E607D2B63AC07E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">
    <w:name w:val="09F0471F18FC45DDBA0BA72F7E7A055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">
    <w:name w:val="3473C3ADA78D4937996BDDAD1A6F72CC1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2">
    <w:name w:val="87E7A3300234498BBAD6195830482C9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1">
    <w:name w:val="6DD717A92C884ABFA400EA730484BAE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">
    <w:name w:val="D27F13BEBC684EF5A5C3F35AB6F455C1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">
    <w:name w:val="E2B5D9A7CECF44DD9281C0E5B2BB3F39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2">
    <w:name w:val="1BEF6ED363B34E94B193818168E5250C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4">
    <w:name w:val="88EC19C5C7AE49F09D91D7298BAB1CE8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4">
    <w:name w:val="8FC5F7061ED0496DA4E607D2B63AC07E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2">
    <w:name w:val="09F0471F18FC45DDBA0BA72F7E7A055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2">
    <w:name w:val="3473C3ADA78D4937996BDDAD1A6F72CC2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3">
    <w:name w:val="87E7A3300234498BBAD6195830482C9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2">
    <w:name w:val="6DD717A92C884ABFA400EA730484BAE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2">
    <w:name w:val="D27F13BEBC684EF5A5C3F35AB6F455C1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2">
    <w:name w:val="E2B5D9A7CECF44DD9281C0E5B2BB3F39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3">
    <w:name w:val="1BEF6ED363B34E94B193818168E5250C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">
    <w:name w:val="1B2DD6DACEE14A66A66C7AD6908349A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5">
    <w:name w:val="88EC19C5C7AE49F09D91D7298BAB1CE8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5">
    <w:name w:val="8FC5F7061ED0496DA4E607D2B63AC07E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3">
    <w:name w:val="09F0471F18FC45DDBA0BA72F7E7A055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3">
    <w:name w:val="3473C3ADA78D4937996BDDAD1A6F72CC3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4">
    <w:name w:val="87E7A3300234498BBAD6195830482C9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3">
    <w:name w:val="6DD717A92C884ABFA400EA730484BAE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3">
    <w:name w:val="D27F13BEBC684EF5A5C3F35AB6F455C1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3">
    <w:name w:val="E2B5D9A7CECF44DD9281C0E5B2BB3F39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4">
    <w:name w:val="1BEF6ED363B34E94B193818168E5250C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1">
    <w:name w:val="1B2DD6DACEE14A66A66C7AD6908349A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6">
    <w:name w:val="88EC19C5C7AE49F09D91D7298BAB1CE8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6">
    <w:name w:val="8FC5F7061ED0496DA4E607D2B63AC07E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4">
    <w:name w:val="09F0471F18FC45DDBA0BA72F7E7A055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4">
    <w:name w:val="3473C3ADA78D4937996BDDAD1A6F72CC4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5">
    <w:name w:val="87E7A3300234498BBAD6195830482C9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4">
    <w:name w:val="6DD717A92C884ABFA400EA730484BAEA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4">
    <w:name w:val="D27F13BEBC684EF5A5C3F35AB6F455C1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4">
    <w:name w:val="E2B5D9A7CECF44DD9281C0E5B2BB3F39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5">
    <w:name w:val="1BEF6ED363B34E94B193818168E5250C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2">
    <w:name w:val="1B2DD6DACEE14A66A66C7AD6908349A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15F5CE2E43B4DB2B4A72DB15D62EA68">
    <w:name w:val="C15F5CE2E43B4DB2B4A72DB15D62EA68"/>
    <w:rsid w:val="00B96355"/>
  </w:style>
  <w:style w:type="paragraph" w:customStyle="1" w:styleId="1358D279C5A54A72B07CDFEA4B20070A">
    <w:name w:val="1358D279C5A54A72B07CDFEA4B20070A"/>
    <w:rsid w:val="00B96355"/>
  </w:style>
  <w:style w:type="paragraph" w:customStyle="1" w:styleId="7E1063A001424E85A063F3D52A10B70C">
    <w:name w:val="7E1063A001424E85A063F3D52A10B70C"/>
    <w:rsid w:val="00B96355"/>
  </w:style>
  <w:style w:type="paragraph" w:customStyle="1" w:styleId="4D1F4153421B4E0288890276AEA8A5672">
    <w:name w:val="4D1F4153421B4E0288890276AEA8A567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7">
    <w:name w:val="88EC19C5C7AE49F09D91D7298BAB1CE8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7">
    <w:name w:val="8FC5F7061ED0496DA4E607D2B63AC07E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1">
    <w:name w:val="C15F5CE2E43B4DB2B4A72DB15D62EA6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5">
    <w:name w:val="09F0471F18FC45DDBA0BA72F7E7A055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5">
    <w:name w:val="3473C3ADA78D4937996BDDAD1A6F72CC5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6">
    <w:name w:val="87E7A3300234498BBAD6195830482C926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1">
    <w:name w:val="7E1063A001424E85A063F3D52A10B70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2F4EDC"/>
    <w:rPr>
      <w:rFonts w:ascii="Arial Narrow" w:hAnsi="Arial Narrow"/>
    </w:rPr>
  </w:style>
  <w:style w:type="paragraph" w:customStyle="1" w:styleId="D27F13BEBC684EF5A5C3F35AB6F455C15">
    <w:name w:val="D27F13BEBC684EF5A5C3F35AB6F455C1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5">
    <w:name w:val="E2B5D9A7CECF44DD9281C0E5B2BB3F39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6">
    <w:name w:val="1BEF6ED363B34E94B193818168E5250C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3">
    <w:name w:val="1B2DD6DACEE14A66A66C7AD6908349A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81FF3B38B54FC99563DF88DA5F7327">
    <w:name w:val="5181FF3B38B54FC99563DF88DA5F7327"/>
    <w:rsid w:val="004F4F50"/>
  </w:style>
  <w:style w:type="paragraph" w:customStyle="1" w:styleId="4D1F4153421B4E0288890276AEA8A5673">
    <w:name w:val="4D1F4153421B4E0288890276AEA8A56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1FF3B38B54FC99563DF88DA5F73271">
    <w:name w:val="5181FF3B38B54FC99563DF88DA5F732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8">
    <w:name w:val="8FC5F7061ED0496DA4E607D2B63AC07E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2">
    <w:name w:val="C15F5CE2E43B4DB2B4A72DB15D62EA68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6">
    <w:name w:val="09F0471F18FC45DDBA0BA72F7E7A0552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6">
    <w:name w:val="3473C3ADA78D4937996BDDAD1A6F72CC6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7">
    <w:name w:val="87E7A3300234498BBAD6195830482C9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2">
    <w:name w:val="7E1063A001424E85A063F3D52A10B70C2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6">
    <w:name w:val="D27F13BEBC684EF5A5C3F35AB6F455C1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6">
    <w:name w:val="E2B5D9A7CECF44DD9281C0E5B2BB3F39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7">
    <w:name w:val="1BEF6ED363B34E94B193818168E5250C7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4">
    <w:name w:val="1B2DD6DACEE14A66A66C7AD6908349AA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25C7FBE017E4C53BF19ED51527D360A">
    <w:name w:val="325C7FBE017E4C53BF19ED51527D360A"/>
    <w:rsid w:val="004F4F50"/>
  </w:style>
  <w:style w:type="paragraph" w:customStyle="1" w:styleId="C5972B3983654AB7BBC9C7AC77D81D01">
    <w:name w:val="C5972B3983654AB7BBC9C7AC77D81D01"/>
    <w:rsid w:val="004F4F50"/>
  </w:style>
  <w:style w:type="paragraph" w:customStyle="1" w:styleId="A2595A4BC1C843C8870FA2C523D74F4B">
    <w:name w:val="A2595A4BC1C843C8870FA2C523D74F4B"/>
    <w:rsid w:val="004F4F50"/>
  </w:style>
  <w:style w:type="paragraph" w:customStyle="1" w:styleId="FEE4D86F72E4473EABD3D83DD8D9DFF7">
    <w:name w:val="FEE4D86F72E4473EABD3D83DD8D9DFF7"/>
    <w:rsid w:val="004F4F50"/>
  </w:style>
  <w:style w:type="paragraph" w:customStyle="1" w:styleId="4D1F4153421B4E0288890276AEA8A5674">
    <w:name w:val="4D1F4153421B4E0288890276AEA8A567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1">
    <w:name w:val="FEE4D86F72E4473EABD3D83DD8D9DFF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9">
    <w:name w:val="8FC5F7061ED0496DA4E607D2B63AC07E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3">
    <w:name w:val="C15F5CE2E43B4DB2B4A72DB15D62EA68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7">
    <w:name w:val="09F0471F18FC45DDBA0BA72F7E7A055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7">
    <w:name w:val="3473C3ADA78D4937996BDDAD1A6F72CC7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8">
    <w:name w:val="87E7A3300234498BBAD6195830482C9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3">
    <w:name w:val="7E1063A001424E85A063F3D52A10B70C3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7">
    <w:name w:val="D27F13BEBC684EF5A5C3F35AB6F455C1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7">
    <w:name w:val="E2B5D9A7CECF44DD9281C0E5B2BB3F39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8">
    <w:name w:val="1BEF6ED363B34E94B193818168E5250C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5">
    <w:name w:val="1B2DD6DACEE14A66A66C7AD6908349AA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5">
    <w:name w:val="4D1F4153421B4E0288890276AEA8A567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2">
    <w:name w:val="FEE4D86F72E4473EABD3D83DD8D9DFF7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0">
    <w:name w:val="8FC5F7061ED0496DA4E607D2B63AC07E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4">
    <w:name w:val="C15F5CE2E43B4DB2B4A72DB15D62EA68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8">
    <w:name w:val="09F0471F18FC45DDBA0BA72F7E7A055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8">
    <w:name w:val="3473C3ADA78D4937996BDDAD1A6F72CC8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9">
    <w:name w:val="87E7A3300234498BBAD6195830482C9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4">
    <w:name w:val="7E1063A001424E85A063F3D52A10B70C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8">
    <w:name w:val="D27F13BEBC684EF5A5C3F35AB6F455C1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8">
    <w:name w:val="E2B5D9A7CECF44DD9281C0E5B2BB3F39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9">
    <w:name w:val="1BEF6ED363B34E94B193818168E5250C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6">
    <w:name w:val="1B2DD6DACEE14A66A66C7AD6908349AA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6">
    <w:name w:val="4D1F4153421B4E0288890276AEA8A5676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3">
    <w:name w:val="FEE4D86F72E4473EABD3D83DD8D9DFF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1">
    <w:name w:val="8FC5F7061ED0496DA4E607D2B63AC07E1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5">
    <w:name w:val="C15F5CE2E43B4DB2B4A72DB15D62EA68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9">
    <w:name w:val="09F0471F18FC45DDBA0BA72F7E7A055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9">
    <w:name w:val="3473C3ADA78D4937996BDDAD1A6F72CC9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0">
    <w:name w:val="87E7A3300234498BBAD6195830482C9210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5">
    <w:name w:val="7E1063A001424E85A063F3D52A10B70C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9">
    <w:name w:val="D27F13BEBC684EF5A5C3F35AB6F455C1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9">
    <w:name w:val="E2B5D9A7CECF44DD9281C0E5B2BB3F39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0">
    <w:name w:val="1BEF6ED363B34E94B193818168E5250C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7">
    <w:name w:val="1B2DD6DACEE14A66A66C7AD6908349AA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C0E7766AE124CB489239207F42C584E">
    <w:name w:val="EC0E7766AE124CB489239207F42C584E"/>
    <w:rsid w:val="004F4F50"/>
  </w:style>
  <w:style w:type="paragraph" w:customStyle="1" w:styleId="9A90219BA5B749BAB296688397BEC568">
    <w:name w:val="9A90219BA5B749BAB296688397BEC568"/>
    <w:rsid w:val="004F4F50"/>
  </w:style>
  <w:style w:type="paragraph" w:customStyle="1" w:styleId="AF7C5802F445401D8FCDD86F205DB111">
    <w:name w:val="AF7C5802F445401D8FCDD86F205DB111"/>
    <w:rsid w:val="004F4F50"/>
  </w:style>
  <w:style w:type="paragraph" w:customStyle="1" w:styleId="E94E91124916473384E5C3377C142A4E">
    <w:name w:val="E94E91124916473384E5C3377C142A4E"/>
    <w:rsid w:val="004F4F50"/>
  </w:style>
  <w:style w:type="paragraph" w:customStyle="1" w:styleId="4D1F4153421B4E0288890276AEA8A5677">
    <w:name w:val="4D1F4153421B4E0288890276AEA8A567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1">
    <w:name w:val="E94E91124916473384E5C3377C142A4E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2">
    <w:name w:val="8FC5F7061ED0496DA4E607D2B63AC07E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6">
    <w:name w:val="C15F5CE2E43B4DB2B4A72DB15D62EA686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">
    <w:name w:val="CF0F3BAA71DB4F0DABF0ACECB85CB3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0">
    <w:name w:val="09F0471F18FC45DDBA0BA72F7E7A0552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0">
    <w:name w:val="3473C3ADA78D4937996BDDAD1A6F72CC10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1">
    <w:name w:val="87E7A3300234498BBAD6195830482C9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6">
    <w:name w:val="7E1063A001424E85A063F3D52A10B70C6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0">
    <w:name w:val="D27F13BEBC684EF5A5C3F35AB6F455C1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0">
    <w:name w:val="E2B5D9A7CECF44DD9281C0E5B2BB3F39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1">
    <w:name w:val="1BEF6ED363B34E94B193818168E5250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">
    <w:name w:val="610A94D614DA42E1A97748A13512D1EA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8">
    <w:name w:val="1B2DD6DACEE14A66A66C7AD6908349AA8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C548DED89104D57A1906417EB629E4B">
    <w:name w:val="0C548DED89104D57A1906417EB629E4B"/>
    <w:rsid w:val="00AF6684"/>
  </w:style>
  <w:style w:type="paragraph" w:customStyle="1" w:styleId="1B1B322907624474AAF0EEFE8632FB87">
    <w:name w:val="1B1B322907624474AAF0EEFE8632FB87"/>
    <w:rsid w:val="00AF6684"/>
  </w:style>
  <w:style w:type="paragraph" w:customStyle="1" w:styleId="C91360E4464A412DA74AC89A000D265B">
    <w:name w:val="C91360E4464A412DA74AC89A000D265B"/>
    <w:rsid w:val="00AF6684"/>
  </w:style>
  <w:style w:type="paragraph" w:customStyle="1" w:styleId="A0835929B7E44800B72DE41593553C75">
    <w:name w:val="A0835929B7E44800B72DE41593553C75"/>
    <w:rsid w:val="00AF6684"/>
  </w:style>
  <w:style w:type="paragraph" w:customStyle="1" w:styleId="9794AAA152224CE69BD600B803E81BDB">
    <w:name w:val="9794AAA152224CE69BD600B803E81BDB"/>
    <w:rsid w:val="00AF6684"/>
  </w:style>
  <w:style w:type="paragraph" w:customStyle="1" w:styleId="4D1F4153421B4E0288890276AEA8A5678">
    <w:name w:val="4D1F4153421B4E0288890276AEA8A5678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2">
    <w:name w:val="E94E91124916473384E5C3377C142A4E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3">
    <w:name w:val="8FC5F7061ED0496DA4E607D2B63AC07E1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7">
    <w:name w:val="C15F5CE2E43B4DB2B4A72DB15D62EA68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1">
    <w:name w:val="CF0F3BAA71DB4F0DABF0ACECB85CB3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1">
    <w:name w:val="09F0471F18FC45DDBA0BA72F7E7A055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1">
    <w:name w:val="3473C3ADA78D4937996BDDAD1A6F72CC1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2">
    <w:name w:val="87E7A3300234498BBAD6195830482C92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7">
    <w:name w:val="7E1063A001424E85A063F3D52A10B70C7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1">
    <w:name w:val="D27F13BEBC684EF5A5C3F35AB6F455C1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1">
    <w:name w:val="E2B5D9A7CECF44DD9281C0E5B2BB3F39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2">
    <w:name w:val="1BEF6ED363B34E94B193818168E5250C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1">
    <w:name w:val="610A94D614DA42E1A97748A13512D1E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9">
    <w:name w:val="1B2DD6DACEE14A66A66C7AD6908349AA9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">
    <w:name w:val="9794AAA152224CE69BD600B803E81BD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">
    <w:name w:val="9B33C311150D46A08D8F2CEE8F550375"/>
    <w:rsid w:val="00AF6684"/>
  </w:style>
  <w:style w:type="paragraph" w:customStyle="1" w:styleId="1C2E2FEDD5E140D4AD8E65AAD304F278">
    <w:name w:val="1C2E2FEDD5E140D4AD8E65AAD304F278"/>
    <w:rsid w:val="00AF6684"/>
  </w:style>
  <w:style w:type="paragraph" w:customStyle="1" w:styleId="0184AECD433D44B7AB90F712D34AB276">
    <w:name w:val="0184AECD433D44B7AB90F712D34AB276"/>
    <w:rsid w:val="00AF6684"/>
  </w:style>
  <w:style w:type="paragraph" w:customStyle="1" w:styleId="A906DD8C38DD4E49A677C92A3C5ED8BB">
    <w:name w:val="A906DD8C38DD4E49A677C92A3C5ED8BB"/>
    <w:rsid w:val="00AF6684"/>
  </w:style>
  <w:style w:type="paragraph" w:customStyle="1" w:styleId="577B5FC8411D4D149EBB9F52F80D2937">
    <w:name w:val="577B5FC8411D4D149EBB9F52F80D2937"/>
    <w:rsid w:val="00AF6684"/>
  </w:style>
  <w:style w:type="paragraph" w:customStyle="1" w:styleId="223F8F5652E74A4B9C95A998F38DD83B">
    <w:name w:val="223F8F5652E74A4B9C95A998F38DD83B"/>
    <w:rsid w:val="00AF6684"/>
  </w:style>
  <w:style w:type="paragraph" w:customStyle="1" w:styleId="E6D56FF861D24C33998D74597FF1B780">
    <w:name w:val="E6D56FF861D24C33998D74597FF1B780"/>
    <w:rsid w:val="00AF6684"/>
  </w:style>
  <w:style w:type="paragraph" w:customStyle="1" w:styleId="70D0009646DF4F97854332ED20295863">
    <w:name w:val="70D0009646DF4F97854332ED20295863"/>
    <w:rsid w:val="00AF6684"/>
  </w:style>
  <w:style w:type="paragraph" w:customStyle="1" w:styleId="0D7E7453D174468C9AA87A3EACA248C6">
    <w:name w:val="0D7E7453D174468C9AA87A3EACA248C6"/>
    <w:rsid w:val="00AF6684"/>
  </w:style>
  <w:style w:type="paragraph" w:customStyle="1" w:styleId="245394773C1D4EA19D35886FD8CF4361">
    <w:name w:val="245394773C1D4EA19D35886FD8CF4361"/>
    <w:rsid w:val="00AF6684"/>
  </w:style>
  <w:style w:type="paragraph" w:customStyle="1" w:styleId="FA9032D3F0964893A2565F1843600D67">
    <w:name w:val="FA9032D3F0964893A2565F1843600D67"/>
    <w:rsid w:val="00AF6684"/>
  </w:style>
  <w:style w:type="paragraph" w:customStyle="1" w:styleId="02B1D8DBC50C4ED1AA57D3FDBB63781D">
    <w:name w:val="02B1D8DBC50C4ED1AA57D3FDBB63781D"/>
    <w:rsid w:val="00AF6684"/>
  </w:style>
  <w:style w:type="paragraph" w:customStyle="1" w:styleId="72F8F89364FE4DDA941F7BA53B2AEC37">
    <w:name w:val="72F8F89364FE4DDA941F7BA53B2AEC37"/>
    <w:rsid w:val="00AF6684"/>
  </w:style>
  <w:style w:type="paragraph" w:customStyle="1" w:styleId="7D89E521F16C4288AF1E46F32D283B1E">
    <w:name w:val="7D89E521F16C4288AF1E46F32D283B1E"/>
    <w:rsid w:val="00AF6684"/>
  </w:style>
  <w:style w:type="paragraph" w:customStyle="1" w:styleId="17ACB66502BE429E983996DB932DB803">
    <w:name w:val="17ACB66502BE429E983996DB932DB803"/>
    <w:rsid w:val="00AF6684"/>
  </w:style>
  <w:style w:type="paragraph" w:customStyle="1" w:styleId="2F248E106C154CAF9B195DC1985C3943">
    <w:name w:val="2F248E106C154CAF9B195DC1985C3943"/>
    <w:rsid w:val="00AF6684"/>
  </w:style>
  <w:style w:type="paragraph" w:customStyle="1" w:styleId="D7673862A09A416991B8F2506725BE22">
    <w:name w:val="D7673862A09A416991B8F2506725BE22"/>
    <w:rsid w:val="00AF6684"/>
  </w:style>
  <w:style w:type="paragraph" w:customStyle="1" w:styleId="29653A8408004A698EE91D97880ED1A8">
    <w:name w:val="29653A8408004A698EE91D97880ED1A8"/>
    <w:rsid w:val="00AF6684"/>
  </w:style>
  <w:style w:type="paragraph" w:customStyle="1" w:styleId="C64FEDCF690E41A2A2EA724B3E33A7D0">
    <w:name w:val="C64FEDCF690E41A2A2EA724B3E33A7D0"/>
    <w:rsid w:val="00AF6684"/>
  </w:style>
  <w:style w:type="paragraph" w:customStyle="1" w:styleId="4F3C04F0DF5044C4B09B2A929A2FC0C0">
    <w:name w:val="4F3C04F0DF5044C4B09B2A929A2FC0C0"/>
    <w:rsid w:val="00AF6684"/>
  </w:style>
  <w:style w:type="paragraph" w:customStyle="1" w:styleId="DE7B51F09EB944FB93FACD09A26B1B18">
    <w:name w:val="DE7B51F09EB944FB93FACD09A26B1B18"/>
    <w:rsid w:val="00AF6684"/>
  </w:style>
  <w:style w:type="paragraph" w:customStyle="1" w:styleId="61CDD92E479C4C98BB7ADF8CB23A251B">
    <w:name w:val="61CDD92E479C4C98BB7ADF8CB23A251B"/>
    <w:rsid w:val="00AF6684"/>
  </w:style>
  <w:style w:type="paragraph" w:customStyle="1" w:styleId="222500305B4749ECB0F6667D584A3396">
    <w:name w:val="222500305B4749ECB0F6667D584A3396"/>
    <w:rsid w:val="00AF6684"/>
  </w:style>
  <w:style w:type="paragraph" w:customStyle="1" w:styleId="E8375A80683C4EB498072C18FBEE9E00">
    <w:name w:val="E8375A80683C4EB498072C18FBEE9E00"/>
    <w:rsid w:val="00AF6684"/>
  </w:style>
  <w:style w:type="paragraph" w:customStyle="1" w:styleId="432592998462468797855F57A32C19B8">
    <w:name w:val="432592998462468797855F57A32C19B8"/>
    <w:rsid w:val="00AF6684"/>
  </w:style>
  <w:style w:type="paragraph" w:customStyle="1" w:styleId="768B90DB66BD4614AC883395EBDB0C26">
    <w:name w:val="768B90DB66BD4614AC883395EBDB0C26"/>
    <w:rsid w:val="00AF6684"/>
  </w:style>
  <w:style w:type="paragraph" w:customStyle="1" w:styleId="43AA42A9C94A47098CA8D43FD2C53887">
    <w:name w:val="43AA42A9C94A47098CA8D43FD2C53887"/>
    <w:rsid w:val="00AF6684"/>
  </w:style>
  <w:style w:type="paragraph" w:customStyle="1" w:styleId="4D975FCB21DC48FAB6261079917D4D1A">
    <w:name w:val="4D975FCB21DC48FAB6261079917D4D1A"/>
    <w:rsid w:val="00AF6684"/>
  </w:style>
  <w:style w:type="paragraph" w:customStyle="1" w:styleId="2B3844B2843E4C5DBFC037CA968777F3">
    <w:name w:val="2B3844B2843E4C5DBFC037CA968777F3"/>
    <w:rsid w:val="00AF6684"/>
  </w:style>
  <w:style w:type="paragraph" w:customStyle="1" w:styleId="535EDC95BC8642C8A461BB8B530F742F">
    <w:name w:val="535EDC95BC8642C8A461BB8B530F742F"/>
    <w:rsid w:val="00AF6684"/>
  </w:style>
  <w:style w:type="paragraph" w:customStyle="1" w:styleId="929DC28860094E669EB1696B730D07AD">
    <w:name w:val="929DC28860094E669EB1696B730D07AD"/>
    <w:rsid w:val="00AF6684"/>
  </w:style>
  <w:style w:type="paragraph" w:customStyle="1" w:styleId="C6806A155B7547F890E30920622E5F37">
    <w:name w:val="C6806A155B7547F890E30920622E5F37"/>
    <w:rsid w:val="00AF6684"/>
  </w:style>
  <w:style w:type="paragraph" w:customStyle="1" w:styleId="9CE937ADDE2443758951921CD4647C20">
    <w:name w:val="9CE937ADDE2443758951921CD4647C20"/>
    <w:rsid w:val="00AF6684"/>
  </w:style>
  <w:style w:type="paragraph" w:customStyle="1" w:styleId="1E9A309EEAF646509C52D9E69C148AE5">
    <w:name w:val="1E9A309EEAF646509C52D9E69C148AE5"/>
    <w:rsid w:val="00AF6684"/>
  </w:style>
  <w:style w:type="paragraph" w:customStyle="1" w:styleId="B70159D4B7934A76BB5EF74C4D57C6E1">
    <w:name w:val="B70159D4B7934A76BB5EF74C4D57C6E1"/>
    <w:rsid w:val="00AF6684"/>
  </w:style>
  <w:style w:type="paragraph" w:customStyle="1" w:styleId="A81CBA87CC444462A1F857696F37F9CD">
    <w:name w:val="A81CBA87CC444462A1F857696F37F9CD"/>
    <w:rsid w:val="00AF6684"/>
  </w:style>
  <w:style w:type="paragraph" w:customStyle="1" w:styleId="EF525DFB0A924C21A801EA65B530336F">
    <w:name w:val="EF525DFB0A924C21A801EA65B530336F"/>
    <w:rsid w:val="00AF6684"/>
  </w:style>
  <w:style w:type="paragraph" w:customStyle="1" w:styleId="F99F856C969947868337B791EB82D933">
    <w:name w:val="F99F856C969947868337B791EB82D933"/>
    <w:rsid w:val="00AF6684"/>
  </w:style>
  <w:style w:type="paragraph" w:customStyle="1" w:styleId="B4D89886B32C4ADF91FAADB5F2209AED">
    <w:name w:val="B4D89886B32C4ADF91FAADB5F2209AED"/>
    <w:rsid w:val="00AF6684"/>
  </w:style>
  <w:style w:type="paragraph" w:customStyle="1" w:styleId="571BFEC55AB944ACA9AE7E719D113233">
    <w:name w:val="571BFEC55AB944ACA9AE7E719D113233"/>
    <w:rsid w:val="00AF6684"/>
  </w:style>
  <w:style w:type="paragraph" w:customStyle="1" w:styleId="DE8CAF196AB94DC58FABAAC24B5BA0BC">
    <w:name w:val="DE8CAF196AB94DC58FABAAC24B5BA0BC"/>
    <w:rsid w:val="00AF6684"/>
  </w:style>
  <w:style w:type="paragraph" w:customStyle="1" w:styleId="D8C90758BFC046A6AA28C9B9C2794FE8">
    <w:name w:val="D8C90758BFC046A6AA28C9B9C2794FE8"/>
    <w:rsid w:val="00AF6684"/>
  </w:style>
  <w:style w:type="paragraph" w:customStyle="1" w:styleId="B64B976FE6234416B7B633CAF6C22A8E">
    <w:name w:val="B64B976FE6234416B7B633CAF6C22A8E"/>
    <w:rsid w:val="00AF6684"/>
  </w:style>
  <w:style w:type="paragraph" w:customStyle="1" w:styleId="8DF8FA0D41614B3E9C7CA82909634A9E">
    <w:name w:val="8DF8FA0D41614B3E9C7CA82909634A9E"/>
    <w:rsid w:val="00AF6684"/>
  </w:style>
  <w:style w:type="paragraph" w:customStyle="1" w:styleId="574E021D62A94D78980AC6E65D2FC3E7">
    <w:name w:val="574E021D62A94D78980AC6E65D2FC3E7"/>
    <w:rsid w:val="00AF6684"/>
  </w:style>
  <w:style w:type="paragraph" w:customStyle="1" w:styleId="0E232733FBF34EFF855C57E4461CBACF">
    <w:name w:val="0E232733FBF34EFF855C57E4461CBACF"/>
    <w:rsid w:val="00AF6684"/>
  </w:style>
  <w:style w:type="paragraph" w:customStyle="1" w:styleId="E7D03B4D6F1A4ACAB9FBF9354744FD84">
    <w:name w:val="E7D03B4D6F1A4ACAB9FBF9354744FD84"/>
    <w:rsid w:val="00AF6684"/>
  </w:style>
  <w:style w:type="paragraph" w:customStyle="1" w:styleId="AFC5A5CD9F834DF28052FF65FCA1A869">
    <w:name w:val="AFC5A5CD9F834DF28052FF65FCA1A869"/>
    <w:rsid w:val="00AF6684"/>
  </w:style>
  <w:style w:type="paragraph" w:customStyle="1" w:styleId="1EA854E0D5AC4CAC864E760E401C165D">
    <w:name w:val="1EA854E0D5AC4CAC864E760E401C165D"/>
    <w:rsid w:val="00AF6684"/>
  </w:style>
  <w:style w:type="paragraph" w:customStyle="1" w:styleId="D1868FC4D4A749B095C395333937BC24">
    <w:name w:val="D1868FC4D4A749B095C395333937BC24"/>
    <w:rsid w:val="00AF6684"/>
  </w:style>
  <w:style w:type="paragraph" w:customStyle="1" w:styleId="6B2814B6C4D5415EBE3D9CFF3A3AB34C">
    <w:name w:val="6B2814B6C4D5415EBE3D9CFF3A3AB34C"/>
    <w:rsid w:val="00AF6684"/>
  </w:style>
  <w:style w:type="paragraph" w:customStyle="1" w:styleId="4EDC5425F29446E5BE94539E66CA01C0">
    <w:name w:val="4EDC5425F29446E5BE94539E66CA01C0"/>
    <w:rsid w:val="00AF6684"/>
  </w:style>
  <w:style w:type="paragraph" w:customStyle="1" w:styleId="200ACAD5B0AC4FCC89AE48C5EC89438B">
    <w:name w:val="200ACAD5B0AC4FCC89AE48C5EC89438B"/>
    <w:rsid w:val="00AF6684"/>
  </w:style>
  <w:style w:type="paragraph" w:customStyle="1" w:styleId="E2046640938D4A97BE30AEAE2CD12D4C">
    <w:name w:val="E2046640938D4A97BE30AEAE2CD12D4C"/>
    <w:rsid w:val="00AF6684"/>
  </w:style>
  <w:style w:type="paragraph" w:customStyle="1" w:styleId="EA0574DCF00C4161B3D16E8825F0DB70">
    <w:name w:val="EA0574DCF00C4161B3D16E8825F0DB70"/>
    <w:rsid w:val="00AF6684"/>
  </w:style>
  <w:style w:type="paragraph" w:customStyle="1" w:styleId="164D163C897E44A8915DED7CF20835C9">
    <w:name w:val="164D163C897E44A8915DED7CF20835C9"/>
    <w:rsid w:val="00AF6684"/>
  </w:style>
  <w:style w:type="paragraph" w:customStyle="1" w:styleId="15997B6202F043DAA06F7F3BCA9FD6E9">
    <w:name w:val="15997B6202F043DAA06F7F3BCA9FD6E9"/>
    <w:rsid w:val="00AF6684"/>
  </w:style>
  <w:style w:type="paragraph" w:customStyle="1" w:styleId="11DF7B970D32460A932238089192E1C2">
    <w:name w:val="11DF7B970D32460A932238089192E1C2"/>
    <w:rsid w:val="00AF6684"/>
  </w:style>
  <w:style w:type="paragraph" w:customStyle="1" w:styleId="C6002E49E2FC464098DB35013BD2F666">
    <w:name w:val="C6002E49E2FC464098DB35013BD2F666"/>
    <w:rsid w:val="00AF6684"/>
  </w:style>
  <w:style w:type="paragraph" w:customStyle="1" w:styleId="061E7F954C8D442F9D76299C6834C687">
    <w:name w:val="061E7F954C8D442F9D76299C6834C687"/>
    <w:rsid w:val="00AF6684"/>
  </w:style>
  <w:style w:type="paragraph" w:customStyle="1" w:styleId="5E854C9E6B574D609C156314DC4C6B13">
    <w:name w:val="5E854C9E6B574D609C156314DC4C6B13"/>
    <w:rsid w:val="00AF6684"/>
  </w:style>
  <w:style w:type="paragraph" w:customStyle="1" w:styleId="56B6AF502983475096095FC4E441D940">
    <w:name w:val="56B6AF502983475096095FC4E441D940"/>
    <w:rsid w:val="00AF6684"/>
  </w:style>
  <w:style w:type="paragraph" w:customStyle="1" w:styleId="53054F5A575D4465AF0D6AFC5A06C657">
    <w:name w:val="53054F5A575D4465AF0D6AFC5A06C657"/>
    <w:rsid w:val="00AF6684"/>
  </w:style>
  <w:style w:type="paragraph" w:customStyle="1" w:styleId="8ECF70D79A6D495B96DF89CA36A38D61">
    <w:name w:val="8ECF70D79A6D495B96DF89CA36A38D61"/>
    <w:rsid w:val="00AF6684"/>
  </w:style>
  <w:style w:type="paragraph" w:customStyle="1" w:styleId="5C2E4ED806D14923A7CE4DF1CC23B1B4">
    <w:name w:val="5C2E4ED806D14923A7CE4DF1CC23B1B4"/>
    <w:rsid w:val="00AF6684"/>
  </w:style>
  <w:style w:type="paragraph" w:customStyle="1" w:styleId="DE9F5A05C3AE49CCAD3F68E0651BA5F0">
    <w:name w:val="DE9F5A05C3AE49CCAD3F68E0651BA5F0"/>
    <w:rsid w:val="00AF6684"/>
  </w:style>
  <w:style w:type="paragraph" w:customStyle="1" w:styleId="5FCBC169C6C74F17B2B726E7A6E4D9CC">
    <w:name w:val="5FCBC169C6C74F17B2B726E7A6E4D9CC"/>
    <w:rsid w:val="00AF6684"/>
  </w:style>
  <w:style w:type="paragraph" w:customStyle="1" w:styleId="22CE50984E024858B8603834B84E53CF">
    <w:name w:val="22CE50984E024858B8603834B84E53CF"/>
    <w:rsid w:val="00AF6684"/>
  </w:style>
  <w:style w:type="paragraph" w:customStyle="1" w:styleId="BF251DAF83B54AA7BCAFAA6BF0D17BA4">
    <w:name w:val="BF251DAF83B54AA7BCAFAA6BF0D17BA4"/>
    <w:rsid w:val="00AF6684"/>
  </w:style>
  <w:style w:type="paragraph" w:customStyle="1" w:styleId="03FC343F091B48B2AE1814524D14D528">
    <w:name w:val="03FC343F091B48B2AE1814524D14D528"/>
    <w:rsid w:val="00AF6684"/>
  </w:style>
  <w:style w:type="paragraph" w:customStyle="1" w:styleId="B079FC41AB6B4EDA86B56D832FC18743">
    <w:name w:val="B079FC41AB6B4EDA86B56D832FC18743"/>
    <w:rsid w:val="00AF6684"/>
  </w:style>
  <w:style w:type="paragraph" w:customStyle="1" w:styleId="7658A6C495EE42CB87B3EDC147AE830B">
    <w:name w:val="7658A6C495EE42CB87B3EDC147AE830B"/>
    <w:rsid w:val="00AF6684"/>
  </w:style>
  <w:style w:type="paragraph" w:customStyle="1" w:styleId="F8864A8E9F6D44B3B945642490C1C060">
    <w:name w:val="F8864A8E9F6D44B3B945642490C1C060"/>
    <w:rsid w:val="00AF6684"/>
  </w:style>
  <w:style w:type="paragraph" w:customStyle="1" w:styleId="07F3DF0AA0334B4EA619AAE1F7350CF7">
    <w:name w:val="07F3DF0AA0334B4EA619AAE1F7350CF7"/>
    <w:rsid w:val="00AF6684"/>
  </w:style>
  <w:style w:type="paragraph" w:customStyle="1" w:styleId="DE0466663EB4410F88EDBFA956D202F8">
    <w:name w:val="DE0466663EB4410F88EDBFA956D202F8"/>
    <w:rsid w:val="00AF6684"/>
  </w:style>
  <w:style w:type="paragraph" w:customStyle="1" w:styleId="C039F29ADACD442EA53CC470C7466175">
    <w:name w:val="C039F29ADACD442EA53CC470C7466175"/>
    <w:rsid w:val="00AF6684"/>
  </w:style>
  <w:style w:type="paragraph" w:customStyle="1" w:styleId="37988585BB384D4580EE4D75E1B01375">
    <w:name w:val="37988585BB384D4580EE4D75E1B01375"/>
    <w:rsid w:val="00AF6684"/>
  </w:style>
  <w:style w:type="paragraph" w:customStyle="1" w:styleId="53C07E2A024C487FB02B7ABF10BC7856">
    <w:name w:val="53C07E2A024C487FB02B7ABF10BC7856"/>
    <w:rsid w:val="00AF6684"/>
  </w:style>
  <w:style w:type="paragraph" w:customStyle="1" w:styleId="400DB218FAD04BE089F754E7AEAEC17A">
    <w:name w:val="400DB218FAD04BE089F754E7AEAEC17A"/>
    <w:rsid w:val="00AF6684"/>
  </w:style>
  <w:style w:type="paragraph" w:customStyle="1" w:styleId="F4375A093CE34E48BEAFEDA691E6E8A1">
    <w:name w:val="F4375A093CE34E48BEAFEDA691E6E8A1"/>
    <w:rsid w:val="00AF6684"/>
  </w:style>
  <w:style w:type="paragraph" w:customStyle="1" w:styleId="144B7AF1074E4B9CA6A8DEF3CE7584F2">
    <w:name w:val="144B7AF1074E4B9CA6A8DEF3CE7584F2"/>
    <w:rsid w:val="00AF6684"/>
  </w:style>
  <w:style w:type="paragraph" w:customStyle="1" w:styleId="3E766CE3B2C54A6B8766499E8E1F7685">
    <w:name w:val="3E766CE3B2C54A6B8766499E8E1F7685"/>
    <w:rsid w:val="00AF6684"/>
  </w:style>
  <w:style w:type="paragraph" w:customStyle="1" w:styleId="B30871768B034C6CADF718502F0E4F68">
    <w:name w:val="B30871768B034C6CADF718502F0E4F68"/>
    <w:rsid w:val="00AF6684"/>
  </w:style>
  <w:style w:type="paragraph" w:customStyle="1" w:styleId="210EA6FEB2DB497695995C0D15FA2938">
    <w:name w:val="210EA6FEB2DB497695995C0D15FA2938"/>
    <w:rsid w:val="00AF6684"/>
  </w:style>
  <w:style w:type="paragraph" w:customStyle="1" w:styleId="E69309325CA042FA9296401E83A8CE7C">
    <w:name w:val="E69309325CA042FA9296401E83A8CE7C"/>
    <w:rsid w:val="00AF6684"/>
  </w:style>
  <w:style w:type="paragraph" w:customStyle="1" w:styleId="6EE819223BDC495EB1548A3B40CF7AEB">
    <w:name w:val="6EE819223BDC495EB1548A3B40CF7AEB"/>
    <w:rsid w:val="00AF6684"/>
  </w:style>
  <w:style w:type="paragraph" w:customStyle="1" w:styleId="98B10119623B4F1EAA5569D85B808BD8">
    <w:name w:val="98B10119623B4F1EAA5569D85B808BD8"/>
    <w:rsid w:val="00AF6684"/>
  </w:style>
  <w:style w:type="paragraph" w:customStyle="1" w:styleId="713BD77F38C64306BB05EE4600F8A9CC">
    <w:name w:val="713BD77F38C64306BB05EE4600F8A9CC"/>
    <w:rsid w:val="00AF6684"/>
  </w:style>
  <w:style w:type="paragraph" w:customStyle="1" w:styleId="B3AEC2EB9FDC4A4E8FC41ADEE904493C">
    <w:name w:val="B3AEC2EB9FDC4A4E8FC41ADEE904493C"/>
    <w:rsid w:val="00AF6684"/>
  </w:style>
  <w:style w:type="paragraph" w:customStyle="1" w:styleId="5B302781B61B40548BFF4571E5EFF64A">
    <w:name w:val="5B302781B61B40548BFF4571E5EFF64A"/>
    <w:rsid w:val="00AF6684"/>
  </w:style>
  <w:style w:type="paragraph" w:customStyle="1" w:styleId="D32054F1361D414EBED3F71C7C49ACC3">
    <w:name w:val="D32054F1361D414EBED3F71C7C49ACC3"/>
    <w:rsid w:val="00AF6684"/>
  </w:style>
  <w:style w:type="paragraph" w:customStyle="1" w:styleId="21B619864F844DF7B8D87BACA4594CEC">
    <w:name w:val="21B619864F844DF7B8D87BACA4594CEC"/>
    <w:rsid w:val="00AF6684"/>
  </w:style>
  <w:style w:type="paragraph" w:customStyle="1" w:styleId="7A6517112278481BB2E19B120027C21F">
    <w:name w:val="7A6517112278481BB2E19B120027C21F"/>
    <w:rsid w:val="00AF6684"/>
  </w:style>
  <w:style w:type="paragraph" w:customStyle="1" w:styleId="21B619864F844DF7B8D87BACA4594CEC1">
    <w:name w:val="21B619864F844DF7B8D87BACA4594CE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">
    <w:name w:val="7A6517112278481BB2E19B120027C21F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9">
    <w:name w:val="4D1F4153421B4E0288890276AEA8A5679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3">
    <w:name w:val="E94E91124916473384E5C3377C142A4E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1">
    <w:name w:val="400DB218FAD04BE089F754E7AEAEC17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1">
    <w:name w:val="F4375A093CE34E48BEAFEDA691E6E8A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1">
    <w:name w:val="144B7AF1074E4B9CA6A8DEF3CE7584F2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1">
    <w:name w:val="3E766CE3B2C54A6B8766499E8E1F7685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1">
    <w:name w:val="210EA6FEB2DB497695995C0D15FA2938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1">
    <w:name w:val="E69309325CA042FA9296401E83A8CE7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1">
    <w:name w:val="6EE819223BDC495EB1548A3B40CF7AEB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1">
    <w:name w:val="98B10119623B4F1EAA5569D85B808BD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1">
    <w:name w:val="713BD77F38C64306BB05EE4600F8A9C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1">
    <w:name w:val="B3AEC2EB9FDC4A4E8FC41ADEE904493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2">
    <w:name w:val="9794AAA152224CE69BD600B803E81BD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">
    <w:name w:val="9B33C311150D46A08D8F2CEE8F550375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">
    <w:name w:val="1C2E2FEDD5E140D4AD8E65AAD304F27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1">
    <w:name w:val="0184AECD433D44B7AB90F712D34AB2761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">
    <w:name w:val="19ED8128417049BCA7FCE50F79B1033B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1">
    <w:name w:val="E6D56FF861D24C33998D74597FF1B780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">
    <w:name w:val="43DE76E39402493789E16C89F4C5E837"/>
    <w:rsid w:val="00AF6684"/>
  </w:style>
  <w:style w:type="paragraph" w:customStyle="1" w:styleId="21B619864F844DF7B8D87BACA4594CEC2">
    <w:name w:val="21B619864F844DF7B8D87BACA4594CE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2">
    <w:name w:val="7A6517112278481BB2E19B120027C21F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0">
    <w:name w:val="4D1F4153421B4E0288890276AEA8A56710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4">
    <w:name w:val="E94E91124916473384E5C3377C142A4E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2">
    <w:name w:val="400DB218FAD04BE089F754E7AEAEC17A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2">
    <w:name w:val="F4375A093CE34E48BEAFEDA691E6E8A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2">
    <w:name w:val="144B7AF1074E4B9CA6A8DEF3CE7584F22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2">
    <w:name w:val="3E766CE3B2C54A6B8766499E8E1F7685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2">
    <w:name w:val="210EA6FEB2DB497695995C0D15FA2938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2">
    <w:name w:val="E69309325CA042FA9296401E83A8CE7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2">
    <w:name w:val="6EE819223BDC495EB1548A3B40CF7AEB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2">
    <w:name w:val="98B10119623B4F1EAA5569D85B808BD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2">
    <w:name w:val="713BD77F38C64306BB05EE4600F8A9C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2">
    <w:name w:val="B3AEC2EB9FDC4A4E8FC41ADEE904493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3">
    <w:name w:val="9794AAA152224CE69BD600B803E81BDB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2">
    <w:name w:val="9B33C311150D46A08D8F2CEE8F550375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2">
    <w:name w:val="1C2E2FEDD5E140D4AD8E65AAD304F27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">
    <w:name w:val="43DE76E39402493789E16C89F4C5E837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2">
    <w:name w:val="0184AECD433D44B7AB90F712D34AB2762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">
    <w:name w:val="19ED8128417049BCA7FCE50F79B1033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2">
    <w:name w:val="E6D56FF861D24C33998D74597FF1B780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B0F2ED79247FAB7215E9C471E81CA">
    <w:name w:val="84AB0F2ED79247FAB7215E9C471E81CA"/>
    <w:rsid w:val="00AF6684"/>
  </w:style>
  <w:style w:type="paragraph" w:customStyle="1" w:styleId="1FD86D93F0A8467FAC309C70C85FF322">
    <w:name w:val="1FD86D93F0A8467FAC309C70C85FF322"/>
    <w:rsid w:val="00AF6684"/>
  </w:style>
  <w:style w:type="paragraph" w:customStyle="1" w:styleId="9D1FFF6B701C45FB924B308A70DA57D9">
    <w:name w:val="9D1FFF6B701C45FB924B308A70DA57D9"/>
    <w:rsid w:val="00AF6684"/>
  </w:style>
  <w:style w:type="paragraph" w:customStyle="1" w:styleId="3D94EDB99D264640B64010368C89765B">
    <w:name w:val="3D94EDB99D264640B64010368C89765B"/>
    <w:rsid w:val="00AF6684"/>
  </w:style>
  <w:style w:type="paragraph" w:customStyle="1" w:styleId="21B619864F844DF7B8D87BACA4594CEC3">
    <w:name w:val="21B619864F844DF7B8D87BACA4594CE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3">
    <w:name w:val="7A6517112278481BB2E19B120027C21F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1">
    <w:name w:val="4D1F4153421B4E0288890276AEA8A567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5">
    <w:name w:val="E94E91124916473384E5C3377C142A4E5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3">
    <w:name w:val="400DB218FAD04BE089F754E7AEAEC17A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3">
    <w:name w:val="F4375A093CE34E48BEAFEDA691E6E8A1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3">
    <w:name w:val="144B7AF1074E4B9CA6A8DEF3CE7584F23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3">
    <w:name w:val="3E766CE3B2C54A6B8766499E8E1F7685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3">
    <w:name w:val="210EA6FEB2DB497695995C0D15FA2938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3">
    <w:name w:val="E69309325CA042FA9296401E83A8CE7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3">
    <w:name w:val="6EE819223BDC495EB1548A3B40CF7AEB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3">
    <w:name w:val="98B10119623B4F1EAA5569D85B808BD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3">
    <w:name w:val="713BD77F38C64306BB05EE4600F8A9C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3">
    <w:name w:val="B3AEC2EB9FDC4A4E8FC41ADEE904493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4">
    <w:name w:val="9794AAA152224CE69BD600B803E81BDB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3">
    <w:name w:val="9B33C311150D46A08D8F2CEE8F550375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3">
    <w:name w:val="1C2E2FEDD5E140D4AD8E65AAD304F27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2">
    <w:name w:val="43DE76E39402493789E16C89F4C5E837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">
    <w:name w:val="9D1FFF6B701C45FB924B308A70DA57D9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">
    <w:name w:val="3D94EDB99D264640B64010368C89765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3">
    <w:name w:val="0184AECD433D44B7AB90F712D34AB2763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2">
    <w:name w:val="19ED8128417049BCA7FCE50F79B1033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3">
    <w:name w:val="E6D56FF861D24C33998D74597FF1B780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">
    <w:name w:val="BF870ACE0E9A48798C6BAF7A5CFE17BF"/>
    <w:rsid w:val="00AF6684"/>
  </w:style>
  <w:style w:type="paragraph" w:customStyle="1" w:styleId="BE4C1B467B5E4BF8BBC3682673DC6441">
    <w:name w:val="BE4C1B467B5E4BF8BBC3682673DC6441"/>
    <w:rsid w:val="00AF6684"/>
  </w:style>
  <w:style w:type="paragraph" w:customStyle="1" w:styleId="F20565C511274BFC84633DF377A934FF">
    <w:name w:val="F20565C511274BFC84633DF377A934FF"/>
    <w:rsid w:val="00AF6684"/>
  </w:style>
  <w:style w:type="paragraph" w:customStyle="1" w:styleId="35FD5AFC3218412C943A47256E007D9A">
    <w:name w:val="35FD5AFC3218412C943A47256E007D9A"/>
    <w:rsid w:val="00066521"/>
  </w:style>
  <w:style w:type="paragraph" w:customStyle="1" w:styleId="5ACAFDE717FD45FFAF7AD04527F9022B">
    <w:name w:val="5ACAFDE717FD45FFAF7AD04527F9022B"/>
    <w:rsid w:val="00066521"/>
  </w:style>
  <w:style w:type="paragraph" w:customStyle="1" w:styleId="C311AEEDDC5F49F6A22760C027E93C0A">
    <w:name w:val="C311AEEDDC5F49F6A22760C027E93C0A"/>
    <w:rsid w:val="00066521"/>
  </w:style>
  <w:style w:type="paragraph" w:customStyle="1" w:styleId="3DF5814D15624380B30C5B6AE52C3BEB">
    <w:name w:val="3DF5814D15624380B30C5B6AE52C3BEB"/>
    <w:rsid w:val="00066521"/>
  </w:style>
  <w:style w:type="paragraph" w:customStyle="1" w:styleId="0AE0A89217BC48E1BEAAF9E2B45CB5A5">
    <w:name w:val="0AE0A89217BC48E1BEAAF9E2B45CB5A5"/>
    <w:rsid w:val="00066521"/>
  </w:style>
  <w:style w:type="paragraph" w:customStyle="1" w:styleId="A674D6ABBF984C78938B0F740CA407CD">
    <w:name w:val="A674D6ABBF984C78938B0F740CA407CD"/>
    <w:rsid w:val="00066521"/>
  </w:style>
  <w:style w:type="paragraph" w:customStyle="1" w:styleId="D65C7AE63D9B4AAE9BB672C7B52C2224">
    <w:name w:val="D65C7AE63D9B4AAE9BB672C7B52C2224"/>
    <w:rsid w:val="00066521"/>
  </w:style>
  <w:style w:type="paragraph" w:customStyle="1" w:styleId="3DF856DAB09548B2A5FEC4A694E5C565">
    <w:name w:val="3DF856DAB09548B2A5FEC4A694E5C565"/>
    <w:rsid w:val="00066521"/>
  </w:style>
  <w:style w:type="paragraph" w:customStyle="1" w:styleId="625582005FCF4D0CB3165AEF624A3797">
    <w:name w:val="625582005FCF4D0CB3165AEF624A3797"/>
    <w:rsid w:val="00066521"/>
  </w:style>
  <w:style w:type="paragraph" w:customStyle="1" w:styleId="822715403D3E475F86414475BBC6E429">
    <w:name w:val="822715403D3E475F86414475BBC6E429"/>
    <w:rsid w:val="00066521"/>
  </w:style>
  <w:style w:type="paragraph" w:customStyle="1" w:styleId="28B7C7672D7A4BEF8B5542FAA2BA16E5">
    <w:name w:val="28B7C7672D7A4BEF8B5542FAA2BA16E5"/>
    <w:rsid w:val="00066521"/>
  </w:style>
  <w:style w:type="paragraph" w:customStyle="1" w:styleId="32B3855A13474551A0A2EE948CC29142">
    <w:name w:val="32B3855A13474551A0A2EE948CC29142"/>
    <w:rsid w:val="00066521"/>
  </w:style>
  <w:style w:type="paragraph" w:customStyle="1" w:styleId="381C658F8AD14C48A7A31A4E5CF1D795">
    <w:name w:val="381C658F8AD14C48A7A31A4E5CF1D795"/>
    <w:rsid w:val="00066521"/>
  </w:style>
  <w:style w:type="paragraph" w:customStyle="1" w:styleId="85841BC658244DC79977CE2A073E7DA7">
    <w:name w:val="85841BC658244DC79977CE2A073E7DA7"/>
    <w:rsid w:val="00066521"/>
  </w:style>
  <w:style w:type="paragraph" w:customStyle="1" w:styleId="9CB421EFB9D3434BA50B58CF43EA9410">
    <w:name w:val="9CB421EFB9D3434BA50B58CF43EA9410"/>
    <w:rsid w:val="00066521"/>
  </w:style>
  <w:style w:type="paragraph" w:customStyle="1" w:styleId="FA8515A8793E4EF689F482509AC397E3">
    <w:name w:val="FA8515A8793E4EF689F482509AC397E3"/>
    <w:rsid w:val="00066521"/>
  </w:style>
  <w:style w:type="paragraph" w:customStyle="1" w:styleId="F6BFD2EFAB2441BAA743FDD93D383FC1">
    <w:name w:val="F6BFD2EFAB2441BAA743FDD93D383FC1"/>
    <w:rsid w:val="00066521"/>
  </w:style>
  <w:style w:type="paragraph" w:customStyle="1" w:styleId="D08A5658F50841BD80C86ABEC316EE25">
    <w:name w:val="D08A5658F50841BD80C86ABEC316EE25"/>
    <w:rsid w:val="00066521"/>
  </w:style>
  <w:style w:type="paragraph" w:customStyle="1" w:styleId="8549C67ADDB74513828F9AFD1AA9B646">
    <w:name w:val="8549C67ADDB74513828F9AFD1AA9B646"/>
    <w:rsid w:val="00066521"/>
  </w:style>
  <w:style w:type="paragraph" w:customStyle="1" w:styleId="539290FCC7FC40AB87AB428AC98816B1">
    <w:name w:val="539290FCC7FC40AB87AB428AC98816B1"/>
    <w:rsid w:val="00066521"/>
  </w:style>
  <w:style w:type="paragraph" w:customStyle="1" w:styleId="19020D8904D940A79B4BE679180821E2">
    <w:name w:val="19020D8904D940A79B4BE679180821E2"/>
    <w:rsid w:val="00066521"/>
  </w:style>
  <w:style w:type="paragraph" w:customStyle="1" w:styleId="DBACDDBBBD604745A2981AEFCB4EBA46">
    <w:name w:val="DBACDDBBBD604745A2981AEFCB4EBA46"/>
    <w:rsid w:val="00066521"/>
  </w:style>
  <w:style w:type="paragraph" w:customStyle="1" w:styleId="46CB411FCFF84F66B337934AC6091E33">
    <w:name w:val="46CB411FCFF84F66B337934AC6091E33"/>
    <w:rsid w:val="00066521"/>
  </w:style>
  <w:style w:type="paragraph" w:customStyle="1" w:styleId="379DBAAAB9F7478FBF78CD52F510A90E">
    <w:name w:val="379DBAAAB9F7478FBF78CD52F510A90E"/>
    <w:rsid w:val="00066521"/>
  </w:style>
  <w:style w:type="paragraph" w:customStyle="1" w:styleId="7B7E3BC4096E4C9E9C09BD5687515747">
    <w:name w:val="7B7E3BC4096E4C9E9C09BD5687515747"/>
    <w:rsid w:val="00066521"/>
  </w:style>
  <w:style w:type="paragraph" w:customStyle="1" w:styleId="D4D988C36C0845229C0B5B6CBD03C0B6">
    <w:name w:val="D4D988C36C0845229C0B5B6CBD03C0B6"/>
    <w:rsid w:val="00066521"/>
  </w:style>
  <w:style w:type="paragraph" w:customStyle="1" w:styleId="F84F90AAD8D5484FA9E90B0812C66058">
    <w:name w:val="F84F90AAD8D5484FA9E90B0812C66058"/>
    <w:rsid w:val="00066521"/>
  </w:style>
  <w:style w:type="paragraph" w:customStyle="1" w:styleId="B996607165594CD18722511B92655C10">
    <w:name w:val="B996607165594CD18722511B92655C10"/>
    <w:rsid w:val="00066521"/>
  </w:style>
  <w:style w:type="paragraph" w:customStyle="1" w:styleId="74A9F75CD1F54E03897986CE7D19A71A">
    <w:name w:val="74A9F75CD1F54E03897986CE7D19A71A"/>
    <w:rsid w:val="00066521"/>
  </w:style>
  <w:style w:type="paragraph" w:customStyle="1" w:styleId="4E074A8E2DC6407EAFE36E4E1B5DE29F">
    <w:name w:val="4E074A8E2DC6407EAFE36E4E1B5DE29F"/>
    <w:rsid w:val="00066521"/>
  </w:style>
  <w:style w:type="paragraph" w:customStyle="1" w:styleId="A1CF055B72EE4754BD5FA428E74D42F7">
    <w:name w:val="A1CF055B72EE4754BD5FA428E74D42F7"/>
    <w:rsid w:val="00066521"/>
  </w:style>
  <w:style w:type="paragraph" w:customStyle="1" w:styleId="99069BEBDED24DEC90A07BB003D44364">
    <w:name w:val="99069BEBDED24DEC90A07BB003D44364"/>
    <w:rsid w:val="00066521"/>
  </w:style>
  <w:style w:type="paragraph" w:customStyle="1" w:styleId="1848AF6446254DB8909BA7BF46C16644">
    <w:name w:val="1848AF6446254DB8909BA7BF46C16644"/>
    <w:rsid w:val="00066521"/>
  </w:style>
  <w:style w:type="paragraph" w:customStyle="1" w:styleId="6E8218DC3061420F892CBC6B1695ABF8">
    <w:name w:val="6E8218DC3061420F892CBC6B1695ABF8"/>
    <w:rsid w:val="00066521"/>
  </w:style>
  <w:style w:type="paragraph" w:customStyle="1" w:styleId="603F0ED932A6435F9B085CBA7F25C1C4">
    <w:name w:val="603F0ED932A6435F9B085CBA7F25C1C4"/>
    <w:rsid w:val="00066521"/>
  </w:style>
  <w:style w:type="paragraph" w:customStyle="1" w:styleId="EB5F1B3785744B9690A756CEB6A12C5E">
    <w:name w:val="EB5F1B3785744B9690A756CEB6A12C5E"/>
    <w:rsid w:val="00066521"/>
  </w:style>
  <w:style w:type="paragraph" w:customStyle="1" w:styleId="7AE0E2316D4042D8B293FB9F86776338">
    <w:name w:val="7AE0E2316D4042D8B293FB9F86776338"/>
    <w:rsid w:val="00066521"/>
  </w:style>
  <w:style w:type="paragraph" w:customStyle="1" w:styleId="C5B0629E9E084F16B480803C3B3B5E5B">
    <w:name w:val="C5B0629E9E084F16B480803C3B3B5E5B"/>
    <w:rsid w:val="00066521"/>
  </w:style>
  <w:style w:type="paragraph" w:customStyle="1" w:styleId="FAB7961A0A104B5985F84BEC176FA38C">
    <w:name w:val="FAB7961A0A104B5985F84BEC176FA38C"/>
    <w:rsid w:val="00066521"/>
  </w:style>
  <w:style w:type="paragraph" w:customStyle="1" w:styleId="FA9A2626D25D48ECBB2BB2A28832839D">
    <w:name w:val="FA9A2626D25D48ECBB2BB2A28832839D"/>
    <w:rsid w:val="00066521"/>
  </w:style>
  <w:style w:type="paragraph" w:customStyle="1" w:styleId="08EFF45CCD5C4C3B8183EF2301C35AD4">
    <w:name w:val="08EFF45CCD5C4C3B8183EF2301C35AD4"/>
    <w:rsid w:val="00066521"/>
  </w:style>
  <w:style w:type="paragraph" w:customStyle="1" w:styleId="9F4C40D49111468CA166619B8ADED79E">
    <w:name w:val="9F4C40D49111468CA166619B8ADED79E"/>
    <w:rsid w:val="00066521"/>
  </w:style>
  <w:style w:type="paragraph" w:customStyle="1" w:styleId="EA8B42D036A341CA82494E368249849A">
    <w:name w:val="EA8B42D036A341CA82494E368249849A"/>
    <w:rsid w:val="00066521"/>
  </w:style>
  <w:style w:type="paragraph" w:customStyle="1" w:styleId="663941E191D544B6A71A42489EE1A765">
    <w:name w:val="663941E191D544B6A71A42489EE1A765"/>
    <w:rsid w:val="00066521"/>
  </w:style>
  <w:style w:type="paragraph" w:customStyle="1" w:styleId="7CD40DB3582E461D8FA50898DA15B999">
    <w:name w:val="7CD40DB3582E461D8FA50898DA15B999"/>
    <w:rsid w:val="00066521"/>
  </w:style>
  <w:style w:type="paragraph" w:customStyle="1" w:styleId="66B132071913440EACDC6164A54CDF09">
    <w:name w:val="66B132071913440EACDC6164A54CDF09"/>
    <w:rsid w:val="00066521"/>
  </w:style>
  <w:style w:type="paragraph" w:customStyle="1" w:styleId="1106BF792AA14449A28043FD0782F354">
    <w:name w:val="1106BF792AA14449A28043FD0782F354"/>
    <w:rsid w:val="00066521"/>
  </w:style>
  <w:style w:type="paragraph" w:customStyle="1" w:styleId="8D228661B1F948BEA2D0469710C07AFE">
    <w:name w:val="8D228661B1F948BEA2D0469710C07AFE"/>
    <w:rsid w:val="00066521"/>
  </w:style>
  <w:style w:type="paragraph" w:customStyle="1" w:styleId="B6E3BB95FD3745D1BAAB51DCC2CDF89A">
    <w:name w:val="B6E3BB95FD3745D1BAAB51DCC2CDF89A"/>
    <w:rsid w:val="00066521"/>
  </w:style>
  <w:style w:type="paragraph" w:customStyle="1" w:styleId="BF46BB10E2A447888CC44C5C949466BC">
    <w:name w:val="BF46BB10E2A447888CC44C5C949466BC"/>
    <w:rsid w:val="00066521"/>
  </w:style>
  <w:style w:type="paragraph" w:customStyle="1" w:styleId="F5D145B7DA394F7FA46FD569B5C72F84">
    <w:name w:val="F5D145B7DA394F7FA46FD569B5C72F84"/>
    <w:rsid w:val="00066521"/>
  </w:style>
  <w:style w:type="paragraph" w:customStyle="1" w:styleId="D7BC1005D7F1479BAD6A500F69539FB6">
    <w:name w:val="D7BC1005D7F1479BAD6A500F69539FB6"/>
    <w:rsid w:val="00066521"/>
  </w:style>
  <w:style w:type="paragraph" w:customStyle="1" w:styleId="5CF05FAAAA72449197142B2CA8947BEE">
    <w:name w:val="5CF05FAAAA72449197142B2CA8947BEE"/>
    <w:rsid w:val="00066521"/>
  </w:style>
  <w:style w:type="paragraph" w:customStyle="1" w:styleId="578FE6AEAECA403A884BB957A79FC4D5">
    <w:name w:val="578FE6AEAECA403A884BB957A79FC4D5"/>
    <w:rsid w:val="00066521"/>
  </w:style>
  <w:style w:type="paragraph" w:customStyle="1" w:styleId="C4C86E28009E48288856D9C18F577527">
    <w:name w:val="C4C86E28009E48288856D9C18F577527"/>
    <w:rsid w:val="00066521"/>
  </w:style>
  <w:style w:type="paragraph" w:customStyle="1" w:styleId="E5B03D8594E9498D8BC8154A1989D173">
    <w:name w:val="E5B03D8594E9498D8BC8154A1989D173"/>
    <w:rsid w:val="00066521"/>
  </w:style>
  <w:style w:type="paragraph" w:customStyle="1" w:styleId="2E5D439302BC43DABD7907776F0C8DE4">
    <w:name w:val="2E5D439302BC43DABD7907776F0C8DE4"/>
    <w:rsid w:val="00066521"/>
  </w:style>
  <w:style w:type="paragraph" w:customStyle="1" w:styleId="55F841D1414547A6962C870F1F1F08E0">
    <w:name w:val="55F841D1414547A6962C870F1F1F08E0"/>
    <w:rsid w:val="00066521"/>
  </w:style>
  <w:style w:type="paragraph" w:customStyle="1" w:styleId="3F36298A82F6467182F942E9CB874055">
    <w:name w:val="3F36298A82F6467182F942E9CB874055"/>
    <w:rsid w:val="00066521"/>
  </w:style>
  <w:style w:type="paragraph" w:customStyle="1" w:styleId="14A3E2992B9B433FB641114B15BD893D">
    <w:name w:val="14A3E2992B9B433FB641114B15BD893D"/>
    <w:rsid w:val="00066521"/>
  </w:style>
  <w:style w:type="paragraph" w:customStyle="1" w:styleId="C9F913B262E7446FB60412C6B02AE303">
    <w:name w:val="C9F913B262E7446FB60412C6B02AE303"/>
    <w:rsid w:val="00066521"/>
  </w:style>
  <w:style w:type="paragraph" w:customStyle="1" w:styleId="7593375EB6144CADA553C708CAD728C8">
    <w:name w:val="7593375EB6144CADA553C708CAD728C8"/>
    <w:rsid w:val="00066521"/>
  </w:style>
  <w:style w:type="paragraph" w:customStyle="1" w:styleId="A78229EC169246B5B9FE9C6AE720BFC9">
    <w:name w:val="A78229EC169246B5B9FE9C6AE720BFC9"/>
    <w:rsid w:val="00066521"/>
  </w:style>
  <w:style w:type="paragraph" w:customStyle="1" w:styleId="0EBB89155AA24D8FA93183EB5A5F55C2">
    <w:name w:val="0EBB89155AA24D8FA93183EB5A5F55C2"/>
    <w:rsid w:val="00066521"/>
  </w:style>
  <w:style w:type="paragraph" w:customStyle="1" w:styleId="7838306F217D4E53AB2487F5C9C42D5E">
    <w:name w:val="7838306F217D4E53AB2487F5C9C42D5E"/>
    <w:rsid w:val="00066521"/>
  </w:style>
  <w:style w:type="paragraph" w:customStyle="1" w:styleId="34DDECF52B794E229DBDA175B7907701">
    <w:name w:val="34DDECF52B794E229DBDA175B7907701"/>
    <w:rsid w:val="00066521"/>
  </w:style>
  <w:style w:type="paragraph" w:customStyle="1" w:styleId="829D60376E404020A650E2E506C75F9C">
    <w:name w:val="829D60376E404020A650E2E506C75F9C"/>
    <w:rsid w:val="00066521"/>
  </w:style>
  <w:style w:type="paragraph" w:customStyle="1" w:styleId="B382B07ECEFA47FEBE0F4196F32A9A0B">
    <w:name w:val="B382B07ECEFA47FEBE0F4196F32A9A0B"/>
    <w:rsid w:val="00066521"/>
  </w:style>
  <w:style w:type="paragraph" w:customStyle="1" w:styleId="40C2950053384364B7DEB06E08EDAC1B">
    <w:name w:val="40C2950053384364B7DEB06E08EDAC1B"/>
    <w:rsid w:val="00066521"/>
  </w:style>
  <w:style w:type="paragraph" w:customStyle="1" w:styleId="85226BD32CB2433CB08AF46CB613ECEA">
    <w:name w:val="85226BD32CB2433CB08AF46CB613ECEA"/>
    <w:rsid w:val="00066521"/>
  </w:style>
  <w:style w:type="paragraph" w:customStyle="1" w:styleId="8B4A9A2D77EE46B191B9993561E24DFB">
    <w:name w:val="8B4A9A2D77EE46B191B9993561E24DFB"/>
    <w:rsid w:val="00066521"/>
  </w:style>
  <w:style w:type="paragraph" w:customStyle="1" w:styleId="B79746D26F394DB786D821021992BD7F">
    <w:name w:val="B79746D26F394DB786D821021992BD7F"/>
    <w:rsid w:val="00066521"/>
  </w:style>
  <w:style w:type="paragraph" w:customStyle="1" w:styleId="37DFC873C0C94EC7A8FB5D47BCBE7A21">
    <w:name w:val="37DFC873C0C94EC7A8FB5D47BCBE7A21"/>
    <w:rsid w:val="00066521"/>
  </w:style>
  <w:style w:type="paragraph" w:customStyle="1" w:styleId="903B310D0D6A4FC58233C0FC58448FE7">
    <w:name w:val="903B310D0D6A4FC58233C0FC58448FE7"/>
    <w:rsid w:val="00066521"/>
  </w:style>
  <w:style w:type="paragraph" w:customStyle="1" w:styleId="7245CDC547704E8FA2F6CBAA04DB95D0">
    <w:name w:val="7245CDC547704E8FA2F6CBAA04DB95D0"/>
    <w:rsid w:val="00066521"/>
  </w:style>
  <w:style w:type="paragraph" w:customStyle="1" w:styleId="E42BB39FBCC34283AEB092257EF64ED9">
    <w:name w:val="E42BB39FBCC34283AEB092257EF64ED9"/>
    <w:rsid w:val="00066521"/>
  </w:style>
  <w:style w:type="paragraph" w:customStyle="1" w:styleId="C1BA6B66651243D6AB340C4295B74AD9">
    <w:name w:val="C1BA6B66651243D6AB340C4295B74AD9"/>
    <w:rsid w:val="00066521"/>
  </w:style>
  <w:style w:type="paragraph" w:customStyle="1" w:styleId="4580DED5B80141AABCDF4343806C11D2">
    <w:name w:val="4580DED5B80141AABCDF4343806C11D2"/>
    <w:rsid w:val="00066521"/>
  </w:style>
  <w:style w:type="paragraph" w:customStyle="1" w:styleId="7506D1F5B89D4BC8A3D0769400ADF01D">
    <w:name w:val="7506D1F5B89D4BC8A3D0769400ADF01D"/>
    <w:rsid w:val="00066521"/>
  </w:style>
  <w:style w:type="paragraph" w:customStyle="1" w:styleId="88E54C126AE7409189977940EBDD8C8D">
    <w:name w:val="88E54C126AE7409189977940EBDD8C8D"/>
    <w:rsid w:val="00066521"/>
  </w:style>
  <w:style w:type="paragraph" w:customStyle="1" w:styleId="A19E2EF97D2840B09B4AAF191A552B09">
    <w:name w:val="A19E2EF97D2840B09B4AAF191A552B09"/>
    <w:rsid w:val="00066521"/>
  </w:style>
  <w:style w:type="paragraph" w:customStyle="1" w:styleId="519209391C7844EAB7536D06A9C3E756">
    <w:name w:val="519209391C7844EAB7536D06A9C3E756"/>
    <w:rsid w:val="00066521"/>
  </w:style>
  <w:style w:type="paragraph" w:customStyle="1" w:styleId="D6107A73638C4298B50F59ECE7DD81C2">
    <w:name w:val="D6107A73638C4298B50F59ECE7DD81C2"/>
    <w:rsid w:val="00066521"/>
  </w:style>
  <w:style w:type="paragraph" w:customStyle="1" w:styleId="83B48A985C9E4D47AA64FB0FABB1E6FE">
    <w:name w:val="83B48A985C9E4D47AA64FB0FABB1E6FE"/>
    <w:rsid w:val="00066521"/>
  </w:style>
  <w:style w:type="paragraph" w:customStyle="1" w:styleId="A302847A241B4C09BFE86A68D3F71B75">
    <w:name w:val="A302847A241B4C09BFE86A68D3F71B75"/>
    <w:rsid w:val="00066521"/>
  </w:style>
  <w:style w:type="paragraph" w:customStyle="1" w:styleId="A8E43962F30D4E9895308A9B14F9FCDA">
    <w:name w:val="A8E43962F30D4E9895308A9B14F9FCDA"/>
    <w:rsid w:val="00066521"/>
  </w:style>
  <w:style w:type="paragraph" w:customStyle="1" w:styleId="CCBA35A5547E438E830120799DE72D52">
    <w:name w:val="CCBA35A5547E438E830120799DE72D52"/>
    <w:rsid w:val="00066521"/>
  </w:style>
  <w:style w:type="paragraph" w:customStyle="1" w:styleId="21B619864F844DF7B8D87BACA4594CEC4">
    <w:name w:val="21B619864F844DF7B8D87BACA4594CEC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4">
    <w:name w:val="7A6517112278481BB2E19B120027C21F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">
    <w:name w:val="9F4C40D49111468CA166619B8ADED79E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">
    <w:name w:val="EA8B42D036A341CA82494E368249849A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">
    <w:name w:val="7CD40DB3582E461D8FA50898DA15B999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">
    <w:name w:val="66B132071913440EACDC6164A54CDF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">
    <w:name w:val="1106BF792AA14449A28043FD0782F3541"/>
    <w:rsid w:val="00066521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">
    <w:name w:val="8D228661B1F948BEA2D0469710C07A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">
    <w:name w:val="BF46BB10E2A447888CC44C5C949466BC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">
    <w:name w:val="F5D145B7DA394F7FA46FD569B5C72F84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">
    <w:name w:val="D7BC1005D7F1479BAD6A500F69539FB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">
    <w:name w:val="4580DED5B80141AABCDF4343806C11D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">
    <w:name w:val="D6107A73638C4298B50F59ECE7DD81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">
    <w:name w:val="7593375EB6144CADA553C708CAD728C8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">
    <w:name w:val="7506D1F5B89D4BC8A3D0769400ADF01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">
    <w:name w:val="83B48A985C9E4D47AA64FB0FABB1E6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">
    <w:name w:val="A78229EC169246B5B9FE9C6AE720BFC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54C126AE7409189977940EBDD8C8D1">
    <w:name w:val="88E54C126AE7409189977940EBDD8C8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302847A241B4C09BFE86A68D3F71B751">
    <w:name w:val="A302847A241B4C09BFE86A68D3F71B75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EBB89155AA24D8FA93183EB5A5F55C21">
    <w:name w:val="0EBB89155AA24D8FA93183EB5A5F55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19E2EF97D2840B09B4AAF191A552B091">
    <w:name w:val="A19E2EF97D2840B09B4AAF191A552B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8E43962F30D4E9895308A9B14F9FCDA1">
    <w:name w:val="A8E43962F30D4E9895308A9B14F9FCDA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838306F217D4E53AB2487F5C9C42D5E1">
    <w:name w:val="7838306F217D4E53AB2487F5C9C42D5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9209391C7844EAB7536D06A9C3E7561">
    <w:name w:val="519209391C7844EAB7536D06A9C3E75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CBA35A5547E438E830120799DE72D521">
    <w:name w:val="CCBA35A5547E438E830120799DE72D5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DDECF52B794E229DBDA175B79077011">
    <w:name w:val="34DDECF52B794E229DBDA175B7907701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5">
    <w:name w:val="9794AAA152224CE69BD600B803E81BDB5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4">
    <w:name w:val="9B33C311150D46A08D8F2CEE8F550375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4">
    <w:name w:val="1C2E2FEDD5E140D4AD8E65AAD304F278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1">
    <w:name w:val="BF870ACE0E9A48798C6BAF7A5CFE17B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0565C511274BFC84633DF377A934FF1">
    <w:name w:val="F20565C511274BFC84633DF377A934F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3">
    <w:name w:val="43DE76E39402493789E16C89F4C5E837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2">
    <w:name w:val="9D1FFF6B701C45FB924B308A70DA57D9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2">
    <w:name w:val="3D94EDB99D264640B64010368C89765B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4">
    <w:name w:val="0184AECD433D44B7AB90F712D34AB2764"/>
    <w:rsid w:val="000665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3">
    <w:name w:val="19ED8128417049BCA7FCE50F79B1033B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4">
    <w:name w:val="E6D56FF861D24C33998D74597FF1B780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20AE2599B45FB82913BCB62BB6C8D">
    <w:name w:val="42720AE2599B45FB82913BCB62BB6C8D"/>
    <w:rsid w:val="008B587A"/>
  </w:style>
  <w:style w:type="paragraph" w:customStyle="1" w:styleId="E2D728037E7A41DE9ECFC727433CEC4F">
    <w:name w:val="E2D728037E7A41DE9ECFC727433CEC4F"/>
    <w:rsid w:val="008B587A"/>
  </w:style>
  <w:style w:type="paragraph" w:customStyle="1" w:styleId="52CB8EE6C2174B17B41595527751C1DE">
    <w:name w:val="52CB8EE6C2174B17B41595527751C1DE"/>
    <w:rsid w:val="008B587A"/>
  </w:style>
  <w:style w:type="paragraph" w:customStyle="1" w:styleId="BD7610E3B8494CC099B6B2A0776A4F22">
    <w:name w:val="BD7610E3B8494CC099B6B2A0776A4F22"/>
    <w:rsid w:val="008B587A"/>
  </w:style>
  <w:style w:type="paragraph" w:customStyle="1" w:styleId="0FB1A08B5DD945C19424063B87A73EA2">
    <w:name w:val="0FB1A08B5DD945C19424063B87A73EA2"/>
    <w:rsid w:val="008B587A"/>
  </w:style>
  <w:style w:type="paragraph" w:customStyle="1" w:styleId="73CF29C8E82C4B34AD3AC599711E36F6">
    <w:name w:val="73CF29C8E82C4B34AD3AC599711E36F6"/>
    <w:rsid w:val="008B587A"/>
  </w:style>
  <w:style w:type="paragraph" w:customStyle="1" w:styleId="6DE4155B368747BBBC395F5BDD068522">
    <w:name w:val="6DE4155B368747BBBC395F5BDD068522"/>
    <w:rsid w:val="008B587A"/>
  </w:style>
  <w:style w:type="paragraph" w:customStyle="1" w:styleId="B29E080A879B4F21A78DE4BDBC07DC32">
    <w:name w:val="B29E080A879B4F21A78DE4BDBC07DC32"/>
    <w:rsid w:val="008B587A"/>
  </w:style>
  <w:style w:type="paragraph" w:customStyle="1" w:styleId="690D02147FB24CCD8C8816FE281FFB98">
    <w:name w:val="690D02147FB24CCD8C8816FE281FFB98"/>
    <w:rsid w:val="008B587A"/>
  </w:style>
  <w:style w:type="paragraph" w:customStyle="1" w:styleId="C78B37E33BBB42DA871F2B66CC664B85">
    <w:name w:val="C78B37E33BBB42DA871F2B66CC664B85"/>
    <w:rsid w:val="008B587A"/>
  </w:style>
  <w:style w:type="paragraph" w:customStyle="1" w:styleId="F3CFE70C014540D694FB52A9B25E8EB0">
    <w:name w:val="F3CFE70C014540D694FB52A9B25E8EB0"/>
    <w:rsid w:val="008B587A"/>
  </w:style>
  <w:style w:type="paragraph" w:customStyle="1" w:styleId="34337CE97FB441DFBC95036533F95DA6">
    <w:name w:val="34337CE97FB441DFBC95036533F95DA6"/>
    <w:rsid w:val="008B587A"/>
  </w:style>
  <w:style w:type="paragraph" w:customStyle="1" w:styleId="30FEDA683C0C46D18969EE5D926C4BF0">
    <w:name w:val="30FEDA683C0C46D18969EE5D926C4BF0"/>
    <w:rsid w:val="008B587A"/>
  </w:style>
  <w:style w:type="paragraph" w:customStyle="1" w:styleId="21B619864F844DF7B8D87BACA4594CEC5">
    <w:name w:val="21B619864F844DF7B8D87BACA4594CEC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5">
    <w:name w:val="7A6517112278481BB2E19B120027C21F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2">
    <w:name w:val="9F4C40D49111468CA166619B8ADED79E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2">
    <w:name w:val="EA8B42D036A341CA82494E368249849A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2">
    <w:name w:val="7CD40DB3582E461D8FA50898DA15B999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2">
    <w:name w:val="66B132071913440EACDC6164A54CDF0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2">
    <w:name w:val="1106BF792AA14449A28043FD0782F3542"/>
    <w:rsid w:val="00BF12C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2">
    <w:name w:val="8D228661B1F948BEA2D0469710C07A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2">
    <w:name w:val="BF46BB10E2A447888CC44C5C949466BC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2">
    <w:name w:val="F5D145B7DA394F7FA46FD569B5C72F84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2">
    <w:name w:val="D7BC1005D7F1479BAD6A500F69539FB6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2">
    <w:name w:val="4580DED5B80141AABCDF4343806C11D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2">
    <w:name w:val="D6107A73638C4298B50F59ECE7DD81C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2">
    <w:name w:val="7593375EB6144CADA553C708CAD728C8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2">
    <w:name w:val="7506D1F5B89D4BC8A3D0769400ADF01D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2">
    <w:name w:val="83B48A985C9E4D47AA64FB0FABB1E6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2">
    <w:name w:val="A78229EC169246B5B9FE9C6AE720BFC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6">
    <w:name w:val="9794AAA152224CE69BD600B803E81BDB6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5">
    <w:name w:val="9B33C311150D46A08D8F2CEE8F550375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5">
    <w:name w:val="1C2E2FEDD5E140D4AD8E65AAD304F278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1">
    <w:name w:val="B29E080A879B4F21A78DE4BDBC07DC32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1">
    <w:name w:val="690D02147FB24CCD8C8816FE281FFB98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1">
    <w:name w:val="F3CFE70C014540D694FB52A9B25E8EB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1">
    <w:name w:val="34337CE97FB441DFBC95036533F95DA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1">
    <w:name w:val="30FEDA683C0C46D18969EE5D926C4BF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4">
    <w:name w:val="43DE76E39402493789E16C89F4C5E837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3">
    <w:name w:val="9D1FFF6B701C45FB924B308A70DA57D9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3">
    <w:name w:val="3D94EDB99D264640B64010368C89765B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1">
    <w:name w:val="6DE4155B368747BBBC395F5BDD0685221"/>
    <w:rsid w:val="00BF12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4">
    <w:name w:val="19ED8128417049BCA7FCE50F79B1033B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1">
    <w:name w:val="73CF29C8E82C4B34AD3AC599711E36F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60ACFF709F4F6DBE86B8382FBEE713">
    <w:name w:val="B960ACFF709F4F6DBE86B8382FBEE713"/>
    <w:rsid w:val="00B353C3"/>
  </w:style>
  <w:style w:type="paragraph" w:customStyle="1" w:styleId="A1260C35C0B9479DA8C6C46CDEA9181F">
    <w:name w:val="A1260C35C0B9479DA8C6C46CDEA9181F"/>
    <w:rsid w:val="00B353C3"/>
  </w:style>
  <w:style w:type="paragraph" w:customStyle="1" w:styleId="21B619864F844DF7B8D87BACA4594CEC6">
    <w:name w:val="21B619864F844DF7B8D87BACA4594CEC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6">
    <w:name w:val="7A6517112278481BB2E19B120027C21F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3">
    <w:name w:val="9F4C40D49111468CA166619B8ADED79E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3">
    <w:name w:val="EA8B42D036A341CA82494E368249849A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3">
    <w:name w:val="7CD40DB3582E461D8FA50898DA15B999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3">
    <w:name w:val="66B132071913440EACDC6164A54CDF0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3">
    <w:name w:val="1106BF792AA14449A28043FD0782F3543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3">
    <w:name w:val="8D228661B1F948BEA2D0469710C07A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3">
    <w:name w:val="BF46BB10E2A447888CC44C5C949466BC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3">
    <w:name w:val="F5D145B7DA394F7FA46FD569B5C72F84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3">
    <w:name w:val="D7BC1005D7F1479BAD6A500F69539FB6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3">
    <w:name w:val="4580DED5B80141AABCDF4343806C11D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3">
    <w:name w:val="D6107A73638C4298B50F59ECE7DD81C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3">
    <w:name w:val="7593375EB6144CADA553C708CAD728C8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3">
    <w:name w:val="7506D1F5B89D4BC8A3D0769400ADF01D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3">
    <w:name w:val="83B48A985C9E4D47AA64FB0FABB1E6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3">
    <w:name w:val="A78229EC169246B5B9FE9C6AE720BFC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7">
    <w:name w:val="9794AAA152224CE69BD600B803E81BDB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6">
    <w:name w:val="9B33C311150D46A08D8F2CEE8F550375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6">
    <w:name w:val="1C2E2FEDD5E140D4AD8E65AAD304F278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2">
    <w:name w:val="B29E080A879B4F21A78DE4BDBC07DC32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2">
    <w:name w:val="690D02147FB24CCD8C8816FE281FFB98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2">
    <w:name w:val="F3CFE70C014540D694FB52A9B25E8EB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2">
    <w:name w:val="34337CE97FB441DFBC95036533F95DA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2">
    <w:name w:val="30FEDA683C0C46D18969EE5D926C4BF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5">
    <w:name w:val="43DE76E39402493789E16C89F4C5E837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4">
    <w:name w:val="9D1FFF6B701C45FB924B308A70DA57D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4">
    <w:name w:val="3D94EDB99D264640B64010368C89765B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2">
    <w:name w:val="6DE4155B368747BBBC395F5BDD0685222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5">
    <w:name w:val="19ED8128417049BCA7FCE50F79B1033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2">
    <w:name w:val="73CF29C8E82C4B34AD3AC599711E36F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">
    <w:name w:val="C987794E3267443BAD375C357F00DB47"/>
    <w:rsid w:val="00AE24E4"/>
  </w:style>
  <w:style w:type="paragraph" w:customStyle="1" w:styleId="503B0E5683FC4C1587C9767980A36204">
    <w:name w:val="503B0E5683FC4C1587C9767980A36204"/>
    <w:rsid w:val="00AE24E4"/>
  </w:style>
  <w:style w:type="paragraph" w:customStyle="1" w:styleId="AD7F40EA4E8E4165907A5578BCAD4F38">
    <w:name w:val="AD7F40EA4E8E4165907A5578BCAD4F38"/>
    <w:rsid w:val="00AE24E4"/>
  </w:style>
  <w:style w:type="paragraph" w:customStyle="1" w:styleId="A71A206D7B5344FB983C728DD72DB107">
    <w:name w:val="A71A206D7B5344FB983C728DD72DB107"/>
    <w:rsid w:val="00AE24E4"/>
  </w:style>
  <w:style w:type="paragraph" w:customStyle="1" w:styleId="45F31E14D4C94790857C68E335CBA230">
    <w:name w:val="45F31E14D4C94790857C68E335CBA230"/>
    <w:rsid w:val="00AE24E4"/>
  </w:style>
  <w:style w:type="paragraph" w:customStyle="1" w:styleId="21B619864F844DF7B8D87BACA4594CEC7">
    <w:name w:val="21B619864F844DF7B8D87BACA4594CEC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7">
    <w:name w:val="7A6517112278481BB2E19B120027C21F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4">
    <w:name w:val="9F4C40D49111468CA166619B8ADED79E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4">
    <w:name w:val="EA8B42D036A341CA82494E368249849A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4">
    <w:name w:val="7CD40DB3582E461D8FA50898DA15B99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4">
    <w:name w:val="66B132071913440EACDC6164A54CDF0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4">
    <w:name w:val="1106BF792AA14449A28043FD0782F3544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4">
    <w:name w:val="8D228661B1F948BEA2D0469710C07A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4">
    <w:name w:val="BF46BB10E2A447888CC44C5C949466BC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4">
    <w:name w:val="F5D145B7DA394F7FA46FD569B5C72F84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4">
    <w:name w:val="D7BC1005D7F1479BAD6A500F69539FB6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4">
    <w:name w:val="4580DED5B80141AABCDF4343806C11D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4">
    <w:name w:val="D6107A73638C4298B50F59ECE7DD81C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4">
    <w:name w:val="7593375EB6144CADA553C708CAD728C8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4">
    <w:name w:val="7506D1F5B89D4BC8A3D0769400ADF01D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4">
    <w:name w:val="83B48A985C9E4D47AA64FB0FABB1E6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4">
    <w:name w:val="A78229EC169246B5B9FE9C6AE720BFC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8">
    <w:name w:val="9794AAA152224CE69BD600B803E81BDB8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7">
    <w:name w:val="9B33C311150D46A08D8F2CEE8F550375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7">
    <w:name w:val="1C2E2FEDD5E140D4AD8E65AAD304F278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1">
    <w:name w:val="C987794E3267443BAD375C357F00DB4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B0E5683FC4C1587C9767980A362041">
    <w:name w:val="503B0E5683FC4C1587C9767980A36204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F40EA4E8E4165907A5578BCAD4F381">
    <w:name w:val="AD7F40EA4E8E4165907A5578BCAD4F38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A206D7B5344FB983C728DD72DB1071">
    <w:name w:val="A71A206D7B5344FB983C728DD72DB10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F31E14D4C94790857C68E335CBA2301">
    <w:name w:val="45F31E14D4C94790857C68E335CBA230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3">
    <w:name w:val="B29E080A879B4F21A78DE4BDBC07DC32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3">
    <w:name w:val="690D02147FB24CCD8C8816FE281FFB98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3">
    <w:name w:val="F3CFE70C014540D694FB52A9B25E8EB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3">
    <w:name w:val="34337CE97FB441DFBC95036533F95DA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3">
    <w:name w:val="30FEDA683C0C46D18969EE5D926C4BF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6">
    <w:name w:val="43DE76E39402493789E16C89F4C5E837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5">
    <w:name w:val="9D1FFF6B701C45FB924B308A70DA57D9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5">
    <w:name w:val="3D94EDB99D264640B64010368C89765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3">
    <w:name w:val="6DE4155B368747BBBC395F5BDD0685223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6">
    <w:name w:val="19ED8128417049BCA7FCE50F79B1033B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3">
    <w:name w:val="73CF29C8E82C4B34AD3AC599711E36F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">
    <w:name w:val="30049041AC9F4C5E9DABFAD6E0C4E8E3"/>
    <w:rsid w:val="00AE24E4"/>
  </w:style>
  <w:style w:type="paragraph" w:customStyle="1" w:styleId="88765C05784D4FE190740EF6EEE807C6">
    <w:name w:val="88765C05784D4FE190740EF6EEE807C6"/>
    <w:rsid w:val="00AE24E4"/>
  </w:style>
  <w:style w:type="paragraph" w:customStyle="1" w:styleId="775E46135DC948B7BA029D3D8B84C698">
    <w:name w:val="775E46135DC948B7BA029D3D8B84C698"/>
    <w:rsid w:val="00AE24E4"/>
  </w:style>
  <w:style w:type="paragraph" w:customStyle="1" w:styleId="00434E518C494B8D8AE1CE89BBF5671B">
    <w:name w:val="00434E518C494B8D8AE1CE89BBF5671B"/>
    <w:rsid w:val="00AE24E4"/>
  </w:style>
  <w:style w:type="paragraph" w:customStyle="1" w:styleId="A248245C9DB44585A54ADF8F3AF26484">
    <w:name w:val="A248245C9DB44585A54ADF8F3AF26484"/>
    <w:rsid w:val="00AE24E4"/>
  </w:style>
  <w:style w:type="paragraph" w:customStyle="1" w:styleId="0D1F9AD0C7494D87B062475A84886439">
    <w:name w:val="0D1F9AD0C7494D87B062475A84886439"/>
    <w:rsid w:val="00AE24E4"/>
  </w:style>
  <w:style w:type="paragraph" w:customStyle="1" w:styleId="0188672F3872478284AA5D9378FD748C">
    <w:name w:val="0188672F3872478284AA5D9378FD748C"/>
    <w:rsid w:val="00AE24E4"/>
  </w:style>
  <w:style w:type="paragraph" w:customStyle="1" w:styleId="FD8D87B66E684DF28B51DABDB642DE60">
    <w:name w:val="FD8D87B66E684DF28B51DABDB642DE60"/>
    <w:rsid w:val="00AE24E4"/>
  </w:style>
  <w:style w:type="paragraph" w:customStyle="1" w:styleId="466F516F53754F25947CC2C1E96A3265">
    <w:name w:val="466F516F53754F25947CC2C1E96A3265"/>
    <w:rsid w:val="00AE24E4"/>
  </w:style>
  <w:style w:type="paragraph" w:customStyle="1" w:styleId="7A64F1D5F17A4CD18C0D7ECEB99B2CCE">
    <w:name w:val="7A64F1D5F17A4CD18C0D7ECEB99B2CCE"/>
    <w:rsid w:val="00AE24E4"/>
  </w:style>
  <w:style w:type="paragraph" w:customStyle="1" w:styleId="21B619864F844DF7B8D87BACA4594CEC8">
    <w:name w:val="21B619864F844DF7B8D87BACA4594CEC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8">
    <w:name w:val="7A6517112278481BB2E19B120027C21F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5">
    <w:name w:val="9F4C40D49111468CA166619B8ADED79E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5">
    <w:name w:val="EA8B42D036A341CA82494E368249849A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5">
    <w:name w:val="7CD40DB3582E461D8FA50898DA15B999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5">
    <w:name w:val="66B132071913440EACDC6164A54CDF0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5">
    <w:name w:val="1106BF792AA14449A28043FD0782F3545"/>
    <w:rsid w:val="00B9344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5">
    <w:name w:val="8D228661B1F948BEA2D0469710C07A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5">
    <w:name w:val="BF46BB10E2A447888CC44C5C949466BC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5">
    <w:name w:val="F5D145B7DA394F7FA46FD569B5C72F84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5">
    <w:name w:val="D7BC1005D7F1479BAD6A500F69539FB6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5">
    <w:name w:val="4580DED5B80141AABCDF4343806C11D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5">
    <w:name w:val="D6107A73638C4298B50F59ECE7DD81C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5">
    <w:name w:val="7593375EB6144CADA553C708CAD728C8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5">
    <w:name w:val="7506D1F5B89D4BC8A3D0769400ADF01D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5">
    <w:name w:val="83B48A985C9E4D47AA64FB0FABB1E6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5">
    <w:name w:val="A78229EC169246B5B9FE9C6AE720BFC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9">
    <w:name w:val="9794AAA152224CE69BD600B803E81BDB9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8">
    <w:name w:val="9B33C311150D46A08D8F2CEE8F550375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8">
    <w:name w:val="1C2E2FEDD5E140D4AD8E65AAD304F278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1">
    <w:name w:val="30049041AC9F4C5E9DABFAD6E0C4E8E3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65C05784D4FE190740EF6EEE807C61">
    <w:name w:val="88765C05784D4FE190740EF6EEE807C6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E46135DC948B7BA029D3D8B84C6981">
    <w:name w:val="775E46135DC948B7BA029D3D8B84C698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34E518C494B8D8AE1CE89BBF5671B1">
    <w:name w:val="00434E518C494B8D8AE1CE89BBF5671B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8245C9DB44585A54ADF8F3AF264841">
    <w:name w:val="A248245C9DB44585A54ADF8F3AF26484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1F9AD0C7494D87B062475A848864391">
    <w:name w:val="0D1F9AD0C7494D87B062475A84886439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8672F3872478284AA5D9378FD748C1">
    <w:name w:val="0188672F3872478284AA5D9378FD748C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8D87B66E684DF28B51DABDB642DE601">
    <w:name w:val="FD8D87B66E684DF28B51DABDB642DE60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F516F53754F25947CC2C1E96A32651">
    <w:name w:val="466F516F53754F25947CC2C1E96A3265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4F1D5F17A4CD18C0D7ECEB99B2CCE1">
    <w:name w:val="7A64F1D5F17A4CD18C0D7ECEB99B2CCE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7">
    <w:name w:val="43DE76E39402493789E16C89F4C5E837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6">
    <w:name w:val="9D1FFF6B701C45FB924B308A70DA57D9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6">
    <w:name w:val="3D94EDB99D264640B64010368C89765B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4">
    <w:name w:val="6DE4155B368747BBBC395F5BDD0685224"/>
    <w:rsid w:val="00B934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7">
    <w:name w:val="19ED8128417049BCA7FCE50F79B1033B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4">
    <w:name w:val="73CF29C8E82C4B34AD3AC599711E36F64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">
    <w:name w:val="47A372CD4E1542BE84F9DECC8E4996CF"/>
    <w:rsid w:val="00B93449"/>
  </w:style>
  <w:style w:type="paragraph" w:customStyle="1" w:styleId="7105FFE2B8E247F691119A2D339433A8">
    <w:name w:val="7105FFE2B8E247F691119A2D339433A8"/>
    <w:rsid w:val="00B93449"/>
  </w:style>
  <w:style w:type="paragraph" w:customStyle="1" w:styleId="70DE309C21C94B08A2416FE4BFE18E86">
    <w:name w:val="70DE309C21C94B08A2416FE4BFE18E86"/>
    <w:rsid w:val="00B93449"/>
  </w:style>
  <w:style w:type="paragraph" w:customStyle="1" w:styleId="AF532E064E9E4FDEAD50942C166074BE">
    <w:name w:val="AF532E064E9E4FDEAD50942C166074BE"/>
    <w:rsid w:val="00B93449"/>
  </w:style>
  <w:style w:type="paragraph" w:customStyle="1" w:styleId="0DB8F004DB1047FFB47B0C99F3BB7107">
    <w:name w:val="0DB8F004DB1047FFB47B0C99F3BB7107"/>
    <w:rsid w:val="00B93449"/>
  </w:style>
  <w:style w:type="paragraph" w:customStyle="1" w:styleId="28294363944F4666A238FA7D5C077D15">
    <w:name w:val="28294363944F4666A238FA7D5C077D15"/>
    <w:rsid w:val="00B93449"/>
  </w:style>
  <w:style w:type="paragraph" w:customStyle="1" w:styleId="C77D862E2E0B443A9D5EE3A2861BDC44">
    <w:name w:val="C77D862E2E0B443A9D5EE3A2861BDC44"/>
    <w:rsid w:val="00B93449"/>
  </w:style>
  <w:style w:type="paragraph" w:customStyle="1" w:styleId="E3480BF326D24609A28DF99C281CB808">
    <w:name w:val="E3480BF326D24609A28DF99C281CB808"/>
    <w:rsid w:val="00B93449"/>
  </w:style>
  <w:style w:type="paragraph" w:customStyle="1" w:styleId="3834EE4222264EAAB3BC54FD445D4D19">
    <w:name w:val="3834EE4222264EAAB3BC54FD445D4D19"/>
    <w:rsid w:val="00B93449"/>
  </w:style>
  <w:style w:type="paragraph" w:customStyle="1" w:styleId="3811DA77030D4C4A8784AA86EE1F60F5">
    <w:name w:val="3811DA77030D4C4A8784AA86EE1F60F5"/>
    <w:rsid w:val="00B93449"/>
  </w:style>
  <w:style w:type="paragraph" w:customStyle="1" w:styleId="A616538199CE4772AA6A631DE5FA2B67">
    <w:name w:val="A616538199CE4772AA6A631DE5FA2B67"/>
    <w:rsid w:val="00C77AD9"/>
  </w:style>
  <w:style w:type="paragraph" w:customStyle="1" w:styleId="5EB3EB4565BF4F2D98D15CF8832702D6">
    <w:name w:val="5EB3EB4565BF4F2D98D15CF8832702D6"/>
    <w:rsid w:val="00C77AD9"/>
  </w:style>
  <w:style w:type="paragraph" w:customStyle="1" w:styleId="21B619864F844DF7B8D87BACA4594CEC9">
    <w:name w:val="21B619864F844DF7B8D87BACA4594CEC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9">
    <w:name w:val="7A6517112278481BB2E19B120027C21F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6">
    <w:name w:val="9F4C40D49111468CA166619B8ADED79E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6">
    <w:name w:val="EA8B42D036A341CA82494E368249849A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6">
    <w:name w:val="7CD40DB3582E461D8FA50898DA15B999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6">
    <w:name w:val="66B132071913440EACDC6164A54CDF0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6">
    <w:name w:val="1106BF792AA14449A28043FD0782F3546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6">
    <w:name w:val="8D228661B1F948BEA2D0469710C07A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6">
    <w:name w:val="BF46BB10E2A447888CC44C5C949466BC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6">
    <w:name w:val="F5D145B7DA394F7FA46FD569B5C72F84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6">
    <w:name w:val="D7BC1005D7F1479BAD6A500F69539FB6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6">
    <w:name w:val="4580DED5B80141AABCDF4343806C11D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6">
    <w:name w:val="D6107A73638C4298B50F59ECE7DD81C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6">
    <w:name w:val="7593375EB6144CADA553C708CAD728C8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6">
    <w:name w:val="7506D1F5B89D4BC8A3D0769400ADF01D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6">
    <w:name w:val="83B48A985C9E4D47AA64FB0FABB1E6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6">
    <w:name w:val="A78229EC169246B5B9FE9C6AE720BFC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0">
    <w:name w:val="9794AAA152224CE69BD600B803E81BD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9">
    <w:name w:val="9B33C311150D46A08D8F2CEE8F550375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9">
    <w:name w:val="1C2E2FEDD5E140D4AD8E65AAD304F278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1">
    <w:name w:val="A616538199CE4772AA6A631DE5FA2B6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1">
    <w:name w:val="5EB3EB4565BF4F2D98D15CF8832702D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1">
    <w:name w:val="47A372CD4E1542BE84F9DECC8E4996CF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1">
    <w:name w:val="7105FFE2B8E247F691119A2D339433A8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1">
    <w:name w:val="70DE309C21C94B08A2416FE4BFE18E8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1">
    <w:name w:val="AF532E064E9E4FDEAD50942C166074BE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1">
    <w:name w:val="0DB8F004DB1047FFB47B0C99F3BB710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1">
    <w:name w:val="28294363944F4666A238FA7D5C077D1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1">
    <w:name w:val="C77D862E2E0B443A9D5EE3A2861BDC44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1">
    <w:name w:val="3834EE4222264EAAB3BC54FD445D4D191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1">
    <w:name w:val="3811DA77030D4C4A8784AA86EE1F60F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8">
    <w:name w:val="43DE76E39402493789E16C89F4C5E837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7">
    <w:name w:val="9D1FFF6B701C45FB924B308A70DA57D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7">
    <w:name w:val="3D94EDB99D264640B64010368C89765B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5">
    <w:name w:val="6DE4155B368747BBBC395F5BDD068522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8">
    <w:name w:val="19ED8128417049BCA7FCE50F79B1033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5">
    <w:name w:val="73CF29C8E82C4B34AD3AC599711E36F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0">
    <w:name w:val="21B619864F844DF7B8D87BACA4594CEC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0">
    <w:name w:val="7A6517112278481BB2E19B120027C21F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7">
    <w:name w:val="9F4C40D49111468CA166619B8ADED79E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7">
    <w:name w:val="EA8B42D036A341CA82494E368249849A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7">
    <w:name w:val="7CD40DB3582E461D8FA50898DA15B99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7">
    <w:name w:val="66B132071913440EACDC6164A54CDF0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7">
    <w:name w:val="1106BF792AA14449A28043FD0782F3547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7">
    <w:name w:val="8D228661B1F948BEA2D0469710C07A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7">
    <w:name w:val="BF46BB10E2A447888CC44C5C949466BC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7">
    <w:name w:val="F5D145B7DA394F7FA46FD569B5C72F84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7">
    <w:name w:val="D7BC1005D7F1479BAD6A500F69539FB6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7">
    <w:name w:val="4580DED5B80141AABCDF4343806C11D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7">
    <w:name w:val="D6107A73638C4298B50F59ECE7DD81C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7">
    <w:name w:val="7593375EB6144CADA553C708CAD728C8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7">
    <w:name w:val="7506D1F5B89D4BC8A3D0769400ADF01D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7">
    <w:name w:val="83B48A985C9E4D47AA64FB0FABB1E6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7">
    <w:name w:val="A78229EC169246B5B9FE9C6AE720BFC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1">
    <w:name w:val="9794AAA152224CE69BD600B803E81BD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0">
    <w:name w:val="9B33C311150D46A08D8F2CEE8F550375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0">
    <w:name w:val="1C2E2FEDD5E140D4AD8E65AAD304F278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2">
    <w:name w:val="A616538199CE4772AA6A631DE5FA2B6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2">
    <w:name w:val="5EB3EB4565BF4F2D98D15CF8832702D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2">
    <w:name w:val="47A372CD4E1542BE84F9DECC8E4996CF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2">
    <w:name w:val="7105FFE2B8E247F691119A2D339433A8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2">
    <w:name w:val="70DE309C21C94B08A2416FE4BFE18E8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2">
    <w:name w:val="AF532E064E9E4FDEAD50942C166074BE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2">
    <w:name w:val="0DB8F004DB1047FFB47B0C99F3BB710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2">
    <w:name w:val="28294363944F4666A238FA7D5C077D1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2">
    <w:name w:val="C77D862E2E0B443A9D5EE3A2861BDC44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2">
    <w:name w:val="3834EE4222264EAAB3BC54FD445D4D192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2">
    <w:name w:val="3811DA77030D4C4A8784AA86EE1F60F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9">
    <w:name w:val="43DE76E39402493789E16C89F4C5E837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8">
    <w:name w:val="9D1FFF6B701C45FB924B308A70DA57D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8">
    <w:name w:val="3D94EDB99D264640B64010368C89765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6">
    <w:name w:val="6DE4155B368747BBBC395F5BDD0685226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9">
    <w:name w:val="19ED8128417049BCA7FCE50F79B1033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6">
    <w:name w:val="73CF29C8E82C4B34AD3AC599711E36F6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1">
    <w:name w:val="21B619864F844DF7B8D87BACA4594CEC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1">
    <w:name w:val="7A6517112278481BB2E19B120027C21F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8">
    <w:name w:val="9F4C40D49111468CA166619B8ADED79E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8">
    <w:name w:val="EA8B42D036A341CA82494E368249849A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8">
    <w:name w:val="7CD40DB3582E461D8FA50898DA15B99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8">
    <w:name w:val="66B132071913440EACDC6164A54CDF0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8">
    <w:name w:val="1106BF792AA14449A28043FD0782F3548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8">
    <w:name w:val="8D228661B1F948BEA2D0469710C07A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8">
    <w:name w:val="BF46BB10E2A447888CC44C5C949466BC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8">
    <w:name w:val="F5D145B7DA394F7FA46FD569B5C72F84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8">
    <w:name w:val="D7BC1005D7F1479BAD6A500F69539FB6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8">
    <w:name w:val="4580DED5B80141AABCDF4343806C11D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8">
    <w:name w:val="D6107A73638C4298B50F59ECE7DD81C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8">
    <w:name w:val="7593375EB6144CADA553C708CAD728C8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8">
    <w:name w:val="7506D1F5B89D4BC8A3D0769400ADF01D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8">
    <w:name w:val="83B48A985C9E4D47AA64FB0FABB1E6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8">
    <w:name w:val="A78229EC169246B5B9FE9C6AE720BFC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2">
    <w:name w:val="9794AAA152224CE69BD600B803E81BD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1">
    <w:name w:val="9B33C311150D46A08D8F2CEE8F550375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1">
    <w:name w:val="1C2E2FEDD5E140D4AD8E65AAD304F278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3">
    <w:name w:val="A616538199CE4772AA6A631DE5FA2B6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3">
    <w:name w:val="5EB3EB4565BF4F2D98D15CF8832702D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3">
    <w:name w:val="47A372CD4E1542BE84F9DECC8E4996CF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3">
    <w:name w:val="7105FFE2B8E247F691119A2D339433A8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3">
    <w:name w:val="70DE309C21C94B08A2416FE4BFE18E8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3">
    <w:name w:val="AF532E064E9E4FDEAD50942C166074BE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3">
    <w:name w:val="0DB8F004DB1047FFB47B0C99F3BB710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3">
    <w:name w:val="28294363944F4666A238FA7D5C077D1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3">
    <w:name w:val="C77D862E2E0B443A9D5EE3A2861BDC44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3">
    <w:name w:val="3834EE4222264EAAB3BC54FD445D4D193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3">
    <w:name w:val="3811DA77030D4C4A8784AA86EE1F60F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0">
    <w:name w:val="43DE76E39402493789E16C89F4C5E837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9">
    <w:name w:val="9D1FFF6B701C45FB924B308A70DA57D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9">
    <w:name w:val="3D94EDB99D264640B64010368C89765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7">
    <w:name w:val="6DE4155B368747BBBC395F5BDD0685227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0">
    <w:name w:val="19ED8128417049BCA7FCE50F79B1033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7">
    <w:name w:val="73CF29C8E82C4B34AD3AC599711E36F6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2">
    <w:name w:val="21B619864F844DF7B8D87BACA4594CEC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2">
    <w:name w:val="7A6517112278481BB2E19B120027C21F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9">
    <w:name w:val="9F4C40D49111468CA166619B8ADED79E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9">
    <w:name w:val="EA8B42D036A341CA82494E368249849A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9">
    <w:name w:val="7CD40DB3582E461D8FA50898DA15B99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9">
    <w:name w:val="66B132071913440EACDC6164A54CDF0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9">
    <w:name w:val="1106BF792AA14449A28043FD0782F3549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9">
    <w:name w:val="8D228661B1F948BEA2D0469710C07A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9">
    <w:name w:val="BF46BB10E2A447888CC44C5C949466BC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9">
    <w:name w:val="F5D145B7DA394F7FA46FD569B5C72F84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9">
    <w:name w:val="D7BC1005D7F1479BAD6A500F69539FB6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9">
    <w:name w:val="4580DED5B80141AABCDF4343806C11D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9">
    <w:name w:val="D6107A73638C4298B50F59ECE7DD81C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9">
    <w:name w:val="7593375EB6144CADA553C708CAD728C8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9">
    <w:name w:val="7506D1F5B89D4BC8A3D0769400ADF01D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9">
    <w:name w:val="83B48A985C9E4D47AA64FB0FABB1E6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9">
    <w:name w:val="A78229EC169246B5B9FE9C6AE720BFC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3">
    <w:name w:val="9794AAA152224CE69BD600B803E81BDB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2">
    <w:name w:val="9B33C311150D46A08D8F2CEE8F550375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2">
    <w:name w:val="1C2E2FEDD5E140D4AD8E65AAD304F278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4">
    <w:name w:val="A616538199CE4772AA6A631DE5FA2B6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4">
    <w:name w:val="5EB3EB4565BF4F2D98D15CF8832702D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4">
    <w:name w:val="47A372CD4E1542BE84F9DECC8E4996CF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4">
    <w:name w:val="7105FFE2B8E247F691119A2D339433A8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4">
    <w:name w:val="70DE309C21C94B08A2416FE4BFE18E8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4">
    <w:name w:val="AF532E064E9E4FDEAD50942C166074BE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4">
    <w:name w:val="0DB8F004DB1047FFB47B0C99F3BB710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4">
    <w:name w:val="28294363944F4666A238FA7D5C077D1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4">
    <w:name w:val="C77D862E2E0B443A9D5EE3A2861BDC44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4">
    <w:name w:val="3834EE4222264EAAB3BC54FD445D4D194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4">
    <w:name w:val="3811DA77030D4C4A8784AA86EE1F60F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1">
    <w:name w:val="43DE76E39402493789E16C89F4C5E837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0">
    <w:name w:val="9D1FFF6B701C45FB924B308A70DA57D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0">
    <w:name w:val="3D94EDB99D264640B64010368C89765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8">
    <w:name w:val="6DE4155B368747BBBC395F5BDD0685228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1">
    <w:name w:val="19ED8128417049BCA7FCE50F79B1033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8">
    <w:name w:val="73CF29C8E82C4B34AD3AC599711E36F6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3">
    <w:name w:val="21B619864F844DF7B8D87BACA4594CEC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3">
    <w:name w:val="7A6517112278481BB2E19B120027C21F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0">
    <w:name w:val="9F4C40D49111468CA166619B8ADED79E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0">
    <w:name w:val="EA8B42D036A341CA82494E368249849A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0">
    <w:name w:val="7CD40DB3582E461D8FA50898DA15B99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0">
    <w:name w:val="66B132071913440EACDC6164A54CDF0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0">
    <w:name w:val="1106BF792AA14449A28043FD0782F35410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0">
    <w:name w:val="8D228661B1F948BEA2D0469710C07A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0">
    <w:name w:val="BF46BB10E2A447888CC44C5C949466BC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0">
    <w:name w:val="F5D145B7DA394F7FA46FD569B5C72F84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0">
    <w:name w:val="D7BC1005D7F1479BAD6A500F69539FB6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0">
    <w:name w:val="4580DED5B80141AABCDF4343806C11D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0">
    <w:name w:val="D6107A73638C4298B50F59ECE7DD81C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0">
    <w:name w:val="7593375EB6144CADA553C708CAD728C8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0">
    <w:name w:val="7506D1F5B89D4BC8A3D0769400ADF01D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0">
    <w:name w:val="83B48A985C9E4D47AA64FB0FABB1E6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0">
    <w:name w:val="A78229EC169246B5B9FE9C6AE720BFC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4">
    <w:name w:val="9794AAA152224CE69BD600B803E81BDB1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3">
    <w:name w:val="9B33C311150D46A08D8F2CEE8F550375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3">
    <w:name w:val="1C2E2FEDD5E140D4AD8E65AAD304F278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5">
    <w:name w:val="A616538199CE4772AA6A631DE5FA2B6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5">
    <w:name w:val="5EB3EB4565BF4F2D98D15CF8832702D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5">
    <w:name w:val="47A372CD4E1542BE84F9DECC8E4996CF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5">
    <w:name w:val="7105FFE2B8E247F691119A2D339433A8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5">
    <w:name w:val="70DE309C21C94B08A2416FE4BFE18E8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5">
    <w:name w:val="AF532E064E9E4FDEAD50942C166074BE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5">
    <w:name w:val="0DB8F004DB1047FFB47B0C99F3BB710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5">
    <w:name w:val="28294363944F4666A238FA7D5C077D1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5">
    <w:name w:val="C77D862E2E0B443A9D5EE3A2861BDC44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5">
    <w:name w:val="3834EE4222264EAAB3BC54FD445D4D19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5">
    <w:name w:val="3811DA77030D4C4A8784AA86EE1F60F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2">
    <w:name w:val="43DE76E39402493789E16C89F4C5E837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1">
    <w:name w:val="9D1FFF6B701C45FB924B308A70DA57D9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1">
    <w:name w:val="3D94EDB99D264640B64010368C89765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9">
    <w:name w:val="6DE4155B368747BBBC395F5BDD0685229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2">
    <w:name w:val="19ED8128417049BCA7FCE50F79B1033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9">
    <w:name w:val="73CF29C8E82C4B34AD3AC599711E36F6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70045D75F145DEB22DDD29FADDE307">
    <w:name w:val="7070045D75F145DEB22DDD29FADDE307"/>
    <w:rsid w:val="00C77AD9"/>
  </w:style>
  <w:style w:type="paragraph" w:customStyle="1" w:styleId="482FAE7582A2449F9215EAA7FF5FADAA">
    <w:name w:val="482FAE7582A2449F9215EAA7FF5FADAA"/>
    <w:rsid w:val="00C77AD9"/>
  </w:style>
  <w:style w:type="paragraph" w:customStyle="1" w:styleId="1CC0504A669E4C96BE7E0636B05595B6">
    <w:name w:val="1CC0504A669E4C96BE7E0636B05595B6"/>
    <w:rsid w:val="00C77AD9"/>
  </w:style>
  <w:style w:type="paragraph" w:customStyle="1" w:styleId="CBF47CEC24C64645B319AF68A17974D5">
    <w:name w:val="CBF47CEC24C64645B319AF68A17974D5"/>
    <w:rsid w:val="00C77AD9"/>
  </w:style>
  <w:style w:type="paragraph" w:customStyle="1" w:styleId="06F8F3DB29144DE2A0D741B13C92E103">
    <w:name w:val="06F8F3DB29144DE2A0D741B13C92E103"/>
    <w:rsid w:val="00C77AD9"/>
  </w:style>
  <w:style w:type="paragraph" w:customStyle="1" w:styleId="7BF8D363B94A423C9DEC5B59128D89DA">
    <w:name w:val="7BF8D363B94A423C9DEC5B59128D89DA"/>
    <w:rsid w:val="00C77AD9"/>
  </w:style>
  <w:style w:type="paragraph" w:customStyle="1" w:styleId="9F7911C040244E45976304DEFBE15103">
    <w:name w:val="9F7911C040244E45976304DEFBE15103"/>
    <w:rsid w:val="00C77AD9"/>
  </w:style>
  <w:style w:type="paragraph" w:customStyle="1" w:styleId="F13F8D4CADF24E50BE1A131F4D569625">
    <w:name w:val="F13F8D4CADF24E50BE1A131F4D569625"/>
    <w:rsid w:val="00C77AD9"/>
  </w:style>
  <w:style w:type="paragraph" w:customStyle="1" w:styleId="9DACF6DCEB10430A9BD8B7A967A6FB67">
    <w:name w:val="9DACF6DCEB10430A9BD8B7A967A6FB67"/>
    <w:rsid w:val="00C77AD9"/>
  </w:style>
  <w:style w:type="paragraph" w:customStyle="1" w:styleId="CAC9D0C5E8C24CF5B5764C70A0ACEFEC">
    <w:name w:val="CAC9D0C5E8C24CF5B5764C70A0ACEFEC"/>
    <w:rsid w:val="00C77AD9"/>
  </w:style>
  <w:style w:type="paragraph" w:customStyle="1" w:styleId="71DA2C00477C4EBEB99B984F07D45277">
    <w:name w:val="71DA2C00477C4EBEB99B984F07D45277"/>
    <w:rsid w:val="00C77AD9"/>
  </w:style>
  <w:style w:type="paragraph" w:customStyle="1" w:styleId="26CF21928CFB47CEAEFBC28C915BDEDF">
    <w:name w:val="26CF21928CFB47CEAEFBC28C915BDEDF"/>
    <w:rsid w:val="00C77AD9"/>
  </w:style>
  <w:style w:type="paragraph" w:customStyle="1" w:styleId="A32C3E5A89A948E19363E325C83429B7">
    <w:name w:val="A32C3E5A89A948E19363E325C83429B7"/>
    <w:rsid w:val="00C77AD9"/>
  </w:style>
  <w:style w:type="paragraph" w:customStyle="1" w:styleId="DC8B576104D541669976DE4875999378">
    <w:name w:val="DC8B576104D541669976DE4875999378"/>
    <w:rsid w:val="00C77AD9"/>
  </w:style>
  <w:style w:type="paragraph" w:customStyle="1" w:styleId="65A6F226D2064E50B9516D79508BEC24">
    <w:name w:val="65A6F226D2064E50B9516D79508BEC24"/>
    <w:rsid w:val="00C77AD9"/>
  </w:style>
  <w:style w:type="paragraph" w:customStyle="1" w:styleId="4010D8AA2B3F42B688B568E781CB509F">
    <w:name w:val="4010D8AA2B3F42B688B568E781CB509F"/>
    <w:rsid w:val="00C77AD9"/>
  </w:style>
  <w:style w:type="paragraph" w:customStyle="1" w:styleId="E5473F0C46AA4866B485C62882367218">
    <w:name w:val="E5473F0C46AA4866B485C62882367218"/>
    <w:rsid w:val="00C77AD9"/>
  </w:style>
  <w:style w:type="paragraph" w:customStyle="1" w:styleId="A3AEFB8AA93D43C692119F992C5DB003">
    <w:name w:val="A3AEFB8AA93D43C692119F992C5DB003"/>
    <w:rsid w:val="00C77AD9"/>
  </w:style>
  <w:style w:type="paragraph" w:customStyle="1" w:styleId="2634DD4E1A6C41788B549989E4C46A85">
    <w:name w:val="2634DD4E1A6C41788B549989E4C46A85"/>
    <w:rsid w:val="00C77AD9"/>
  </w:style>
  <w:style w:type="paragraph" w:customStyle="1" w:styleId="7D156C9662E644B8B25712B8D15D88CF">
    <w:name w:val="7D156C9662E644B8B25712B8D15D88CF"/>
    <w:rsid w:val="00C77AD9"/>
  </w:style>
  <w:style w:type="paragraph" w:customStyle="1" w:styleId="8CA34E2B2DEE4614B053B065C7EF8B05">
    <w:name w:val="8CA34E2B2DEE4614B053B065C7EF8B05"/>
    <w:rsid w:val="00C77AD9"/>
  </w:style>
  <w:style w:type="paragraph" w:customStyle="1" w:styleId="F221D7554F8244E3A84419E3373356FD">
    <w:name w:val="F221D7554F8244E3A84419E3373356FD"/>
    <w:rsid w:val="00C77AD9"/>
  </w:style>
  <w:style w:type="paragraph" w:customStyle="1" w:styleId="DD2E4561AB5B4362AF7CB340C8EA7D81">
    <w:name w:val="DD2E4561AB5B4362AF7CB340C8EA7D81"/>
    <w:rsid w:val="00C77AD9"/>
  </w:style>
  <w:style w:type="paragraph" w:customStyle="1" w:styleId="4985F09E63D1498399CBE8A52B00F0CC">
    <w:name w:val="4985F09E63D1498399CBE8A52B00F0CC"/>
    <w:rsid w:val="00C77AD9"/>
  </w:style>
  <w:style w:type="paragraph" w:customStyle="1" w:styleId="D2B7301DF2DE46F6AB7B139FACB490E5">
    <w:name w:val="D2B7301DF2DE46F6AB7B139FACB490E5"/>
    <w:rsid w:val="00C77AD9"/>
  </w:style>
  <w:style w:type="paragraph" w:customStyle="1" w:styleId="BA1FB9457E8143E3986AEF37A2C7C78E">
    <w:name w:val="BA1FB9457E8143E3986AEF37A2C7C78E"/>
    <w:rsid w:val="00C77AD9"/>
  </w:style>
  <w:style w:type="paragraph" w:customStyle="1" w:styleId="55DD1801B5DE4BFDBE96414A85DE3E95">
    <w:name w:val="55DD1801B5DE4BFDBE96414A85DE3E95"/>
    <w:rsid w:val="00C77AD9"/>
  </w:style>
  <w:style w:type="paragraph" w:customStyle="1" w:styleId="6687108B6A4843FBB082D66D4B9B8AF3">
    <w:name w:val="6687108B6A4843FBB082D66D4B9B8AF3"/>
    <w:rsid w:val="00C77AD9"/>
  </w:style>
  <w:style w:type="paragraph" w:customStyle="1" w:styleId="D65294B0FFE34685A47F87719903282A">
    <w:name w:val="D65294B0FFE34685A47F87719903282A"/>
    <w:rsid w:val="00C77AD9"/>
  </w:style>
  <w:style w:type="paragraph" w:customStyle="1" w:styleId="4A74EFA062FF462DB824F8BA0C0BC0C6">
    <w:name w:val="4A74EFA062FF462DB824F8BA0C0BC0C6"/>
    <w:rsid w:val="00C77AD9"/>
  </w:style>
  <w:style w:type="paragraph" w:customStyle="1" w:styleId="9C878D1B23D04A74A1C61894D5DEB1FA">
    <w:name w:val="9C878D1B23D04A74A1C61894D5DEB1FA"/>
    <w:rsid w:val="00C77AD9"/>
  </w:style>
  <w:style w:type="paragraph" w:customStyle="1" w:styleId="7C7682293B7842F1A08C5B30B19B94C0">
    <w:name w:val="7C7682293B7842F1A08C5B30B19B94C0"/>
    <w:rsid w:val="00C77AD9"/>
  </w:style>
  <w:style w:type="paragraph" w:customStyle="1" w:styleId="02D994E3D53C4CBB885BE50DF107D0CC">
    <w:name w:val="02D994E3D53C4CBB885BE50DF107D0CC"/>
    <w:rsid w:val="00C77AD9"/>
  </w:style>
  <w:style w:type="paragraph" w:customStyle="1" w:styleId="3E00594DE2BD46518197DA418AAAE7CF">
    <w:name w:val="3E00594DE2BD46518197DA418AAAE7CF"/>
    <w:rsid w:val="00C77AD9"/>
  </w:style>
  <w:style w:type="paragraph" w:customStyle="1" w:styleId="542C15A8B9164E87A0CECFD24D96D05A">
    <w:name w:val="542C15A8B9164E87A0CECFD24D96D05A"/>
    <w:rsid w:val="00C77AD9"/>
  </w:style>
  <w:style w:type="paragraph" w:customStyle="1" w:styleId="D40461DC0E2E46D9A78E2B149387E11E">
    <w:name w:val="D40461DC0E2E46D9A78E2B149387E11E"/>
    <w:rsid w:val="00C77AD9"/>
  </w:style>
  <w:style w:type="paragraph" w:customStyle="1" w:styleId="B772CB7082F740B08E2589F98F3F3914">
    <w:name w:val="B772CB7082F740B08E2589F98F3F3914"/>
    <w:rsid w:val="00C77AD9"/>
  </w:style>
  <w:style w:type="paragraph" w:customStyle="1" w:styleId="2ACA9E6BDED14FFCB48126549DD95F2A">
    <w:name w:val="2ACA9E6BDED14FFCB48126549DD95F2A"/>
    <w:rsid w:val="00C77AD9"/>
  </w:style>
  <w:style w:type="paragraph" w:customStyle="1" w:styleId="7BE6532B1A3B4DF481226634FF43D155">
    <w:name w:val="7BE6532B1A3B4DF481226634FF43D155"/>
    <w:rsid w:val="00C77AD9"/>
  </w:style>
  <w:style w:type="paragraph" w:customStyle="1" w:styleId="68EAE87498AD4FF5ACB22F467ADAF1F8">
    <w:name w:val="68EAE87498AD4FF5ACB22F467ADAF1F8"/>
    <w:rsid w:val="00C77AD9"/>
  </w:style>
  <w:style w:type="paragraph" w:customStyle="1" w:styleId="73B8F71DBAE54F8498B2E5543B081060">
    <w:name w:val="73B8F71DBAE54F8498B2E5543B081060"/>
    <w:rsid w:val="00C77AD9"/>
  </w:style>
  <w:style w:type="paragraph" w:customStyle="1" w:styleId="7F42777101A746D0A1805AEA566BE4C0">
    <w:name w:val="7F42777101A746D0A1805AEA566BE4C0"/>
    <w:rsid w:val="00C77AD9"/>
  </w:style>
  <w:style w:type="paragraph" w:customStyle="1" w:styleId="ECE99B804F9D4B3FAEDC19F35D0009D6">
    <w:name w:val="ECE99B804F9D4B3FAEDC19F35D0009D6"/>
    <w:rsid w:val="00C77AD9"/>
  </w:style>
  <w:style w:type="paragraph" w:customStyle="1" w:styleId="0D54035E77FB465A9F04EAF72F0ECD02">
    <w:name w:val="0D54035E77FB465A9F04EAF72F0ECD02"/>
    <w:rsid w:val="00C77AD9"/>
  </w:style>
  <w:style w:type="paragraph" w:customStyle="1" w:styleId="B77D03EA78F5431AB018F6872075274E">
    <w:name w:val="B77D03EA78F5431AB018F6872075274E"/>
    <w:rsid w:val="00C77AD9"/>
  </w:style>
  <w:style w:type="paragraph" w:customStyle="1" w:styleId="57A4388856B94905821BEA937D4E9370">
    <w:name w:val="57A4388856B94905821BEA937D4E9370"/>
    <w:rsid w:val="00C77AD9"/>
  </w:style>
  <w:style w:type="paragraph" w:customStyle="1" w:styleId="028FFA52EAE2420AAE4BE4D5A13A184F">
    <w:name w:val="028FFA52EAE2420AAE4BE4D5A13A184F"/>
    <w:rsid w:val="00C77AD9"/>
  </w:style>
  <w:style w:type="paragraph" w:customStyle="1" w:styleId="0499952C9BA54324A971F3554B3D4191">
    <w:name w:val="0499952C9BA54324A971F3554B3D4191"/>
    <w:rsid w:val="00C77AD9"/>
  </w:style>
  <w:style w:type="paragraph" w:customStyle="1" w:styleId="317A4A12866C468CB90B30EF1F451741">
    <w:name w:val="317A4A12866C468CB90B30EF1F451741"/>
    <w:rsid w:val="00C77AD9"/>
  </w:style>
  <w:style w:type="paragraph" w:customStyle="1" w:styleId="FFA95847C7A34EEDBE636C018638626E">
    <w:name w:val="FFA95847C7A34EEDBE636C018638626E"/>
    <w:rsid w:val="00C77AD9"/>
  </w:style>
  <w:style w:type="paragraph" w:customStyle="1" w:styleId="27CA1F564D01495F8B0DAA66AD32D26A">
    <w:name w:val="27CA1F564D01495F8B0DAA66AD32D26A"/>
    <w:rsid w:val="00C77AD9"/>
  </w:style>
  <w:style w:type="paragraph" w:customStyle="1" w:styleId="C287988E3DB546B08497F188D1F9B5A6">
    <w:name w:val="C287988E3DB546B08497F188D1F9B5A6"/>
    <w:rsid w:val="00C77AD9"/>
  </w:style>
  <w:style w:type="paragraph" w:customStyle="1" w:styleId="47DCAE64DF184B7E8B5E39EF3F00E629">
    <w:name w:val="47DCAE64DF184B7E8B5E39EF3F00E629"/>
    <w:rsid w:val="00C77AD9"/>
  </w:style>
  <w:style w:type="paragraph" w:customStyle="1" w:styleId="C13C012A139C441299974D3F0E659438">
    <w:name w:val="C13C012A139C441299974D3F0E659438"/>
    <w:rsid w:val="00C77AD9"/>
  </w:style>
  <w:style w:type="paragraph" w:customStyle="1" w:styleId="4ADE43D82B344837B6266B5FBC13380D">
    <w:name w:val="4ADE43D82B344837B6266B5FBC13380D"/>
    <w:rsid w:val="00C77AD9"/>
  </w:style>
  <w:style w:type="paragraph" w:customStyle="1" w:styleId="4898860011CD46B4B3DE429F0E191973">
    <w:name w:val="4898860011CD46B4B3DE429F0E191973"/>
    <w:rsid w:val="00C77AD9"/>
  </w:style>
  <w:style w:type="paragraph" w:customStyle="1" w:styleId="8090516867204602950796AAD25ED402">
    <w:name w:val="8090516867204602950796AAD25ED402"/>
    <w:rsid w:val="00C77AD9"/>
  </w:style>
  <w:style w:type="paragraph" w:customStyle="1" w:styleId="245CE59F0159448FB65D20E8189ED406">
    <w:name w:val="245CE59F0159448FB65D20E8189ED406"/>
    <w:rsid w:val="00C77AD9"/>
  </w:style>
  <w:style w:type="paragraph" w:customStyle="1" w:styleId="9F4F970045DD4A8C831418576118BFB4">
    <w:name w:val="9F4F970045DD4A8C831418576118BFB4"/>
    <w:rsid w:val="00F64EF9"/>
  </w:style>
  <w:style w:type="paragraph" w:customStyle="1" w:styleId="E76D0CFF41A646CB8F3FFEC11F87104D">
    <w:name w:val="E76D0CFF41A646CB8F3FFEC11F87104D"/>
    <w:rsid w:val="00F64EF9"/>
  </w:style>
  <w:style w:type="paragraph" w:customStyle="1" w:styleId="F50377FCD0E14EB1ABEBF3201855D40B">
    <w:name w:val="F50377FCD0E14EB1ABEBF3201855D40B"/>
    <w:rsid w:val="00F64EF9"/>
  </w:style>
  <w:style w:type="paragraph" w:customStyle="1" w:styleId="4AC4AB1C82B94B4ABE4DA6392F206753">
    <w:name w:val="4AC4AB1C82B94B4ABE4DA6392F206753"/>
    <w:rsid w:val="00F64EF9"/>
  </w:style>
  <w:style w:type="paragraph" w:customStyle="1" w:styleId="9B8E4338FBA34408A231215642236752">
    <w:name w:val="9B8E4338FBA34408A231215642236752"/>
    <w:rsid w:val="00F64EF9"/>
  </w:style>
  <w:style w:type="paragraph" w:customStyle="1" w:styleId="5106AA31D0624DAF8BDF72C1292ECF9F">
    <w:name w:val="5106AA31D0624DAF8BDF72C1292ECF9F"/>
    <w:rsid w:val="00F64EF9"/>
  </w:style>
  <w:style w:type="paragraph" w:customStyle="1" w:styleId="E709DF8C80B948A38C4A63FA028EA9E2">
    <w:name w:val="E709DF8C80B948A38C4A63FA028EA9E2"/>
    <w:rsid w:val="00F64EF9"/>
  </w:style>
  <w:style w:type="paragraph" w:customStyle="1" w:styleId="E90E3C52BE8D446AB30CD272C7A528D1">
    <w:name w:val="E90E3C52BE8D446AB30CD272C7A528D1"/>
    <w:rsid w:val="00F64EF9"/>
  </w:style>
  <w:style w:type="paragraph" w:customStyle="1" w:styleId="C3243CF46AD24E4B93754F4D08D6BC8A">
    <w:name w:val="C3243CF46AD24E4B93754F4D08D6BC8A"/>
    <w:rsid w:val="00F64EF9"/>
  </w:style>
  <w:style w:type="paragraph" w:customStyle="1" w:styleId="EDF0AA54DB5744A5AACAC2B1F978F37C">
    <w:name w:val="EDF0AA54DB5744A5AACAC2B1F978F37C"/>
    <w:rsid w:val="00F64EF9"/>
  </w:style>
  <w:style w:type="paragraph" w:customStyle="1" w:styleId="C871BEA6B8914FF4850437FA459ECA22">
    <w:name w:val="C871BEA6B8914FF4850437FA459ECA22"/>
    <w:rsid w:val="00F64EF9"/>
  </w:style>
  <w:style w:type="paragraph" w:customStyle="1" w:styleId="E6013FE5BFCB495BA7521B5CB32D818A">
    <w:name w:val="E6013FE5BFCB495BA7521B5CB32D818A"/>
    <w:rsid w:val="00F64EF9"/>
  </w:style>
  <w:style w:type="paragraph" w:customStyle="1" w:styleId="E900AAE8F6D1472DBC784A322812B42C">
    <w:name w:val="E900AAE8F6D1472DBC784A322812B42C"/>
    <w:rsid w:val="00F64EF9"/>
  </w:style>
  <w:style w:type="paragraph" w:customStyle="1" w:styleId="5AA944CB5FFF46ECBF48B8460303BF03">
    <w:name w:val="5AA944CB5FFF46ECBF48B8460303BF03"/>
    <w:rsid w:val="00F64EF9"/>
  </w:style>
  <w:style w:type="paragraph" w:customStyle="1" w:styleId="4D13AD3E3E71427FBC15AD4C53629EDA">
    <w:name w:val="4D13AD3E3E71427FBC15AD4C53629EDA"/>
    <w:rsid w:val="00F64EF9"/>
  </w:style>
  <w:style w:type="paragraph" w:customStyle="1" w:styleId="52D3E8364B3D49219C21A80996B91BEB">
    <w:name w:val="52D3E8364B3D49219C21A80996B91BEB"/>
    <w:rsid w:val="00F64EF9"/>
  </w:style>
  <w:style w:type="paragraph" w:customStyle="1" w:styleId="55BF9F0D5C77435FA9ED148FF288108B">
    <w:name w:val="55BF9F0D5C77435FA9ED148FF288108B"/>
    <w:rsid w:val="00F64EF9"/>
  </w:style>
  <w:style w:type="paragraph" w:customStyle="1" w:styleId="DF1996E3470E48E3AE044369C7998D55">
    <w:name w:val="DF1996E3470E48E3AE044369C7998D55"/>
    <w:rsid w:val="00F64EF9"/>
  </w:style>
  <w:style w:type="paragraph" w:customStyle="1" w:styleId="680C94263D774FEF92D6BE63EC9DF225">
    <w:name w:val="680C94263D774FEF92D6BE63EC9DF225"/>
    <w:rsid w:val="00F64EF9"/>
  </w:style>
  <w:style w:type="paragraph" w:customStyle="1" w:styleId="C2BC8CBC1B3D4AC9B68A8051DDB843C9">
    <w:name w:val="C2BC8CBC1B3D4AC9B68A8051DDB843C9"/>
    <w:rsid w:val="00F64EF9"/>
  </w:style>
  <w:style w:type="paragraph" w:customStyle="1" w:styleId="693036978F8E4C7EA6BA2CA9443FC299">
    <w:name w:val="693036978F8E4C7EA6BA2CA9443FC299"/>
    <w:rsid w:val="00F64EF9"/>
  </w:style>
  <w:style w:type="paragraph" w:customStyle="1" w:styleId="C75ED309367D4750A43BCA75A43A5253">
    <w:name w:val="C75ED309367D4750A43BCA75A43A5253"/>
    <w:rsid w:val="00F64EF9"/>
  </w:style>
  <w:style w:type="paragraph" w:customStyle="1" w:styleId="4104C1CBCC2144C8A302FB52C11B3B9B">
    <w:name w:val="4104C1CBCC2144C8A302FB52C11B3B9B"/>
    <w:rsid w:val="00F64EF9"/>
  </w:style>
  <w:style w:type="paragraph" w:customStyle="1" w:styleId="91FC317B931D4D2699A2B4175752FF93">
    <w:name w:val="91FC317B931D4D2699A2B4175752FF93"/>
    <w:rsid w:val="00F64EF9"/>
  </w:style>
  <w:style w:type="paragraph" w:customStyle="1" w:styleId="D4004E69F4C549E980D1AAEE53D5FD94">
    <w:name w:val="D4004E69F4C549E980D1AAEE53D5FD94"/>
    <w:rsid w:val="00F64EF9"/>
  </w:style>
  <w:style w:type="paragraph" w:customStyle="1" w:styleId="3FFB6B08BB4246C78D9ACA848376B708">
    <w:name w:val="3FFB6B08BB4246C78D9ACA848376B708"/>
    <w:rsid w:val="00F64EF9"/>
  </w:style>
  <w:style w:type="paragraph" w:customStyle="1" w:styleId="CF1DA6ABD3754B3883BFF39161153A79">
    <w:name w:val="CF1DA6ABD3754B3883BFF39161153A79"/>
    <w:rsid w:val="00F64EF9"/>
  </w:style>
  <w:style w:type="paragraph" w:customStyle="1" w:styleId="E222F585314C4323BE8F86A583B91374">
    <w:name w:val="E222F585314C4323BE8F86A583B91374"/>
    <w:rsid w:val="00F64EF9"/>
  </w:style>
  <w:style w:type="paragraph" w:customStyle="1" w:styleId="2337F37A49654A17AEFE781E59FB60AF">
    <w:name w:val="2337F37A49654A17AEFE781E59FB60AF"/>
    <w:rsid w:val="00F64EF9"/>
  </w:style>
  <w:style w:type="paragraph" w:customStyle="1" w:styleId="2F02BF615595408090CEDD00C608C53A">
    <w:name w:val="2F02BF615595408090CEDD00C608C53A"/>
    <w:rsid w:val="00F64EF9"/>
  </w:style>
  <w:style w:type="paragraph" w:customStyle="1" w:styleId="6E86FD97E3B8458FADC0C4F19FA52D33">
    <w:name w:val="6E86FD97E3B8458FADC0C4F19FA52D33"/>
    <w:rsid w:val="00F64EF9"/>
  </w:style>
  <w:style w:type="paragraph" w:customStyle="1" w:styleId="7470B0FFB80842C58CFE39EEB74E5576">
    <w:name w:val="7470B0FFB80842C58CFE39EEB74E5576"/>
    <w:rsid w:val="00F64EF9"/>
  </w:style>
  <w:style w:type="paragraph" w:customStyle="1" w:styleId="7E6ABDC39179456EBC83FB0FC9E7564E">
    <w:name w:val="7E6ABDC39179456EBC83FB0FC9E7564E"/>
    <w:rsid w:val="00F64EF9"/>
  </w:style>
  <w:style w:type="paragraph" w:customStyle="1" w:styleId="A27A81E94AF8406B849D285171ABA55D">
    <w:name w:val="A27A81E94AF8406B849D285171ABA55D"/>
    <w:rsid w:val="00F64EF9"/>
  </w:style>
  <w:style w:type="paragraph" w:customStyle="1" w:styleId="474BC9492EEC46A4A14D994D1BA33235">
    <w:name w:val="474BC9492EEC46A4A14D994D1BA33235"/>
    <w:rsid w:val="00F64EF9"/>
  </w:style>
  <w:style w:type="paragraph" w:customStyle="1" w:styleId="D4B070816CEA415785ADAE685CAE8CB5">
    <w:name w:val="D4B070816CEA415785ADAE685CAE8CB5"/>
    <w:rsid w:val="00F64EF9"/>
  </w:style>
  <w:style w:type="paragraph" w:customStyle="1" w:styleId="1F928194DAB548148870ECEB470F4950">
    <w:name w:val="1F928194DAB548148870ECEB470F4950"/>
    <w:rsid w:val="00F64EF9"/>
  </w:style>
  <w:style w:type="paragraph" w:customStyle="1" w:styleId="89F44F72888D477EBE909AD4B6DEE689">
    <w:name w:val="89F44F72888D477EBE909AD4B6DEE689"/>
    <w:rsid w:val="00F64EF9"/>
  </w:style>
  <w:style w:type="paragraph" w:customStyle="1" w:styleId="D0427BF0C1884B1DACB3F4C202A64267">
    <w:name w:val="D0427BF0C1884B1DACB3F4C202A64267"/>
    <w:rsid w:val="00F64EF9"/>
  </w:style>
  <w:style w:type="paragraph" w:customStyle="1" w:styleId="65A77C4588A04CC184424A913EC29C14">
    <w:name w:val="65A77C4588A04CC184424A913EC29C14"/>
    <w:rsid w:val="00F64EF9"/>
  </w:style>
  <w:style w:type="paragraph" w:customStyle="1" w:styleId="1E5F338ACCE94AF1B976A0091CD74D60">
    <w:name w:val="1E5F338ACCE94AF1B976A0091CD74D60"/>
    <w:rsid w:val="00F64EF9"/>
  </w:style>
  <w:style w:type="paragraph" w:customStyle="1" w:styleId="613DBDBBADE740C5BEFF9ABBF62A04AD">
    <w:name w:val="613DBDBBADE740C5BEFF9ABBF62A04AD"/>
    <w:rsid w:val="00F64EF9"/>
  </w:style>
  <w:style w:type="paragraph" w:customStyle="1" w:styleId="E6FCEE7259F349BCA51B631E5D3D2482">
    <w:name w:val="E6FCEE7259F349BCA51B631E5D3D2482"/>
    <w:rsid w:val="00F64EF9"/>
  </w:style>
  <w:style w:type="paragraph" w:customStyle="1" w:styleId="7ABC44AA4F8746DBAB2AD283AC5B0B42">
    <w:name w:val="7ABC44AA4F8746DBAB2AD283AC5B0B42"/>
    <w:rsid w:val="00F64EF9"/>
  </w:style>
  <w:style w:type="paragraph" w:customStyle="1" w:styleId="6D351323D8074A9C8A386EF46EF2DEAE">
    <w:name w:val="6D351323D8074A9C8A386EF46EF2DEAE"/>
    <w:rsid w:val="00F64EF9"/>
  </w:style>
  <w:style w:type="paragraph" w:customStyle="1" w:styleId="78B1A58C34CF415EBFA11FAAFC7B4D15">
    <w:name w:val="78B1A58C34CF415EBFA11FAAFC7B4D15"/>
    <w:rsid w:val="00F64EF9"/>
  </w:style>
  <w:style w:type="paragraph" w:customStyle="1" w:styleId="C7DDD06C3AE347E090F859F01BAA7465">
    <w:name w:val="C7DDD06C3AE347E090F859F01BAA7465"/>
    <w:rsid w:val="00F64EF9"/>
  </w:style>
  <w:style w:type="paragraph" w:customStyle="1" w:styleId="3AC0696FB56F4BE08617E61DED12D0C0">
    <w:name w:val="3AC0696FB56F4BE08617E61DED12D0C0"/>
    <w:rsid w:val="00F64EF9"/>
  </w:style>
  <w:style w:type="paragraph" w:customStyle="1" w:styleId="00C0B8889F1B44888D79142E053DB11B">
    <w:name w:val="00C0B8889F1B44888D79142E053DB11B"/>
    <w:rsid w:val="00F64EF9"/>
  </w:style>
  <w:style w:type="paragraph" w:customStyle="1" w:styleId="1B24A82F7518467FA06315984AFFC356">
    <w:name w:val="1B24A82F7518467FA06315984AFFC356"/>
    <w:rsid w:val="00F64EF9"/>
  </w:style>
  <w:style w:type="paragraph" w:customStyle="1" w:styleId="D52F57CE9A02422AA1BFF8BFF52187CA">
    <w:name w:val="D52F57CE9A02422AA1BFF8BFF52187CA"/>
    <w:rsid w:val="00F64EF9"/>
  </w:style>
  <w:style w:type="paragraph" w:customStyle="1" w:styleId="7C6F99CFA4A54DC0BCA94E7694C986A1">
    <w:name w:val="7C6F99CFA4A54DC0BCA94E7694C986A1"/>
    <w:rsid w:val="00F64EF9"/>
  </w:style>
  <w:style w:type="paragraph" w:customStyle="1" w:styleId="01082C42574E455092B3CE9383AA075E">
    <w:name w:val="01082C42574E455092B3CE9383AA075E"/>
    <w:rsid w:val="00F64EF9"/>
  </w:style>
  <w:style w:type="paragraph" w:customStyle="1" w:styleId="47845BF30EA644FD822D1DD4A202A9C8">
    <w:name w:val="47845BF30EA644FD822D1DD4A202A9C8"/>
    <w:rsid w:val="00F64EF9"/>
  </w:style>
  <w:style w:type="paragraph" w:customStyle="1" w:styleId="6186BFC6CD934108A690E1B59DF46F9A">
    <w:name w:val="6186BFC6CD934108A690E1B59DF46F9A"/>
    <w:rsid w:val="00F64EF9"/>
  </w:style>
  <w:style w:type="paragraph" w:customStyle="1" w:styleId="2DFF196ECE984EC0BE2B855193282782">
    <w:name w:val="2DFF196ECE984EC0BE2B855193282782"/>
    <w:rsid w:val="00F64EF9"/>
  </w:style>
  <w:style w:type="paragraph" w:customStyle="1" w:styleId="79041B0BE1AA4E878BAC95BDD2BA7761">
    <w:name w:val="79041B0BE1AA4E878BAC95BDD2BA7761"/>
    <w:rsid w:val="00F64EF9"/>
  </w:style>
  <w:style w:type="paragraph" w:customStyle="1" w:styleId="B782CDE8CE4E49428225C68D4D52455B">
    <w:name w:val="B782CDE8CE4E49428225C68D4D52455B"/>
    <w:rsid w:val="00F64EF9"/>
  </w:style>
  <w:style w:type="paragraph" w:customStyle="1" w:styleId="7674EA8312224269884C156E1AD3D688">
    <w:name w:val="7674EA8312224269884C156E1AD3D688"/>
    <w:rsid w:val="00F64EF9"/>
  </w:style>
  <w:style w:type="paragraph" w:customStyle="1" w:styleId="B389584BC3E649489EF5315C023FA024">
    <w:name w:val="B389584BC3E649489EF5315C023FA024"/>
    <w:rsid w:val="00F64EF9"/>
  </w:style>
  <w:style w:type="paragraph" w:customStyle="1" w:styleId="BC8BB19A063E468CA3626ED62FF75EA3">
    <w:name w:val="BC8BB19A063E468CA3626ED62FF75EA3"/>
    <w:rsid w:val="00F64EF9"/>
  </w:style>
  <w:style w:type="paragraph" w:customStyle="1" w:styleId="9B83398FAA724FDCB9A3BA96961E3322">
    <w:name w:val="9B83398FAA724FDCB9A3BA96961E3322"/>
    <w:rsid w:val="00F64EF9"/>
  </w:style>
  <w:style w:type="paragraph" w:customStyle="1" w:styleId="6E612016001A4C08AC1EB08DCD6D0B69">
    <w:name w:val="6E612016001A4C08AC1EB08DCD6D0B69"/>
    <w:rsid w:val="00F64EF9"/>
  </w:style>
  <w:style w:type="paragraph" w:customStyle="1" w:styleId="B8DAACF1279B4CF0BAB10A3D268ECA08">
    <w:name w:val="B8DAACF1279B4CF0BAB10A3D268ECA08"/>
    <w:rsid w:val="00F64EF9"/>
  </w:style>
  <w:style w:type="paragraph" w:customStyle="1" w:styleId="E34C63FE5D084A6AB522CA2B2109B810">
    <w:name w:val="E34C63FE5D084A6AB522CA2B2109B810"/>
    <w:rsid w:val="00F64EF9"/>
  </w:style>
  <w:style w:type="paragraph" w:customStyle="1" w:styleId="39ACD6F09AAF4C798537DB8A9088A887">
    <w:name w:val="39ACD6F09AAF4C798537DB8A9088A887"/>
    <w:rsid w:val="00F64EF9"/>
  </w:style>
  <w:style w:type="paragraph" w:customStyle="1" w:styleId="1FF36577D0F9412785FC8CCFCFB76816">
    <w:name w:val="1FF36577D0F9412785FC8CCFCFB76816"/>
    <w:rsid w:val="00F64EF9"/>
  </w:style>
  <w:style w:type="paragraph" w:customStyle="1" w:styleId="93C1860ED45D4D1884EC0F8C4E29C3D6">
    <w:name w:val="93C1860ED45D4D1884EC0F8C4E29C3D6"/>
    <w:rsid w:val="00F64EF9"/>
  </w:style>
  <w:style w:type="paragraph" w:customStyle="1" w:styleId="819F3AA022E24DED9873918130A80F21">
    <w:name w:val="819F3AA022E24DED9873918130A80F21"/>
    <w:rsid w:val="00F64EF9"/>
  </w:style>
  <w:style w:type="paragraph" w:customStyle="1" w:styleId="0947B53C22664402916AD50C3A3CF882">
    <w:name w:val="0947B53C22664402916AD50C3A3CF882"/>
    <w:rsid w:val="00F64EF9"/>
  </w:style>
  <w:style w:type="paragraph" w:customStyle="1" w:styleId="A7DC676704DC479DBA66013ADB449ECE">
    <w:name w:val="A7DC676704DC479DBA66013ADB449ECE"/>
    <w:rsid w:val="00F64EF9"/>
  </w:style>
  <w:style w:type="paragraph" w:customStyle="1" w:styleId="CCC7A543445B4E4BA956681B626B00EF">
    <w:name w:val="CCC7A543445B4E4BA956681B626B00EF"/>
    <w:rsid w:val="00F64EF9"/>
  </w:style>
  <w:style w:type="paragraph" w:customStyle="1" w:styleId="126536E30925424C9ACECFD9871ED17A">
    <w:name w:val="126536E30925424C9ACECFD9871ED17A"/>
    <w:rsid w:val="00F64EF9"/>
  </w:style>
  <w:style w:type="paragraph" w:customStyle="1" w:styleId="69FD1D961C214CF7BB4BDEAA5ACB8131">
    <w:name w:val="69FD1D961C214CF7BB4BDEAA5ACB8131"/>
    <w:rsid w:val="00F64EF9"/>
  </w:style>
  <w:style w:type="paragraph" w:customStyle="1" w:styleId="4F49D67E8A544B6C9A003635236EC752">
    <w:name w:val="4F49D67E8A544B6C9A003635236EC752"/>
    <w:rsid w:val="00F64EF9"/>
  </w:style>
  <w:style w:type="paragraph" w:customStyle="1" w:styleId="9558E0D088F744B1AC910790E3C3E438">
    <w:name w:val="9558E0D088F744B1AC910790E3C3E438"/>
    <w:rsid w:val="00F64EF9"/>
  </w:style>
  <w:style w:type="paragraph" w:customStyle="1" w:styleId="1395B90A751445E5B6AA3313AEE91312">
    <w:name w:val="1395B90A751445E5B6AA3313AEE91312"/>
    <w:rsid w:val="00F64EF9"/>
  </w:style>
  <w:style w:type="paragraph" w:customStyle="1" w:styleId="430020D0A1AB40A0B844B26C27B4991F">
    <w:name w:val="430020D0A1AB40A0B844B26C27B4991F"/>
    <w:rsid w:val="00F64EF9"/>
  </w:style>
  <w:style w:type="paragraph" w:customStyle="1" w:styleId="F57C1733797E45159D6511E61D673340">
    <w:name w:val="F57C1733797E45159D6511E61D673340"/>
    <w:rsid w:val="00F64EF9"/>
  </w:style>
  <w:style w:type="paragraph" w:customStyle="1" w:styleId="E91001EF3A6B407B9FE7BA335992F40C">
    <w:name w:val="E91001EF3A6B407B9FE7BA335992F40C"/>
    <w:rsid w:val="00F64EF9"/>
  </w:style>
  <w:style w:type="paragraph" w:customStyle="1" w:styleId="2B5D533FBA8D4EE681678327A272914E">
    <w:name w:val="2B5D533FBA8D4EE681678327A272914E"/>
    <w:rsid w:val="00F64EF9"/>
  </w:style>
  <w:style w:type="paragraph" w:customStyle="1" w:styleId="0AC89AB72412460F80F01B02657DEF60">
    <w:name w:val="0AC89AB72412460F80F01B02657DEF60"/>
    <w:rsid w:val="00F64EF9"/>
  </w:style>
  <w:style w:type="paragraph" w:customStyle="1" w:styleId="614A1D7E5F29418E83193A7ECBBD209D">
    <w:name w:val="614A1D7E5F29418E83193A7ECBBD209D"/>
    <w:rsid w:val="00F64EF9"/>
  </w:style>
  <w:style w:type="paragraph" w:customStyle="1" w:styleId="CCF9812084E54F1DA7AE2DECA14FBE30">
    <w:name w:val="CCF9812084E54F1DA7AE2DECA14FBE30"/>
    <w:rsid w:val="00F64EF9"/>
  </w:style>
  <w:style w:type="paragraph" w:customStyle="1" w:styleId="8F6F8E8AC37F4F12AF55EA99C032FDC9">
    <w:name w:val="8F6F8E8AC37F4F12AF55EA99C032FDC9"/>
    <w:rsid w:val="00F64EF9"/>
  </w:style>
  <w:style w:type="paragraph" w:customStyle="1" w:styleId="EB1B933BEC8D4B8987708705E39952E9">
    <w:name w:val="EB1B933BEC8D4B8987708705E39952E9"/>
    <w:rsid w:val="00F64EF9"/>
  </w:style>
  <w:style w:type="paragraph" w:customStyle="1" w:styleId="A266D886C1BE45D191C7E2D6D7D121AF">
    <w:name w:val="A266D886C1BE45D191C7E2D6D7D121AF"/>
    <w:rsid w:val="00F64EF9"/>
  </w:style>
  <w:style w:type="paragraph" w:customStyle="1" w:styleId="8AF03CAEAB514A38A95DAA50EEA10CBC">
    <w:name w:val="8AF03CAEAB514A38A95DAA50EEA10CBC"/>
    <w:rsid w:val="00F64EF9"/>
  </w:style>
  <w:style w:type="paragraph" w:customStyle="1" w:styleId="7470C211F30747B6AB33181145427F59">
    <w:name w:val="7470C211F30747B6AB33181145427F59"/>
    <w:rsid w:val="00F64EF9"/>
  </w:style>
  <w:style w:type="paragraph" w:customStyle="1" w:styleId="62C5F65338A0482E92757D66CEADB74A">
    <w:name w:val="62C5F65338A0482E92757D66CEADB74A"/>
    <w:rsid w:val="00F64EF9"/>
  </w:style>
  <w:style w:type="paragraph" w:customStyle="1" w:styleId="A9C2766952244B45A8F1B34CAB654841">
    <w:name w:val="A9C2766952244B45A8F1B34CAB654841"/>
    <w:rsid w:val="00F64EF9"/>
  </w:style>
  <w:style w:type="paragraph" w:customStyle="1" w:styleId="ECD7995996784FCCBDAB58FB7C786C21">
    <w:name w:val="ECD7995996784FCCBDAB58FB7C786C21"/>
    <w:rsid w:val="00F64EF9"/>
  </w:style>
  <w:style w:type="paragraph" w:customStyle="1" w:styleId="00F61F059C5A4E60A1F93F0E5EEED3C1">
    <w:name w:val="00F61F059C5A4E60A1F93F0E5EEED3C1"/>
    <w:rsid w:val="00F64EF9"/>
  </w:style>
  <w:style w:type="paragraph" w:customStyle="1" w:styleId="2977F2EFD7D24DE2AF9A62BEB0981227">
    <w:name w:val="2977F2EFD7D24DE2AF9A62BEB0981227"/>
    <w:rsid w:val="00F64EF9"/>
  </w:style>
  <w:style w:type="paragraph" w:customStyle="1" w:styleId="FCEBC41183824A0FB88523EF038D26A1">
    <w:name w:val="FCEBC41183824A0FB88523EF038D26A1"/>
    <w:rsid w:val="00F64EF9"/>
  </w:style>
  <w:style w:type="paragraph" w:customStyle="1" w:styleId="688DD158A53A4F54BD08CB33B1984FED">
    <w:name w:val="688DD158A53A4F54BD08CB33B1984FED"/>
    <w:rsid w:val="00F64EF9"/>
  </w:style>
  <w:style w:type="paragraph" w:customStyle="1" w:styleId="62BD95F1A60640BB8EC224A7B02BF3C8">
    <w:name w:val="62BD95F1A60640BB8EC224A7B02BF3C8"/>
    <w:rsid w:val="00F64EF9"/>
  </w:style>
  <w:style w:type="paragraph" w:customStyle="1" w:styleId="FF39759237C149E68B421CF93CD1C604">
    <w:name w:val="FF39759237C149E68B421CF93CD1C604"/>
    <w:rsid w:val="00F64EF9"/>
  </w:style>
  <w:style w:type="paragraph" w:customStyle="1" w:styleId="75A55D3A22CE421DADA2CEE2F8C36ED4">
    <w:name w:val="75A55D3A22CE421DADA2CEE2F8C36ED4"/>
    <w:rsid w:val="00F64EF9"/>
  </w:style>
  <w:style w:type="paragraph" w:customStyle="1" w:styleId="8A74721D3C674CFFBE8B87A8E400821D">
    <w:name w:val="8A74721D3C674CFFBE8B87A8E400821D"/>
    <w:rsid w:val="00F64EF9"/>
  </w:style>
  <w:style w:type="paragraph" w:customStyle="1" w:styleId="A287AB1BCC7B46E39233C3F0FEDD9A6D">
    <w:name w:val="A287AB1BCC7B46E39233C3F0FEDD9A6D"/>
    <w:rsid w:val="00F64EF9"/>
  </w:style>
  <w:style w:type="paragraph" w:customStyle="1" w:styleId="7E3E4116E8144746A4CF0BD57F0D65C1">
    <w:name w:val="7E3E4116E8144746A4CF0BD57F0D65C1"/>
    <w:rsid w:val="00F64EF9"/>
  </w:style>
  <w:style w:type="paragraph" w:customStyle="1" w:styleId="C197377A220A4ADABAC069EDF8F3D07E">
    <w:name w:val="C197377A220A4ADABAC069EDF8F3D07E"/>
    <w:rsid w:val="00F64EF9"/>
  </w:style>
  <w:style w:type="paragraph" w:customStyle="1" w:styleId="25DBC1226D2442AAA6B8E5156BB87514">
    <w:name w:val="25DBC1226D2442AAA6B8E5156BB87514"/>
    <w:rsid w:val="00F64EF9"/>
  </w:style>
  <w:style w:type="paragraph" w:customStyle="1" w:styleId="A76AC98FA1414D9695FC8B3DF98E00B0">
    <w:name w:val="A76AC98FA1414D9695FC8B3DF98E00B0"/>
    <w:rsid w:val="00F64EF9"/>
  </w:style>
  <w:style w:type="paragraph" w:customStyle="1" w:styleId="BDE4C9E425764478864AEE644DBF1212">
    <w:name w:val="BDE4C9E425764478864AEE644DBF1212"/>
    <w:rsid w:val="00F64EF9"/>
  </w:style>
  <w:style w:type="paragraph" w:customStyle="1" w:styleId="F7E8F5DC375645108BA7FB4558DFF01C">
    <w:name w:val="F7E8F5DC375645108BA7FB4558DFF01C"/>
    <w:rsid w:val="00F64EF9"/>
  </w:style>
  <w:style w:type="paragraph" w:customStyle="1" w:styleId="D61B248BA4C64932AEFDC4559949E78D">
    <w:name w:val="D61B248BA4C64932AEFDC4559949E78D"/>
    <w:rsid w:val="00F64EF9"/>
  </w:style>
  <w:style w:type="paragraph" w:customStyle="1" w:styleId="0F9F34094035402A954373DDC9872EA1">
    <w:name w:val="0F9F34094035402A954373DDC9872EA1"/>
    <w:rsid w:val="00F64EF9"/>
  </w:style>
  <w:style w:type="paragraph" w:customStyle="1" w:styleId="5A6165792BB644B082AC33FF28B4C63D">
    <w:name w:val="5A6165792BB644B082AC33FF28B4C63D"/>
    <w:rsid w:val="00F64EF9"/>
  </w:style>
  <w:style w:type="paragraph" w:customStyle="1" w:styleId="37005E95F75D4A1C9A8D5B083EFE14D2">
    <w:name w:val="37005E95F75D4A1C9A8D5B083EFE14D2"/>
    <w:rsid w:val="00F64EF9"/>
  </w:style>
  <w:style w:type="paragraph" w:customStyle="1" w:styleId="E0B2383094FF4BA2AB2D1AF1B4A8B5C8">
    <w:name w:val="E0B2383094FF4BA2AB2D1AF1B4A8B5C8"/>
    <w:rsid w:val="00F64EF9"/>
  </w:style>
  <w:style w:type="paragraph" w:customStyle="1" w:styleId="BFC59F5AB6F44783A38F38432300862F">
    <w:name w:val="BFC59F5AB6F44783A38F38432300862F"/>
    <w:rsid w:val="00F64EF9"/>
  </w:style>
  <w:style w:type="paragraph" w:customStyle="1" w:styleId="B4D2CBE72525492F9EB76030DDB98A54">
    <w:name w:val="B4D2CBE72525492F9EB76030DDB98A54"/>
    <w:rsid w:val="00F64EF9"/>
  </w:style>
  <w:style w:type="paragraph" w:customStyle="1" w:styleId="5DEF78709B714D988B8D9C4257CE1C07">
    <w:name w:val="5DEF78709B714D988B8D9C4257CE1C07"/>
    <w:rsid w:val="00F64EF9"/>
  </w:style>
  <w:style w:type="paragraph" w:customStyle="1" w:styleId="D20F20AD0B9C4A92ADB8CCAF9013F9F4">
    <w:name w:val="D20F20AD0B9C4A92ADB8CCAF9013F9F4"/>
    <w:rsid w:val="00F64EF9"/>
  </w:style>
  <w:style w:type="paragraph" w:customStyle="1" w:styleId="7B6567C4958E438F83B5402704E26623">
    <w:name w:val="7B6567C4958E438F83B5402704E26623"/>
    <w:rsid w:val="00F64EF9"/>
  </w:style>
  <w:style w:type="paragraph" w:customStyle="1" w:styleId="CA172FA696ED43629DE3915F7B86D7E4">
    <w:name w:val="CA172FA696ED43629DE3915F7B86D7E4"/>
    <w:rsid w:val="00F64EF9"/>
  </w:style>
  <w:style w:type="paragraph" w:customStyle="1" w:styleId="C3E0242315E1431B935E11D12AF97A6C">
    <w:name w:val="C3E0242315E1431B935E11D12AF97A6C"/>
    <w:rsid w:val="00F64EF9"/>
  </w:style>
  <w:style w:type="paragraph" w:customStyle="1" w:styleId="923632AAD46042CC8E9A4371A3568973">
    <w:name w:val="923632AAD46042CC8E9A4371A3568973"/>
    <w:rsid w:val="00F64EF9"/>
  </w:style>
  <w:style w:type="paragraph" w:customStyle="1" w:styleId="F46C83F68EED4E6AAD00B70402CEE0B8">
    <w:name w:val="F46C83F68EED4E6AAD00B70402CEE0B8"/>
    <w:rsid w:val="00A91539"/>
  </w:style>
  <w:style w:type="paragraph" w:customStyle="1" w:styleId="13C7A88DD4F34A6694F8A852EF6EC80B">
    <w:name w:val="13C7A88DD4F34A6694F8A852EF6EC80B"/>
    <w:rsid w:val="00A91539"/>
  </w:style>
  <w:style w:type="paragraph" w:customStyle="1" w:styleId="1C77CF4135FD4FDBA3A2A92A529DBE59">
    <w:name w:val="1C77CF4135FD4FDBA3A2A92A529DBE59"/>
    <w:rsid w:val="00A91539"/>
  </w:style>
  <w:style w:type="paragraph" w:customStyle="1" w:styleId="6486DAA3072E4B6CACA492E91EB7513F">
    <w:name w:val="6486DAA3072E4B6CACA492E91EB7513F"/>
    <w:rsid w:val="00A91539"/>
  </w:style>
  <w:style w:type="paragraph" w:customStyle="1" w:styleId="E79091E0E33D4C51B2054884D2588BAC">
    <w:name w:val="E79091E0E33D4C51B2054884D2588BAC"/>
    <w:rsid w:val="00A91539"/>
  </w:style>
  <w:style w:type="paragraph" w:customStyle="1" w:styleId="FD3AFCA45B3940EF8AA7BA9F6D9D04C2">
    <w:name w:val="FD3AFCA45B3940EF8AA7BA9F6D9D04C2"/>
    <w:rsid w:val="00A91539"/>
  </w:style>
  <w:style w:type="paragraph" w:customStyle="1" w:styleId="6AE33769088E4D7DAD015E3D68D27D12">
    <w:name w:val="6AE33769088E4D7DAD015E3D68D27D12"/>
    <w:rsid w:val="00A91539"/>
  </w:style>
  <w:style w:type="paragraph" w:customStyle="1" w:styleId="F044A8654ABA47B39428B30B331BFD85">
    <w:name w:val="F044A8654ABA47B39428B30B331BFD85"/>
    <w:rsid w:val="00A91539"/>
  </w:style>
  <w:style w:type="paragraph" w:customStyle="1" w:styleId="D46E9D162B1A48ADBE066B55E217DBEA">
    <w:name w:val="D46E9D162B1A48ADBE066B55E217DBEA"/>
    <w:rsid w:val="00A91539"/>
  </w:style>
  <w:style w:type="paragraph" w:customStyle="1" w:styleId="13B6B80C958E4A91844A5C45E0F7FE0A">
    <w:name w:val="13B6B80C958E4A91844A5C45E0F7FE0A"/>
    <w:rsid w:val="00A91539"/>
  </w:style>
  <w:style w:type="paragraph" w:customStyle="1" w:styleId="3E298D8714DF497F9DB5A71376FDDA02">
    <w:name w:val="3E298D8714DF497F9DB5A71376FDDA02"/>
    <w:rsid w:val="00A91539"/>
  </w:style>
  <w:style w:type="paragraph" w:customStyle="1" w:styleId="71C3AB8D5C964590829A3F614FE1BA78">
    <w:name w:val="71C3AB8D5C964590829A3F614FE1BA78"/>
    <w:rsid w:val="00A91539"/>
  </w:style>
  <w:style w:type="paragraph" w:customStyle="1" w:styleId="B75A2C49A8E24F0D8EF3E31A68CCC4F4">
    <w:name w:val="B75A2C49A8E24F0D8EF3E31A68CCC4F4"/>
    <w:rsid w:val="00A91539"/>
  </w:style>
  <w:style w:type="paragraph" w:customStyle="1" w:styleId="EF0FC8951AA74A5CAA07AD9134F4E47B">
    <w:name w:val="EF0FC8951AA74A5CAA07AD9134F4E47B"/>
    <w:rsid w:val="00A91539"/>
  </w:style>
  <w:style w:type="paragraph" w:customStyle="1" w:styleId="532BF4AEE9984B9FBB80AAB84B5266CE">
    <w:name w:val="532BF4AEE9984B9FBB80AAB84B5266CE"/>
    <w:rsid w:val="00A91539"/>
  </w:style>
  <w:style w:type="paragraph" w:customStyle="1" w:styleId="5486F58BA73E4411A23A86BADA95BB56">
    <w:name w:val="5486F58BA73E4411A23A86BADA95BB56"/>
    <w:rsid w:val="00A91539"/>
  </w:style>
  <w:style w:type="paragraph" w:customStyle="1" w:styleId="C9BA3FB1CE684A39A51F27DC8BAD64D2">
    <w:name w:val="C9BA3FB1CE684A39A51F27DC8BAD64D2"/>
    <w:rsid w:val="00A91539"/>
  </w:style>
  <w:style w:type="paragraph" w:customStyle="1" w:styleId="FE3CB5F0F54342428149919A41A38F40">
    <w:name w:val="FE3CB5F0F54342428149919A41A38F40"/>
    <w:rsid w:val="00A91539"/>
  </w:style>
  <w:style w:type="paragraph" w:customStyle="1" w:styleId="3FE569D91A6E4DDFB3AC1EE57871F619">
    <w:name w:val="3FE569D91A6E4DDFB3AC1EE57871F619"/>
    <w:rsid w:val="00A91539"/>
  </w:style>
  <w:style w:type="paragraph" w:customStyle="1" w:styleId="4B6C51C7F7F04746881D86939E3768BD">
    <w:name w:val="4B6C51C7F7F04746881D86939E3768BD"/>
    <w:rsid w:val="00A91539"/>
  </w:style>
  <w:style w:type="paragraph" w:customStyle="1" w:styleId="FE0DD5A20EFB487BAE2B9836E1DE88BE">
    <w:name w:val="FE0DD5A20EFB487BAE2B9836E1DE88BE"/>
    <w:rsid w:val="00A91539"/>
  </w:style>
  <w:style w:type="paragraph" w:customStyle="1" w:styleId="EC624ED5DD9F4E17AE23CE6D48BF492E">
    <w:name w:val="EC624ED5DD9F4E17AE23CE6D48BF492E"/>
    <w:rsid w:val="00A91539"/>
  </w:style>
  <w:style w:type="paragraph" w:customStyle="1" w:styleId="A7914F53FFDF41B28D44398C9AB4B571">
    <w:name w:val="A7914F53FFDF41B28D44398C9AB4B571"/>
    <w:rsid w:val="00A91539"/>
  </w:style>
  <w:style w:type="paragraph" w:customStyle="1" w:styleId="1A29FC052A39483C92DC9FD1216867D3">
    <w:name w:val="1A29FC052A39483C92DC9FD1216867D3"/>
    <w:rsid w:val="00A91539"/>
  </w:style>
  <w:style w:type="paragraph" w:customStyle="1" w:styleId="6BAF26F1D9FA4679AE97F61FB034846C">
    <w:name w:val="6BAF26F1D9FA4679AE97F61FB034846C"/>
    <w:rsid w:val="002F4EDC"/>
  </w:style>
  <w:style w:type="paragraph" w:customStyle="1" w:styleId="DA71FAF1460D412E9697D8FA5E0724C8">
    <w:name w:val="DA71FAF1460D412E9697D8FA5E0724C8"/>
    <w:rsid w:val="002F4EDC"/>
  </w:style>
  <w:style w:type="paragraph" w:customStyle="1" w:styleId="3553BAED7FDC40C699413FAA72F8D4A4">
    <w:name w:val="3553BAED7FDC40C699413FAA72F8D4A4"/>
    <w:rsid w:val="002F4EDC"/>
  </w:style>
  <w:style w:type="paragraph" w:customStyle="1" w:styleId="5F857231D90F4AEE8EE75A0B73892D9F">
    <w:name w:val="5F857231D90F4AEE8EE75A0B73892D9F"/>
    <w:rsid w:val="002F4EDC"/>
  </w:style>
  <w:style w:type="paragraph" w:customStyle="1" w:styleId="C09C94E240C944BF907C02C06036ADC2">
    <w:name w:val="C09C94E240C944BF907C02C06036ADC2"/>
    <w:rsid w:val="002F4EDC"/>
  </w:style>
  <w:style w:type="paragraph" w:customStyle="1" w:styleId="D026BE54A75D4DE68640720134EFE416">
    <w:name w:val="D026BE54A75D4DE68640720134EFE416"/>
    <w:rsid w:val="002F4EDC"/>
  </w:style>
  <w:style w:type="paragraph" w:customStyle="1" w:styleId="47886247C2DF4D4AAF12FE9219436DE8">
    <w:name w:val="47886247C2DF4D4AAF12FE9219436DE8"/>
    <w:rsid w:val="002F4EDC"/>
  </w:style>
  <w:style w:type="paragraph" w:customStyle="1" w:styleId="9D8801D28AD5424B86CCB35BA48FC6A8">
    <w:name w:val="9D8801D28AD5424B86CCB35BA48FC6A8"/>
    <w:rsid w:val="002F4EDC"/>
  </w:style>
  <w:style w:type="paragraph" w:customStyle="1" w:styleId="DE250B6AEF034AC0880440AB93F81D9E">
    <w:name w:val="DE250B6AEF034AC0880440AB93F81D9E"/>
    <w:rsid w:val="002F4EDC"/>
  </w:style>
  <w:style w:type="paragraph" w:customStyle="1" w:styleId="FF3F4A7C693E460FA5FF07FAD5FFB6C3">
    <w:name w:val="FF3F4A7C693E460FA5FF07FAD5FFB6C3"/>
    <w:rsid w:val="002F4EDC"/>
  </w:style>
  <w:style w:type="paragraph" w:customStyle="1" w:styleId="21DE9FD5B37F4492B6F168BFAF51E5C7">
    <w:name w:val="21DE9FD5B37F4492B6F168BFAF51E5C7"/>
    <w:rsid w:val="002F4EDC"/>
  </w:style>
  <w:style w:type="paragraph" w:customStyle="1" w:styleId="C894A63081A6420EBD3DA3233EE2950A">
    <w:name w:val="C894A63081A6420EBD3DA3233EE2950A"/>
    <w:rsid w:val="002F4EDC"/>
  </w:style>
  <w:style w:type="paragraph" w:customStyle="1" w:styleId="74E2D8AFC01240BA91106D854428EA43">
    <w:name w:val="74E2D8AFC01240BA91106D854428EA43"/>
    <w:rsid w:val="002F4EDC"/>
  </w:style>
  <w:style w:type="paragraph" w:customStyle="1" w:styleId="E2E9FF1B3DA64A3781416502578F41F3">
    <w:name w:val="E2E9FF1B3DA64A3781416502578F41F3"/>
    <w:rsid w:val="002F4EDC"/>
  </w:style>
  <w:style w:type="paragraph" w:customStyle="1" w:styleId="99A52971AF9B4A21A9F20F300AC7E6E6">
    <w:name w:val="99A52971AF9B4A21A9F20F300AC7E6E6"/>
    <w:rsid w:val="002F4EDC"/>
  </w:style>
  <w:style w:type="paragraph" w:customStyle="1" w:styleId="13449771AB61403F8FE4267D8A3A9012">
    <w:name w:val="13449771AB61403F8FE4267D8A3A9012"/>
    <w:rsid w:val="002F4EDC"/>
  </w:style>
  <w:style w:type="paragraph" w:customStyle="1" w:styleId="D20577DB44404585A51C24A73A8F25B3">
    <w:name w:val="D20577DB44404585A51C24A73A8F25B3"/>
    <w:rsid w:val="002F4EDC"/>
  </w:style>
  <w:style w:type="paragraph" w:customStyle="1" w:styleId="423D2E31F4624BA485B978CB682446B7">
    <w:name w:val="423D2E31F4624BA485B978CB682446B7"/>
    <w:rsid w:val="002F4EDC"/>
  </w:style>
  <w:style w:type="paragraph" w:customStyle="1" w:styleId="E73D874B34944031810CC95A52BF734E">
    <w:name w:val="E73D874B34944031810CC95A52BF734E"/>
    <w:rsid w:val="002F4EDC"/>
  </w:style>
  <w:style w:type="paragraph" w:customStyle="1" w:styleId="68A05F7D753142969B0921AFF1B9AD49">
    <w:name w:val="68A05F7D753142969B0921AFF1B9AD49"/>
    <w:rsid w:val="002F4EDC"/>
  </w:style>
  <w:style w:type="paragraph" w:customStyle="1" w:styleId="B73A8DAF80734E0A901D9C2D55487F93">
    <w:name w:val="B73A8DAF80734E0A901D9C2D55487F93"/>
    <w:rsid w:val="002F4EDC"/>
  </w:style>
  <w:style w:type="paragraph" w:customStyle="1" w:styleId="CC811EF419A046AAAC83A9D28007D0A3">
    <w:name w:val="CC811EF419A046AAAC83A9D28007D0A3"/>
    <w:rsid w:val="002F4EDC"/>
  </w:style>
  <w:style w:type="paragraph" w:customStyle="1" w:styleId="0E0F470559A24BCE8351C5C1AD5E42FA">
    <w:name w:val="0E0F470559A24BCE8351C5C1AD5E42FA"/>
    <w:rsid w:val="002F4EDC"/>
  </w:style>
  <w:style w:type="paragraph" w:customStyle="1" w:styleId="3A106C0C76E648B3B06D10D5C0FF0547">
    <w:name w:val="3A106C0C76E648B3B06D10D5C0FF0547"/>
    <w:rsid w:val="002F4EDC"/>
  </w:style>
  <w:style w:type="paragraph" w:customStyle="1" w:styleId="C781CAAEB235441498E2E3EEFDCC1AAF">
    <w:name w:val="C781CAAEB235441498E2E3EEFDCC1AAF"/>
    <w:rsid w:val="002F4EDC"/>
  </w:style>
  <w:style w:type="paragraph" w:customStyle="1" w:styleId="651DB1A27E3A48A2BCDF77E299E06A68">
    <w:name w:val="651DB1A27E3A48A2BCDF77E299E06A68"/>
    <w:rsid w:val="002F4EDC"/>
  </w:style>
  <w:style w:type="paragraph" w:customStyle="1" w:styleId="3B3DB0E78E81414AA30685E2B28B214E">
    <w:name w:val="3B3DB0E78E81414AA30685E2B28B214E"/>
    <w:rsid w:val="002F4EDC"/>
  </w:style>
  <w:style w:type="paragraph" w:customStyle="1" w:styleId="BEF32CD780934E8CB25A35440801CD47">
    <w:name w:val="BEF32CD780934E8CB25A35440801CD47"/>
    <w:rsid w:val="002F4EDC"/>
  </w:style>
  <w:style w:type="paragraph" w:customStyle="1" w:styleId="EDE999611F7F4BFC8F46F1D665BB15FF">
    <w:name w:val="EDE999611F7F4BFC8F46F1D665BB15FF"/>
    <w:rsid w:val="002F4EDC"/>
  </w:style>
  <w:style w:type="paragraph" w:customStyle="1" w:styleId="DAEF510D68EA4B28A9DE9C5E7AD36315">
    <w:name w:val="DAEF510D68EA4B28A9DE9C5E7AD36315"/>
    <w:rsid w:val="002F4EDC"/>
  </w:style>
  <w:style w:type="paragraph" w:customStyle="1" w:styleId="0F89B584A5374F009AE3160C49C5743E">
    <w:name w:val="0F89B584A5374F009AE3160C49C5743E"/>
    <w:rsid w:val="002F4EDC"/>
  </w:style>
  <w:style w:type="paragraph" w:customStyle="1" w:styleId="8C5A2EAA77B24DC58659E26F50EF63DB">
    <w:name w:val="8C5A2EAA77B24DC58659E26F50EF63DB"/>
    <w:rsid w:val="002F4EDC"/>
  </w:style>
  <w:style w:type="paragraph" w:customStyle="1" w:styleId="8F7B6FBB991144D7BA66F022AD9AC70A">
    <w:name w:val="8F7B6FBB991144D7BA66F022AD9AC70A"/>
    <w:rsid w:val="002F4EDC"/>
  </w:style>
  <w:style w:type="paragraph" w:customStyle="1" w:styleId="B2CDCEF8DAF14C9DB51FAEAB14576219">
    <w:name w:val="B2CDCEF8DAF14C9DB51FAEAB14576219"/>
    <w:rsid w:val="002F4EDC"/>
  </w:style>
  <w:style w:type="paragraph" w:customStyle="1" w:styleId="90CC5D189A8F4EA68A706AEE6448A525">
    <w:name w:val="90CC5D189A8F4EA68A706AEE6448A525"/>
    <w:rsid w:val="002F4EDC"/>
  </w:style>
  <w:style w:type="paragraph" w:customStyle="1" w:styleId="678645BB4CC742ECA3E8B3ED4F88495B">
    <w:name w:val="678645BB4CC742ECA3E8B3ED4F88495B"/>
    <w:rsid w:val="002F4EDC"/>
  </w:style>
  <w:style w:type="paragraph" w:customStyle="1" w:styleId="833FCDD6A0704AC2ADDCA8B64052A53B">
    <w:name w:val="833FCDD6A0704AC2ADDCA8B64052A53B"/>
    <w:rsid w:val="002F4EDC"/>
  </w:style>
  <w:style w:type="paragraph" w:customStyle="1" w:styleId="0ED2722BAE1843EC8831B9E2924F087B">
    <w:name w:val="0ED2722BAE1843EC8831B9E2924F087B"/>
    <w:rsid w:val="002F4EDC"/>
  </w:style>
  <w:style w:type="paragraph" w:customStyle="1" w:styleId="DCDB51F3F9834606B3DB0E1F6EDF74B3">
    <w:name w:val="DCDB51F3F9834606B3DB0E1F6EDF74B3"/>
    <w:rsid w:val="002F4EDC"/>
  </w:style>
  <w:style w:type="paragraph" w:customStyle="1" w:styleId="B943D0AC1DEC44108069B5BC2CCA7479">
    <w:name w:val="B943D0AC1DEC44108069B5BC2CCA7479"/>
    <w:rsid w:val="002F4EDC"/>
  </w:style>
  <w:style w:type="paragraph" w:customStyle="1" w:styleId="9693A4CACC74429EA87D33BAAF9A8273">
    <w:name w:val="9693A4CACC74429EA87D33BAAF9A8273"/>
    <w:rsid w:val="002F4EDC"/>
  </w:style>
  <w:style w:type="paragraph" w:customStyle="1" w:styleId="1FD66104C4B34BFDBE6ABFE730549845">
    <w:name w:val="1FD66104C4B34BFDBE6ABFE730549845"/>
    <w:rsid w:val="002F4EDC"/>
  </w:style>
  <w:style w:type="paragraph" w:customStyle="1" w:styleId="F23669A62EEC4BE090E20579621B6A01">
    <w:name w:val="F23669A62EEC4BE090E20579621B6A01"/>
    <w:rsid w:val="002F4EDC"/>
  </w:style>
  <w:style w:type="paragraph" w:customStyle="1" w:styleId="2B49D0B4C8814E828C1BAC483EB04A86">
    <w:name w:val="2B49D0B4C8814E828C1BAC483EB04A86"/>
    <w:rsid w:val="002F4EDC"/>
  </w:style>
  <w:style w:type="paragraph" w:customStyle="1" w:styleId="14DF31348A604A2E94DCD70545A0D460">
    <w:name w:val="14DF31348A604A2E94DCD70545A0D460"/>
    <w:rsid w:val="002F4EDC"/>
  </w:style>
  <w:style w:type="paragraph" w:customStyle="1" w:styleId="E0CB1FCA87CB4B74ABA316531DC81AE4">
    <w:name w:val="E0CB1FCA87CB4B74ABA316531DC81AE4"/>
    <w:rsid w:val="002F4EDC"/>
  </w:style>
  <w:style w:type="paragraph" w:customStyle="1" w:styleId="E7409E96C9364545AE720E0B55DC83EE">
    <w:name w:val="E7409E96C9364545AE720E0B55DC83EE"/>
    <w:rsid w:val="002F4EDC"/>
  </w:style>
  <w:style w:type="paragraph" w:customStyle="1" w:styleId="F2F3A043B7764891A1E101442B9FFE8C">
    <w:name w:val="F2F3A043B7764891A1E101442B9FFE8C"/>
    <w:rsid w:val="002F4EDC"/>
  </w:style>
  <w:style w:type="paragraph" w:customStyle="1" w:styleId="E74AD9A50F36464FB0EA5003138F5250">
    <w:name w:val="E74AD9A50F36464FB0EA5003138F5250"/>
    <w:rsid w:val="002F4EDC"/>
  </w:style>
  <w:style w:type="paragraph" w:customStyle="1" w:styleId="31E816B2C58F485DAB51CFE684F27BEE">
    <w:name w:val="31E816B2C58F485DAB51CFE684F27BEE"/>
    <w:rsid w:val="002F4EDC"/>
  </w:style>
  <w:style w:type="paragraph" w:customStyle="1" w:styleId="011C48FCAF474D17823420E9C782C76F">
    <w:name w:val="011C48FCAF474D17823420E9C782C76F"/>
    <w:rsid w:val="002F4EDC"/>
  </w:style>
  <w:style w:type="paragraph" w:customStyle="1" w:styleId="6957393A37234A72ACCCE85004E4E727">
    <w:name w:val="6957393A37234A72ACCCE85004E4E727"/>
    <w:rsid w:val="002F4EDC"/>
  </w:style>
  <w:style w:type="paragraph" w:customStyle="1" w:styleId="7CF494D9D43D446AA81452C9ACE44C2B">
    <w:name w:val="7CF494D9D43D446AA81452C9ACE44C2B"/>
    <w:rsid w:val="002F4EDC"/>
  </w:style>
  <w:style w:type="paragraph" w:customStyle="1" w:styleId="8B88E395056A475F95D5DC982247D7AB">
    <w:name w:val="8B88E395056A475F95D5DC982247D7AB"/>
    <w:rsid w:val="002F4EDC"/>
  </w:style>
  <w:style w:type="paragraph" w:customStyle="1" w:styleId="87FC2E7A701B43AEB26C8440C095F149">
    <w:name w:val="87FC2E7A701B43AEB26C8440C095F149"/>
    <w:rsid w:val="002F4EDC"/>
  </w:style>
  <w:style w:type="paragraph" w:customStyle="1" w:styleId="031E619D98FF4894898C90577C60C797">
    <w:name w:val="031E619D98FF4894898C90577C60C797"/>
    <w:rsid w:val="002F4EDC"/>
  </w:style>
  <w:style w:type="paragraph" w:customStyle="1" w:styleId="C90F800F7E5946F9A2EAC9E9D0A91E55">
    <w:name w:val="C90F800F7E5946F9A2EAC9E9D0A91E55"/>
    <w:rsid w:val="002F4EDC"/>
  </w:style>
  <w:style w:type="paragraph" w:customStyle="1" w:styleId="6230265BF75048F088C724301067581D">
    <w:name w:val="6230265BF75048F088C724301067581D"/>
    <w:rsid w:val="002F4EDC"/>
  </w:style>
  <w:style w:type="paragraph" w:customStyle="1" w:styleId="788B4263609B47848609ED58491581EB">
    <w:name w:val="788B4263609B47848609ED58491581EB"/>
    <w:rsid w:val="002F4EDC"/>
  </w:style>
  <w:style w:type="paragraph" w:customStyle="1" w:styleId="1700CF7292474FE7B75F9C5AF4EC5AF5">
    <w:name w:val="1700CF7292474FE7B75F9C5AF4EC5AF5"/>
    <w:rsid w:val="002F4EDC"/>
  </w:style>
  <w:style w:type="paragraph" w:customStyle="1" w:styleId="4E101C6BBF264F9B8F71AC14C6A21DFE">
    <w:name w:val="4E101C6BBF264F9B8F71AC14C6A21DFE"/>
    <w:rsid w:val="002F4EDC"/>
  </w:style>
  <w:style w:type="paragraph" w:customStyle="1" w:styleId="28B351B6CE694DC8BABDBB0565E4A4DE">
    <w:name w:val="28B351B6CE694DC8BABDBB0565E4A4DE"/>
    <w:rsid w:val="002F4EDC"/>
  </w:style>
  <w:style w:type="paragraph" w:customStyle="1" w:styleId="0F64B61740D34CF283C5ECACE5E21FC2">
    <w:name w:val="0F64B61740D34CF283C5ECACE5E21FC2"/>
    <w:rsid w:val="002F4EDC"/>
  </w:style>
  <w:style w:type="paragraph" w:customStyle="1" w:styleId="C3504390F3E14C60AF1684B219C935F2">
    <w:name w:val="C3504390F3E14C60AF1684B219C935F2"/>
    <w:rsid w:val="002F4EDC"/>
  </w:style>
  <w:style w:type="paragraph" w:customStyle="1" w:styleId="13CD2C6EE48341C6B25D7B9ED1925FC9">
    <w:name w:val="13CD2C6EE48341C6B25D7B9ED1925FC9"/>
    <w:rsid w:val="002F4EDC"/>
  </w:style>
  <w:style w:type="paragraph" w:customStyle="1" w:styleId="E3835CF3351549E4BC96B7B7E09F39CD">
    <w:name w:val="E3835CF3351549E4BC96B7B7E09F39CD"/>
    <w:rsid w:val="002F4EDC"/>
  </w:style>
  <w:style w:type="paragraph" w:customStyle="1" w:styleId="B1A74375B2184E14AA3F72C908E879A1">
    <w:name w:val="B1A74375B2184E14AA3F72C908E879A1"/>
    <w:rsid w:val="002F4EDC"/>
  </w:style>
  <w:style w:type="paragraph" w:customStyle="1" w:styleId="6B1073916AB44AB89CBB0FE093892D60">
    <w:name w:val="6B1073916AB44AB89CBB0FE093892D60"/>
    <w:rsid w:val="002F4EDC"/>
  </w:style>
  <w:style w:type="paragraph" w:customStyle="1" w:styleId="BE573577DCFA438EB0A6895ECBC5D0F3">
    <w:name w:val="BE573577DCFA438EB0A6895ECBC5D0F3"/>
    <w:rsid w:val="002F4EDC"/>
  </w:style>
  <w:style w:type="paragraph" w:customStyle="1" w:styleId="0DFB7CBD216F4352AF55AE39A7FC696A">
    <w:name w:val="0DFB7CBD216F4352AF55AE39A7FC696A"/>
    <w:rsid w:val="002F4EDC"/>
  </w:style>
  <w:style w:type="paragraph" w:customStyle="1" w:styleId="5293331967A543579FB40CC4C1F12C54">
    <w:name w:val="5293331967A543579FB40CC4C1F12C54"/>
    <w:rsid w:val="002F4EDC"/>
  </w:style>
  <w:style w:type="paragraph" w:customStyle="1" w:styleId="31AD5F30DC7B4D46BD2302C64330B676">
    <w:name w:val="31AD5F30DC7B4D46BD2302C64330B676"/>
    <w:rsid w:val="002F4EDC"/>
  </w:style>
  <w:style w:type="paragraph" w:customStyle="1" w:styleId="12E07152124046DE9EB535A1A9DBCF7D">
    <w:name w:val="12E07152124046DE9EB535A1A9DBCF7D"/>
    <w:rsid w:val="002F4EDC"/>
  </w:style>
  <w:style w:type="paragraph" w:customStyle="1" w:styleId="FFD271A021AD4EA382CA11E31904CC2A">
    <w:name w:val="FFD271A021AD4EA382CA11E31904CC2A"/>
    <w:rsid w:val="002F4EDC"/>
  </w:style>
  <w:style w:type="paragraph" w:customStyle="1" w:styleId="9E5EE50B4E6E477FA9EB4EE642FC84F4">
    <w:name w:val="9E5EE50B4E6E477FA9EB4EE642FC84F4"/>
    <w:rsid w:val="002F4EDC"/>
  </w:style>
  <w:style w:type="paragraph" w:customStyle="1" w:styleId="832A6139D20B4A55B9C9AF0E08BA88D8">
    <w:name w:val="832A6139D20B4A55B9C9AF0E08BA88D8"/>
    <w:rsid w:val="002F4EDC"/>
  </w:style>
  <w:style w:type="paragraph" w:customStyle="1" w:styleId="E332BAD23B5140AA95562CC1A6FFCAD3">
    <w:name w:val="E332BAD23B5140AA95562CC1A6FFCAD3"/>
    <w:rsid w:val="002F4EDC"/>
  </w:style>
  <w:style w:type="paragraph" w:customStyle="1" w:styleId="9A6C3BBA78C14ACC8F177902DB45EAF4">
    <w:name w:val="9A6C3BBA78C14ACC8F177902DB45EAF4"/>
    <w:rsid w:val="002F4EDC"/>
  </w:style>
  <w:style w:type="paragraph" w:customStyle="1" w:styleId="33BA92AB4CA142EC8B4C57633DE7DBF3">
    <w:name w:val="33BA92AB4CA142EC8B4C57633DE7DBF3"/>
    <w:rsid w:val="002F4EDC"/>
  </w:style>
  <w:style w:type="paragraph" w:customStyle="1" w:styleId="874376F451A8457E93D6F78434E53592">
    <w:name w:val="874376F451A8457E93D6F78434E53592"/>
    <w:rsid w:val="002F4EDC"/>
  </w:style>
  <w:style w:type="paragraph" w:customStyle="1" w:styleId="6946D0761294471593CD351FADB1F6C7">
    <w:name w:val="6946D0761294471593CD351FADB1F6C7"/>
    <w:rsid w:val="002F4EDC"/>
  </w:style>
  <w:style w:type="paragraph" w:customStyle="1" w:styleId="C1B1CBE02E8C4585998AA06C1C5A09BD">
    <w:name w:val="C1B1CBE02E8C4585998AA06C1C5A09BD"/>
    <w:rsid w:val="008371E7"/>
  </w:style>
  <w:style w:type="paragraph" w:customStyle="1" w:styleId="9F095FD9DD68478EA08CC3931666A9D7">
    <w:name w:val="9F095FD9DD68478EA08CC3931666A9D7"/>
    <w:rsid w:val="008371E7"/>
  </w:style>
  <w:style w:type="paragraph" w:customStyle="1" w:styleId="AC1B1F0F2396452490321E07697491B7">
    <w:name w:val="AC1B1F0F2396452490321E07697491B7"/>
    <w:rsid w:val="008371E7"/>
  </w:style>
  <w:style w:type="paragraph" w:customStyle="1" w:styleId="DB9DC469A9B441E9B1BDF405C2E092EB">
    <w:name w:val="DB9DC469A9B441E9B1BDF405C2E092EB"/>
    <w:rsid w:val="008371E7"/>
  </w:style>
  <w:style w:type="paragraph" w:customStyle="1" w:styleId="D79BA77E36AC4C089912D94F6B4C12A5">
    <w:name w:val="D79BA77E36AC4C089912D94F6B4C12A5"/>
    <w:rsid w:val="00EF10D6"/>
  </w:style>
  <w:style w:type="paragraph" w:customStyle="1" w:styleId="49507BBEA5804E3196090A2D538DE65C">
    <w:name w:val="49507BBEA5804E3196090A2D538DE65C"/>
    <w:rsid w:val="00EF10D6"/>
  </w:style>
  <w:style w:type="paragraph" w:customStyle="1" w:styleId="A7AEFCEF7279411CA98F62B45EA5737C">
    <w:name w:val="A7AEFCEF7279411CA98F62B45EA5737C"/>
    <w:rsid w:val="00EF10D6"/>
  </w:style>
  <w:style w:type="paragraph" w:customStyle="1" w:styleId="D675428FE0CB4362A3D076E03B01E338">
    <w:name w:val="D675428FE0CB4362A3D076E03B01E338"/>
    <w:rsid w:val="00EF10D6"/>
  </w:style>
  <w:style w:type="paragraph" w:customStyle="1" w:styleId="3FDBDB837DB4447FAE0C1ACF8163B0B2">
    <w:name w:val="3FDBDB837DB4447FAE0C1ACF8163B0B2"/>
    <w:rsid w:val="00EF10D6"/>
  </w:style>
  <w:style w:type="paragraph" w:customStyle="1" w:styleId="15483A7CFB154ADF8510BE0DF38883C6">
    <w:name w:val="15483A7CFB154ADF8510BE0DF38883C6"/>
    <w:rsid w:val="00EF10D6"/>
  </w:style>
  <w:style w:type="paragraph" w:customStyle="1" w:styleId="AA02824359E247D6BAA6E71C5E5DCDDA">
    <w:name w:val="AA02824359E247D6BAA6E71C5E5DCDDA"/>
    <w:rsid w:val="00EF10D6"/>
  </w:style>
  <w:style w:type="paragraph" w:customStyle="1" w:styleId="822B6BB3AC83470798202D3DB80950E7">
    <w:name w:val="822B6BB3AC83470798202D3DB80950E7"/>
    <w:rsid w:val="00EF10D6"/>
  </w:style>
  <w:style w:type="paragraph" w:customStyle="1" w:styleId="7E7D9E2B925D4B7D991B59451FCDB7CF">
    <w:name w:val="7E7D9E2B925D4B7D991B59451FCDB7CF"/>
    <w:rsid w:val="00EF10D6"/>
  </w:style>
  <w:style w:type="paragraph" w:customStyle="1" w:styleId="30F60151053041E59DA5AD4877E10368">
    <w:name w:val="30F60151053041E59DA5AD4877E10368"/>
    <w:rsid w:val="00EF10D6"/>
  </w:style>
  <w:style w:type="paragraph" w:customStyle="1" w:styleId="B53D4B44D5804566A81D143AA3C3C672">
    <w:name w:val="B53D4B44D5804566A81D143AA3C3C672"/>
    <w:rsid w:val="00EF10D6"/>
  </w:style>
  <w:style w:type="paragraph" w:customStyle="1" w:styleId="490F3FC5DCA349658DB6E1BF2912FC11">
    <w:name w:val="490F3FC5DCA349658DB6E1BF2912FC11"/>
    <w:rsid w:val="00EF10D6"/>
  </w:style>
  <w:style w:type="paragraph" w:customStyle="1" w:styleId="EFF66846507B42A0B99DE313A083FE16">
    <w:name w:val="EFF66846507B42A0B99DE313A083FE16"/>
    <w:rsid w:val="00EF10D6"/>
  </w:style>
  <w:style w:type="paragraph" w:customStyle="1" w:styleId="7C2F1D08E23A4921AA0270FCB6247BCE">
    <w:name w:val="7C2F1D08E23A4921AA0270FCB6247BCE"/>
    <w:rsid w:val="00EF10D6"/>
  </w:style>
  <w:style w:type="paragraph" w:customStyle="1" w:styleId="03ECA7F95E7840D6ADC40D280A692452">
    <w:name w:val="03ECA7F95E7840D6ADC40D280A692452"/>
    <w:rsid w:val="00EF10D6"/>
  </w:style>
  <w:style w:type="paragraph" w:customStyle="1" w:styleId="DF8C784133F54783A29AB56913C96BF0">
    <w:name w:val="DF8C784133F54783A29AB56913C96BF0"/>
    <w:rsid w:val="00EF10D6"/>
  </w:style>
  <w:style w:type="paragraph" w:customStyle="1" w:styleId="199DD63A1EB04808857F873643574CA4">
    <w:name w:val="199DD63A1EB04808857F873643574CA4"/>
    <w:rsid w:val="00EF10D6"/>
  </w:style>
  <w:style w:type="paragraph" w:customStyle="1" w:styleId="FF7196A3EF464A1296FD6BB0D52556B7">
    <w:name w:val="FF7196A3EF464A1296FD6BB0D52556B7"/>
    <w:rsid w:val="00EF10D6"/>
  </w:style>
  <w:style w:type="paragraph" w:customStyle="1" w:styleId="D2666F666E594A25A95B82AA5B9FD5C9">
    <w:name w:val="D2666F666E594A25A95B82AA5B9FD5C9"/>
    <w:rsid w:val="00EF10D6"/>
  </w:style>
  <w:style w:type="paragraph" w:customStyle="1" w:styleId="87B2F9EF82C348F685FD0BE5FD65C5B4">
    <w:name w:val="87B2F9EF82C348F685FD0BE5FD65C5B4"/>
    <w:rsid w:val="00EF10D6"/>
  </w:style>
  <w:style w:type="paragraph" w:customStyle="1" w:styleId="6BE9220E79134DF5A11955F63C6EC2E5">
    <w:name w:val="6BE9220E79134DF5A11955F63C6EC2E5"/>
    <w:rsid w:val="00EF10D6"/>
  </w:style>
  <w:style w:type="paragraph" w:customStyle="1" w:styleId="FEF27AA86F284E6C872E5951B22EDDCD">
    <w:name w:val="FEF27AA86F284E6C872E5951B22EDDCD"/>
    <w:rsid w:val="00EF10D6"/>
  </w:style>
  <w:style w:type="paragraph" w:customStyle="1" w:styleId="1A1CADCCBF504DAFB1385EFE9255582B">
    <w:name w:val="1A1CADCCBF504DAFB1385EFE9255582B"/>
    <w:rsid w:val="00EF10D6"/>
  </w:style>
  <w:style w:type="paragraph" w:customStyle="1" w:styleId="3745A792006748CD85A6E085672318C6">
    <w:name w:val="3745A792006748CD85A6E085672318C6"/>
    <w:rsid w:val="00EF10D6"/>
  </w:style>
  <w:style w:type="paragraph" w:customStyle="1" w:styleId="2CA2D44334944C0EB28EF5ED1660E6DC">
    <w:name w:val="2CA2D44334944C0EB28EF5ED1660E6DC"/>
    <w:rsid w:val="002307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2875-4AA2-4AF3-B506-B915FDDE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6</TotalTime>
  <Pages>4</Pages>
  <Words>449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CNDF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chabotl</dc:creator>
  <cp:keywords/>
  <dc:description/>
  <cp:lastModifiedBy>legaultm</cp:lastModifiedBy>
  <cp:revision>6</cp:revision>
  <dcterms:created xsi:type="dcterms:W3CDTF">2009-12-02T20:06:00Z</dcterms:created>
  <dcterms:modified xsi:type="dcterms:W3CDTF">2011-10-11T14:43:00Z</dcterms:modified>
</cp:coreProperties>
</file>