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64" w:rsidRPr="00EA10DB" w:rsidRDefault="00975330" w:rsidP="00364A64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32"/>
          <w:szCs w:val="32"/>
        </w:rPr>
      </w:pPr>
      <w:r w:rsidRPr="0097533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6.65pt;margin-top:-38.55pt;width:246.7pt;height:87.65pt;z-index:251670528" stroked="f">
            <v:textbox>
              <w:txbxContent>
                <w:p w:rsidR="00D03898" w:rsidRDefault="00D03898">
                  <w:pPr>
                    <w:rPr>
                      <w:rFonts w:ascii="Arial Narrow" w:hAnsi="Arial Narrow"/>
                      <w:b/>
                      <w:sz w:val="20"/>
                      <w:szCs w:val="16"/>
                    </w:rPr>
                  </w:pPr>
                  <w:r w:rsidRPr="00610C65">
                    <w:rPr>
                      <w:rFonts w:ascii="Arial Narrow" w:hAnsi="Arial Narrow"/>
                      <w:b/>
                      <w:sz w:val="20"/>
                      <w:szCs w:val="16"/>
                    </w:rPr>
                    <w:t>Attention</w:t>
                  </w:r>
                </w:p>
                <w:p w:rsidR="00D03898" w:rsidRPr="000311C7" w:rsidRDefault="00D03898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Vous devez enregistrer votre plan-cadre en le nommant 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selon les indications ci-dessous.</w:t>
                  </w:r>
                </w:p>
                <w:p w:rsidR="00D03898" w:rsidRPr="000311C7" w:rsidRDefault="00D03898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>
                    <w:rPr>
                      <w:rFonts w:ascii="Arial Narrow" w:hAnsi="Arial Narrow"/>
                      <w:sz w:val="14"/>
                      <w:szCs w:val="14"/>
                    </w:rPr>
                    <w:t>Si le n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uméro de cours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 xml:space="preserve"> est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601-101-04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 xml:space="preserve">, le nom 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u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document 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sera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60110104PCA091006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.</w:t>
                  </w:r>
                </w:p>
                <w:p w:rsidR="00D03898" w:rsidRPr="000311C7" w:rsidRDefault="00D03898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Le nom du document est constitué</w:t>
                  </w:r>
                </w:p>
                <w:p w:rsidR="00D03898" w:rsidRPr="000311C7" w:rsidRDefault="00D03898" w:rsidP="000311C7">
                  <w:pPr>
                    <w:pStyle w:val="Paragraphedeliste"/>
                    <w:numPr>
                      <w:ilvl w:val="0"/>
                      <w:numId w:val="9"/>
                    </w:numPr>
                    <w:ind w:left="567" w:hanging="218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Du numéro de cours sans tiret</w:t>
                  </w:r>
                </w:p>
                <w:p w:rsidR="00D03898" w:rsidRPr="000311C7" w:rsidRDefault="00D03898" w:rsidP="000311C7">
                  <w:pPr>
                    <w:pStyle w:val="Paragraphedeliste"/>
                    <w:numPr>
                      <w:ilvl w:val="0"/>
                      <w:numId w:val="9"/>
                    </w:numPr>
                    <w:ind w:left="567" w:hanging="218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Des lettres PCA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, en majuscules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(pour plan-cadre)</w:t>
                  </w:r>
                </w:p>
                <w:p w:rsidR="00D03898" w:rsidRDefault="00D03898" w:rsidP="000311C7">
                  <w:pPr>
                    <w:pStyle w:val="Paragraphedeliste"/>
                    <w:numPr>
                      <w:ilvl w:val="0"/>
                      <w:numId w:val="9"/>
                    </w:numPr>
                    <w:ind w:left="567" w:hanging="218"/>
                    <w:rPr>
                      <w:rFonts w:ascii="Arial Narrow" w:hAnsi="Arial Narrow"/>
                      <w:sz w:val="14"/>
                      <w:szCs w:val="14"/>
                    </w:rPr>
                  </w:pP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D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e la d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>ate d’adoption en département : année mois jour</w:t>
                  </w:r>
                  <w:r>
                    <w:rPr>
                      <w:rFonts w:ascii="Arial Narrow" w:hAnsi="Arial Narrow"/>
                      <w:sz w:val="14"/>
                      <w:szCs w:val="14"/>
                    </w:rPr>
                    <w:t>,</w:t>
                  </w:r>
                  <w:r w:rsidRPr="000311C7">
                    <w:rPr>
                      <w:rFonts w:ascii="Arial Narrow" w:hAnsi="Arial Narrow"/>
                      <w:sz w:val="14"/>
                      <w:szCs w:val="14"/>
                    </w:rPr>
                    <w:t xml:space="preserve"> sans tiret</w:t>
                  </w:r>
                </w:p>
                <w:p w:rsidR="00D03898" w:rsidRDefault="00D03898" w:rsidP="006D0269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  <w:r>
                    <w:rPr>
                      <w:rFonts w:ascii="Arial Narrow" w:hAnsi="Arial Narrow"/>
                      <w:sz w:val="14"/>
                      <w:szCs w:val="14"/>
                    </w:rPr>
                    <w:t>Le document devra parvenir en format WORD, et non PDF, au Service de la pédagogie et des programmes.</w:t>
                  </w:r>
                </w:p>
                <w:p w:rsidR="00D03898" w:rsidRPr="006D0269" w:rsidRDefault="00D03898" w:rsidP="006D0269">
                  <w:pPr>
                    <w:rPr>
                      <w:rFonts w:ascii="Arial Narrow" w:hAnsi="Arial Narrow"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="00FB6F3F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14952</wp:posOffset>
            </wp:positionH>
            <wp:positionV relativeFrom="paragraph">
              <wp:posOffset>-4098</wp:posOffset>
            </wp:positionV>
            <wp:extent cx="524151" cy="577970"/>
            <wp:effectExtent l="19050" t="0" r="9249" b="0"/>
            <wp:wrapNone/>
            <wp:docPr id="4" name="Image 1" descr="CNDF_promo_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NDF_promo_noi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51" cy="57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A64" w:rsidRPr="004A1242" w:rsidRDefault="00C83806" w:rsidP="00C83806">
      <w:pPr>
        <w:tabs>
          <w:tab w:val="center" w:pos="6786"/>
          <w:tab w:val="left" w:pos="9401"/>
        </w:tabs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ab/>
      </w:r>
      <w:r w:rsidR="00364A64" w:rsidRPr="004A1242">
        <w:rPr>
          <w:rFonts w:ascii="Arial Narrow" w:hAnsi="Arial Narrow"/>
          <w:b/>
          <w:sz w:val="40"/>
          <w:szCs w:val="40"/>
        </w:rPr>
        <w:t>PLAN-CADRE</w:t>
      </w:r>
    </w:p>
    <w:p w:rsidR="00364A64" w:rsidRDefault="00364A64" w:rsidP="00364A64">
      <w:pPr>
        <w:jc w:val="both"/>
        <w:rPr>
          <w:rFonts w:ascii="Arial Narrow" w:hAnsi="Arial Narrow"/>
          <w:b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97"/>
        <w:gridCol w:w="6053"/>
      </w:tblGrid>
      <w:tr w:rsidR="007D4719" w:rsidRPr="00B560FB" w:rsidTr="001F0FED"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7D4719" w:rsidRPr="00E32339" w:rsidRDefault="007D4719" w:rsidP="00D03898">
            <w:pPr>
              <w:spacing w:before="120" w:after="120"/>
              <w:jc w:val="both"/>
              <w:rPr>
                <w:rFonts w:ascii="Arial Narrow" w:hAnsi="Arial Narrow"/>
                <w:b/>
              </w:rPr>
            </w:pPr>
            <w:r w:rsidRPr="00691367">
              <w:rPr>
                <w:rFonts w:ascii="Arial Narrow" w:hAnsi="Arial Narrow"/>
                <w:b/>
                <w:smallCaps/>
              </w:rPr>
              <w:t>Titre du cours 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sdt>
              <w:sdtPr>
                <w:rPr>
                  <w:rStyle w:val="Style1"/>
                  <w:b/>
                  <w:sz w:val="20"/>
                  <w:szCs w:val="20"/>
                </w:rPr>
                <w:alias w:val="Titre du cours"/>
                <w:tag w:val="Titre du cours"/>
                <w:id w:val="1338789"/>
                <w:placeholder>
                  <w:docPart w:val="21B619864F844DF7B8D87BACA4594CEC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  <w:sz w:val="20"/>
                    <w:szCs w:val="20"/>
                    <w:lang w:eastAsia="fr-FR"/>
                  </w:rPr>
                  <w:t>Cliquez ici pour taper du texte.</w:t>
                </w:r>
              </w:sdtContent>
            </w:sdt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7D4719" w:rsidRPr="00E32339" w:rsidRDefault="007D4719" w:rsidP="00D03898">
            <w:pPr>
              <w:spacing w:before="120" w:after="120"/>
              <w:rPr>
                <w:rFonts w:ascii="Arial Narrow" w:hAnsi="Arial Narrow"/>
                <w:b/>
              </w:rPr>
            </w:pPr>
            <w:r w:rsidRPr="00691367">
              <w:rPr>
                <w:rFonts w:ascii="Arial Narrow" w:hAnsi="Arial Narrow"/>
                <w:b/>
                <w:smallCaps/>
              </w:rPr>
              <w:t>Code du cours 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alias w:val="Code du cours"/>
                <w:tag w:val="000-000-NF"/>
                <w:id w:val="1338790"/>
                <w:placeholder>
                  <w:docPart w:val="7A6517112278481BB2E19B120027C21F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  <w:sz w:val="20"/>
                    <w:szCs w:val="20"/>
                    <w:lang w:eastAsia="fr-FR"/>
                  </w:rPr>
                  <w:t>Cliquez ici pour taper du texte.</w:t>
                </w:r>
              </w:sdtContent>
            </w:sdt>
          </w:p>
        </w:tc>
      </w:tr>
      <w:tr w:rsidR="009A39F1" w:rsidRPr="00011099" w:rsidTr="001F0FED"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F1" w:rsidRPr="00011099" w:rsidRDefault="009A39F1" w:rsidP="00B5733B">
            <w:pPr>
              <w:tabs>
                <w:tab w:val="left" w:pos="4633"/>
              </w:tabs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</w:rPr>
              <w:t xml:space="preserve">Programme de rattachement : </w:t>
            </w:r>
            <w:sdt>
              <w:sdtPr>
                <w:rPr>
                  <w:rStyle w:val="Style1"/>
                  <w:sz w:val="20"/>
                  <w:szCs w:val="20"/>
                </w:rPr>
                <w:alias w:val="Programme de rattachement"/>
                <w:id w:val="45228007"/>
                <w:placeholder>
                  <w:docPart w:val="08EFF45CCD5C4C3B8183EF2301C35AD4"/>
                </w:placeholder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sdt>
                  <w:sdtPr>
                    <w:rPr>
                      <w:rStyle w:val="Style1"/>
                      <w:sz w:val="20"/>
                      <w:szCs w:val="20"/>
                    </w:rPr>
                    <w:alias w:val="Programme de rattachement"/>
                    <w:tag w:val="Programme de rattachement"/>
                    <w:id w:val="1634969"/>
                    <w:placeholder>
                      <w:docPart w:val="9F4C40D49111468CA166619B8ADED79E"/>
                    </w:placeholder>
                    <w:showingPlcHdr/>
                    <w:dropDownList>
                      <w:listItem w:value="Choisissez un élément."/>
                      <w:listItem w:displayText="Tous - Formation générale" w:value="Tous - Formation générale"/>
                      <w:listItem w:displayText="180.A0 Soins infirmiers" w:value="180.A0 Soins infirmiers"/>
                      <w:listItem w:displayText="181.A0 Soins préhospitaliers d'urgence" w:value="181.A0 Soins préhospitaliers d'urgence"/>
                      <w:listItem w:displayText="200.B0 Sciences de la nature, profil Santé" w:value="200.B0 Sciences de la nature, profil Santé"/>
                      <w:listItem w:displayText="221.D0 Technologie de l'estimation et de l'évaluation en bâtiment" w:value="221.D0 Technologie de l'estimation et de l'évaluation en bâtiment"/>
                      <w:listItem w:displayText="300.      Sciences humaines" w:value="300.      Sciences humaines"/>
                      <w:listItem w:displayText="300.A0 Sciences humaines, profil Éducation et psychologie" w:value="300.A0 Sciences humaines, profil Éducation et psychologie"/>
                      <w:listItem w:displayText="300.ES Sciences humaines profil Sports" w:value="300.ES Sciences humaines profil Sports"/>
                      <w:listItem w:displayText="300.SA Sciences humaines profil Santé" w:value="300.SA Sciences humaines profil Santé"/>
                      <w:listItem w:displayText="300.PS Scienes humaines profil Police, sécurité et sciences juridiques" w:value="300.PS Scienes humaines profil Police, sécurité et sciences juridiques"/>
                      <w:listItem w:displayText="300.SC Sciences humaines profil Sécurité civile" w:value="300.SC Sciences humaines profil Sécurité civile"/>
                      <w:listItem w:displayText="301.A0 Sciences humaines profil Mathématiques" w:value="301.A0 Sciences humaines profil Mathématiques"/>
                      <w:listItem w:displayText="310.A0 Techniques policières" w:value="310.A0 Techniques policières"/>
                      <w:listItem w:displayText="310.NS Techniques policières (programme accéléré)" w:value="310.NS Techniques policières (programme accéléré)"/>
                      <w:listItem w:displayText="311.A0 Techniques de sécurité incendie" w:value="311.A0 Techniques de sécurité incendie"/>
                      <w:listItem w:displayText="311.NS Techniques de sécurité incendie (programme accéléré)" w:value="311.NS Techniques de sécurité incendie (programme accéléré)"/>
                      <w:listItem w:displayText="322.A0 Techniques d'éducation à l'enfance" w:value="322.A0 Techniques d'éducation à l'enfance"/>
                      <w:listItem w:displayText="501.A0 Musique classique" w:value="501.A0 Musique classique"/>
                      <w:listItem w:displayText="551.A0 Techniques professionnelles de musique et chanson" w:value="551.A0 Techniques professionnelles de musique et chanson"/>
                      <w:listItem w:displayText="571.A0 Design de mode" w:value="571.A0 Design de mode"/>
                      <w:listItem w:displayText="571.C0 Commercialisation de la mode" w:value="571.C0 Commercialisation de la mode"/>
                      <w:listItem w:displayText="Autre:" w:value="Autre:"/>
                    </w:dropDownList>
                  </w:sdtPr>
                  <w:sdtEndPr>
                    <w:rPr>
                      <w:rStyle w:val="Policepardfaut"/>
                      <w:rFonts w:ascii="Times New Roman" w:hAnsi="Times New Roman"/>
                    </w:rPr>
                  </w:sdtEndPr>
                  <w:sdtContent>
                    <w:r w:rsidRPr="00011099">
                      <w:rPr>
                        <w:rStyle w:val="Textedelespacerserv"/>
                        <w:rFonts w:ascii="Arial Narrow" w:eastAsiaTheme="minorHAnsi" w:hAnsi="Arial Narrow"/>
                        <w:sz w:val="20"/>
                        <w:szCs w:val="20"/>
                      </w:rPr>
                      <w:t>Choisissez un élément.</w:t>
                    </w:r>
                  </w:sdtContent>
                </w:sdt>
              </w:sdtContent>
            </w:sdt>
            <w:r w:rsidR="00B5733B">
              <w:rPr>
                <w:b/>
                <w:sz w:val="20"/>
                <w:szCs w:val="20"/>
              </w:rPr>
              <w:tab/>
            </w:r>
          </w:p>
        </w:tc>
        <w:tc>
          <w:tcPr>
            <w:tcW w:w="6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9F1" w:rsidRPr="00011099" w:rsidRDefault="009A39F1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</w:rPr>
              <w:t xml:space="preserve">Composante de la formation : </w:t>
            </w:r>
            <w:sdt>
              <w:sdtPr>
                <w:rPr>
                  <w:rStyle w:val="Style1"/>
                  <w:sz w:val="20"/>
                  <w:szCs w:val="20"/>
                </w:rPr>
                <w:alias w:val="Composante de la formation"/>
                <w:tag w:val="Composante de la formation"/>
                <w:id w:val="1338875"/>
                <w:placeholder>
                  <w:docPart w:val="EA8B42D036A341CA82494E368249849A"/>
                </w:placeholder>
                <w:showingPlcHdr/>
                <w:dropDownList>
                  <w:listItem w:value="Choisissez un élément."/>
                  <w:listItem w:displayText="Formation générale commune" w:value="Formation générale commune"/>
                  <w:listItem w:displayText="Formation générale propre" w:value="Formation générale propre"/>
                  <w:listItem w:displayText="Formation spécifique" w:value="Formation spécifique"/>
                  <w:listItem w:displayText="Formation générale complémentaire" w:value="Formation générale complémentaire"/>
                </w:dropDownList>
              </w:sdtPr>
              <w:sdtEndPr>
                <w:rPr>
                  <w:rStyle w:val="Policepardfaut"/>
                  <w:rFonts w:ascii="Times New Roman" w:hAnsi="Times New Roman"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Choisissez un élément.</w:t>
                </w:r>
              </w:sdtContent>
            </w:sdt>
          </w:p>
        </w:tc>
      </w:tr>
      <w:tr w:rsidR="009A39F1" w:rsidRPr="00011099" w:rsidTr="001F0FED">
        <w:tc>
          <w:tcPr>
            <w:tcW w:w="7697" w:type="dxa"/>
          </w:tcPr>
          <w:p w:rsidR="009A39F1" w:rsidRPr="00011099" w:rsidRDefault="009A39F1" w:rsidP="00D03898">
            <w:pPr>
              <w:spacing w:before="120" w:after="120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</w:rPr>
              <w:t xml:space="preserve">Session : </w:t>
            </w:r>
            <w:sdt>
              <w:sdtPr>
                <w:rPr>
                  <w:rStyle w:val="Style1"/>
                  <w:sz w:val="20"/>
                  <w:szCs w:val="20"/>
                </w:rPr>
                <w:alias w:val="Session"/>
                <w:tag w:val="Session"/>
                <w:id w:val="1338757"/>
                <w:placeholder>
                  <w:docPart w:val="7CD40DB3582E461D8FA50898DA15B999"/>
                </w:placeholder>
                <w:showingPlcHdr/>
                <w:dropDownList>
                  <w:listItem w:value="Choisissez un élément."/>
                  <w:listItem w:displayText="1re" w:value="1re"/>
                  <w:listItem w:displayText="2e" w:value="2e"/>
                  <w:listItem w:displayText="3e" w:value="3e"/>
                  <w:listItem w:displayText="4e" w:value="4e"/>
                  <w:listItem w:displayText="5e" w:value="5e"/>
                  <w:listItem w:displayText="6e" w:value="6e"/>
                </w:dropDownList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Choisissez un élément</w:t>
                </w:r>
                <w:r w:rsidRPr="00011099">
                  <w:rPr>
                    <w:rStyle w:val="Textedelespacerserv"/>
                    <w:rFonts w:eastAsiaTheme="minorHAnsi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6053" w:type="dxa"/>
          </w:tcPr>
          <w:p w:rsidR="009A39F1" w:rsidRPr="00011099" w:rsidRDefault="009A39F1" w:rsidP="00D03898">
            <w:pPr>
              <w:pStyle w:val="Puces"/>
              <w:spacing w:before="120" w:after="120"/>
              <w:ind w:left="0" w:firstLine="0"/>
              <w:rPr>
                <w:rFonts w:ascii="Arial Narrow" w:hAnsi="Arial Narrow"/>
                <w:b/>
              </w:rPr>
            </w:pPr>
            <w:r w:rsidRPr="00011099">
              <w:rPr>
                <w:rFonts w:ascii="Arial Narrow" w:hAnsi="Arial Narrow"/>
                <w:b/>
              </w:rPr>
              <w:t xml:space="preserve">Nombre d’heures : </w:t>
            </w:r>
            <w:sdt>
              <w:sdtPr>
                <w:rPr>
                  <w:rStyle w:val="Style1"/>
                </w:rPr>
                <w:alias w:val="Nombre d'heures"/>
                <w:tag w:val="Nombre d'heures"/>
                <w:id w:val="1338758"/>
                <w:placeholder>
                  <w:docPart w:val="66B132071913440EACDC6164A54CDF0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  <w:r w:rsidR="00544185" w:rsidRPr="00011099">
              <w:rPr>
                <w:rStyle w:val="Style1"/>
              </w:rPr>
              <w:t xml:space="preserve"> </w:t>
            </w:r>
            <w:r w:rsidRPr="00011099">
              <w:rPr>
                <w:rFonts w:ascii="Arial Narrow" w:hAnsi="Arial Narrow"/>
              </w:rPr>
              <w:t>heures</w:t>
            </w:r>
          </w:p>
        </w:tc>
      </w:tr>
      <w:tr w:rsidR="009A39F1" w:rsidRPr="00011099" w:rsidTr="001F0FED">
        <w:tc>
          <w:tcPr>
            <w:tcW w:w="7697" w:type="dxa"/>
          </w:tcPr>
          <w:p w:rsidR="009A39F1" w:rsidRPr="00011099" w:rsidRDefault="009A39F1" w:rsidP="00D03898">
            <w:pPr>
              <w:pStyle w:val="Champdtudes"/>
              <w:tabs>
                <w:tab w:val="clear" w:pos="1830"/>
                <w:tab w:val="clear" w:pos="1920"/>
              </w:tabs>
              <w:spacing w:before="120" w:after="120"/>
              <w:ind w:left="0" w:firstLine="0"/>
              <w:jc w:val="both"/>
              <w:rPr>
                <w:rFonts w:ascii="Arial Narrow" w:hAnsi="Arial Narrow"/>
              </w:rPr>
            </w:pPr>
            <w:r w:rsidRPr="00011099">
              <w:rPr>
                <w:rFonts w:ascii="Arial Narrow" w:hAnsi="Arial Narrow"/>
              </w:rPr>
              <w:t xml:space="preserve">Pondération : </w:t>
            </w:r>
            <w:sdt>
              <w:sdtPr>
                <w:rPr>
                  <w:rStyle w:val="Style1"/>
                </w:rPr>
                <w:alias w:val="Pondération"/>
                <w:tag w:val="0-0-0"/>
                <w:id w:val="1338759"/>
                <w:placeholder>
                  <w:docPart w:val="1106BF792AA14449A28043FD0782F354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  <w:b w:val="0"/>
                    <w:bCs w:val="0"/>
                  </w:rPr>
                  <w:t>Cliquez ici pour taper du texte.</w:t>
                </w:r>
              </w:sdtContent>
            </w:sdt>
          </w:p>
        </w:tc>
        <w:tc>
          <w:tcPr>
            <w:tcW w:w="6053" w:type="dxa"/>
          </w:tcPr>
          <w:p w:rsidR="009A39F1" w:rsidRPr="00011099" w:rsidRDefault="009A39F1" w:rsidP="00D03898">
            <w:pPr>
              <w:pStyle w:val="Puces"/>
              <w:spacing w:before="120" w:after="120"/>
              <w:ind w:left="0" w:firstLine="0"/>
              <w:rPr>
                <w:rFonts w:ascii="Arial Narrow" w:hAnsi="Arial Narrow"/>
                <w:b/>
              </w:rPr>
            </w:pPr>
            <w:r w:rsidRPr="00011099">
              <w:rPr>
                <w:rFonts w:ascii="Arial Narrow" w:hAnsi="Arial Narrow"/>
                <w:b/>
              </w:rPr>
              <w:t xml:space="preserve">Nombre d’unités : </w:t>
            </w:r>
            <w:sdt>
              <w:sdtPr>
                <w:rPr>
                  <w:rStyle w:val="Style1"/>
                </w:rPr>
                <w:alias w:val="Nombre d'unités"/>
                <w:tag w:val="Nombre d'unités"/>
                <w:id w:val="1338760"/>
                <w:placeholder>
                  <w:docPart w:val="8D228661B1F948BEA2D0469710C07AFE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Textedelespacerserv"/>
                    <w:rFonts w:ascii="Arial Narrow" w:hAnsi="Arial Narrow"/>
                  </w:rPr>
                  <w:t>Cliquez ici pour taper du texte.</w:t>
                </w:r>
              </w:sdtContent>
            </w:sdt>
            <w:r w:rsidR="00544185" w:rsidRPr="00011099">
              <w:rPr>
                <w:rStyle w:val="Style1"/>
              </w:rPr>
              <w:t xml:space="preserve"> </w:t>
            </w:r>
            <w:r w:rsidRPr="00011099">
              <w:rPr>
                <w:rFonts w:ascii="Arial Narrow" w:hAnsi="Arial Narrow"/>
              </w:rPr>
              <w:t>unité(s)</w:t>
            </w:r>
          </w:p>
        </w:tc>
      </w:tr>
      <w:tr w:rsidR="009A39F1" w:rsidRPr="00011099" w:rsidTr="001F0FED">
        <w:tc>
          <w:tcPr>
            <w:tcW w:w="7697" w:type="dxa"/>
          </w:tcPr>
          <w:p w:rsidR="009A39F1" w:rsidRPr="00011099" w:rsidRDefault="009A39F1" w:rsidP="00D03898">
            <w:pPr>
              <w:pStyle w:val="Puces"/>
              <w:tabs>
                <w:tab w:val="left" w:pos="1168"/>
              </w:tabs>
              <w:spacing w:before="120" w:after="120"/>
              <w:ind w:left="0" w:firstLine="0"/>
              <w:rPr>
                <w:rFonts w:ascii="Arial Narrow" w:hAnsi="Arial Narrow"/>
              </w:rPr>
            </w:pPr>
            <w:r w:rsidRPr="00011099">
              <w:rPr>
                <w:rFonts w:ascii="Arial Narrow" w:hAnsi="Arial Narrow"/>
                <w:b/>
              </w:rPr>
              <w:t xml:space="preserve">Préalables : </w:t>
            </w:r>
            <w:sdt>
              <w:sdtPr>
                <w:rPr>
                  <w:rStyle w:val="Style1"/>
                </w:rPr>
                <w:alias w:val="Numéro du cours"/>
                <w:tag w:val="000-000-NF"/>
                <w:id w:val="1338761"/>
                <w:placeholder>
                  <w:docPart w:val="B6E3BB95FD3745D1BAAB51DCC2CDF89A"/>
                </w:placeholder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sdt>
                  <w:sdtPr>
                    <w:rPr>
                      <w:rStyle w:val="Style1"/>
                    </w:rPr>
                    <w:alias w:val="Code du cours"/>
                    <w:tag w:val="000-000-NF"/>
                    <w:id w:val="1338762"/>
                    <w:placeholder>
                      <w:docPart w:val="BF46BB10E2A447888CC44C5C949466BC"/>
                    </w:placeholder>
                    <w:showingPlcHdr/>
                  </w:sdtPr>
                  <w:sdtEndPr>
                    <w:rPr>
                      <w:rStyle w:val="Policepardfaut"/>
                      <w:rFonts w:ascii="Times New Roman" w:hAnsi="Times New Roman"/>
                      <w:b/>
                    </w:rPr>
                  </w:sdtEndPr>
                  <w:sdtContent>
                    <w:r w:rsidRPr="00011099">
                      <w:rPr>
                        <w:rStyle w:val="Textedelespacerserv"/>
                        <w:rFonts w:ascii="Arial Narrow" w:hAnsi="Arial Narrow"/>
                      </w:rPr>
                      <w:t>Cliquez ici pour taper du texte.</w:t>
                    </w:r>
                  </w:sdtContent>
                </w:sdt>
              </w:sdtContent>
            </w:sdt>
            <w:r w:rsidRPr="00011099">
              <w:rPr>
                <w:rFonts w:ascii="Arial Narrow" w:hAnsi="Arial Narrow"/>
                <w:b/>
              </w:rPr>
              <w:t xml:space="preserve"> </w:t>
            </w:r>
            <w:sdt>
              <w:sdtPr>
                <w:rPr>
                  <w:rStyle w:val="Style1"/>
                </w:rPr>
                <w:alias w:val="Nom du cours"/>
                <w:tag w:val="Nom du cours"/>
                <w:id w:val="1338763"/>
                <w:placeholder>
                  <w:docPart w:val="F5D145B7DA394F7FA46FD569B5C72F84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Pr="00011099">
                  <w:rPr>
                    <w:rStyle w:val="Style1"/>
                  </w:rPr>
                  <w:t>Cliquez ici pour taper du texte.</w:t>
                </w:r>
              </w:sdtContent>
            </w:sdt>
          </w:p>
        </w:tc>
        <w:tc>
          <w:tcPr>
            <w:tcW w:w="6053" w:type="dxa"/>
          </w:tcPr>
          <w:p w:rsidR="009A39F1" w:rsidRPr="00011099" w:rsidRDefault="009A39F1" w:rsidP="00D03898">
            <w:pPr>
              <w:pStyle w:val="Puces"/>
              <w:tabs>
                <w:tab w:val="left" w:pos="1800"/>
              </w:tabs>
              <w:spacing w:before="120" w:after="120"/>
              <w:ind w:left="0" w:firstLine="0"/>
              <w:rPr>
                <w:rFonts w:ascii="Arial Narrow" w:hAnsi="Arial Narrow"/>
                <w:b/>
              </w:rPr>
            </w:pPr>
            <w:r w:rsidRPr="00011099">
              <w:rPr>
                <w:rFonts w:ascii="Arial Narrow" w:hAnsi="Arial Narrow"/>
                <w:b/>
              </w:rPr>
              <w:t xml:space="preserve">Discipline : </w:t>
            </w:r>
            <w:sdt>
              <w:sdtPr>
                <w:rPr>
                  <w:rStyle w:val="Style1"/>
                </w:rPr>
                <w:alias w:val="Discipline"/>
                <w:tag w:val="Discipline"/>
                <w:id w:val="1338764"/>
                <w:placeholder>
                  <w:docPart w:val="D7BC1005D7F1479BAD6A500F69539FB6"/>
                </w:placeholder>
                <w:showingPlcHdr/>
                <w:dropDownList>
                  <w:listItem w:value="Choisissez un élément."/>
                  <w:listItem w:displayText="101 Biologie" w:value="101 Biologie"/>
                  <w:listItem w:displayText="109 Éducation physique" w:value="109 Éducation physique"/>
                  <w:listItem w:displayText="180 Soins infirmiers" w:value="180 Soins infirmiers"/>
                  <w:listItem w:displayText="181 Soins préhospitatiers d'urgence" w:value="181 Soins préhospitatiers d'urgence"/>
                  <w:listItem w:displayText="201 Mathématiques" w:value="201 Mathématiques"/>
                  <w:listItem w:displayText="202 Chimie" w:value="202 Chimie"/>
                  <w:listItem w:displayText="203 Physique" w:value="203 Physique"/>
                  <w:listItem w:displayText="221 Technologie du bâtiment et des travaux publics" w:value="221 Technologie du bâtiment et des travaux publics"/>
                  <w:listItem w:displayText="300 Sciences humaines" w:value="300 Sciences humaines"/>
                  <w:listItem w:displayText="310 Techniques auxiliaires de la justice" w:value="310 Techniques auxiliaires de la justice"/>
                  <w:listItem w:displayText="311 Techniques de prévention" w:value="311 Techniques de prévention"/>
                  <w:listItem w:displayText="320 Géographie" w:value="320 Géographie"/>
                  <w:listItem w:displayText="322 Techniques familiales" w:value="322 Techniques familiales"/>
                  <w:listItem w:displayText="330 Histoire" w:value="330 Histoire"/>
                  <w:listItem w:displayText="340 Philosophie" w:value="340 Philosophie"/>
                  <w:listItem w:displayText="350 Psychologie" w:value="350 Psychologie"/>
                  <w:listItem w:displayText="360 Transdisciplinaire" w:value="360 Transdisciplinaire"/>
                  <w:listItem w:displayText="370 Sciences de la religion" w:value="370 Sciences de la religion"/>
                  <w:listItem w:displayText="381 Anthropologie" w:value="381 Anthropologie"/>
                  <w:listItem w:displayText="383 Économique" w:value="383 Économique"/>
                  <w:listItem w:displayText="385 Sciences politiques" w:value="385 Sciences politiques"/>
                  <w:listItem w:displayText="387 Sociologie" w:value="387 Sociologie"/>
                  <w:listItem w:displayText="551 Musique professionnelle" w:value="551 Musique professionnelle"/>
                  <w:listItem w:displayText="571 Industrie de la mode" w:value="571 Industrie de la mode"/>
                  <w:listItem w:displayText="601 Français, langue d'enseignement et littérature" w:value="601 Français, langue d'enseignement et littérature"/>
                  <w:listItem w:displayText="604 Anglais, langue seconde" w:value="604 Anglais, langue seconde"/>
                  <w:listItem w:displayText="607 Espagnol" w:value="607 Espagnol"/>
                  <w:listItem w:displayText="609 Allemand" w:value="609 Allemand"/>
                  <w:listItem w:displayText="Autre:" w:value="Autre:"/>
                </w:dropDownList>
              </w:sdtPr>
              <w:sdtContent>
                <w:r w:rsidRPr="00011099">
                  <w:rPr>
                    <w:rStyle w:val="Style1"/>
                  </w:rPr>
                  <w:t>Choisissez un élément.</w:t>
                </w:r>
              </w:sdtContent>
            </w:sdt>
          </w:p>
        </w:tc>
      </w:tr>
      <w:tr w:rsidR="00D67A42" w:rsidRPr="009849B0" w:rsidTr="001F0FED">
        <w:tc>
          <w:tcPr>
            <w:tcW w:w="13750" w:type="dxa"/>
            <w:gridSpan w:val="2"/>
          </w:tcPr>
          <w:p w:rsidR="00D67A42" w:rsidRPr="00011099" w:rsidRDefault="000726D1" w:rsidP="00D67A42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Énoncé des</w:t>
            </w:r>
            <w:r w:rsidR="00D67A42"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compétence</w:t>
            </w: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s</w:t>
            </w:r>
            <w:r w:rsidR="00D67A42"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 :</w:t>
            </w:r>
          </w:p>
          <w:tbl>
            <w:tblPr>
              <w:tblStyle w:val="Grilledutableau"/>
              <w:tblW w:w="133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52"/>
              <w:gridCol w:w="9497"/>
              <w:gridCol w:w="2410"/>
            </w:tblGrid>
            <w:tr w:rsidR="001E3228" w:rsidRPr="00011099" w:rsidTr="00ED4767">
              <w:tc>
                <w:tcPr>
                  <w:tcW w:w="1452" w:type="dxa"/>
                </w:tcPr>
                <w:p w:rsidR="001E3228" w:rsidRPr="00011099" w:rsidRDefault="001E3228" w:rsidP="00ED4767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r w:rsidRPr="00011099">
                    <w:rPr>
                      <w:rFonts w:ascii="Arial Narrow" w:hAnsi="Arial Narrow"/>
                      <w:b/>
                    </w:rPr>
                    <w:t>N</w:t>
                  </w:r>
                  <w:r w:rsidRPr="00011099">
                    <w:rPr>
                      <w:rFonts w:ascii="Arial Narrow" w:hAnsi="Arial Narrow"/>
                      <w:b/>
                      <w:vertAlign w:val="superscript"/>
                    </w:rPr>
                    <w:t xml:space="preserve">o </w:t>
                  </w:r>
                  <w:sdt>
                    <w:sdtPr>
                      <w:rPr>
                        <w:rStyle w:val="Style1"/>
                      </w:rPr>
                      <w:alias w:val="No de la compétence"/>
                      <w:tag w:val="No de la compétence"/>
                      <w:id w:val="9946373"/>
                      <w:placeholder>
                        <w:docPart w:val="CA172FA696ED43629DE3915F7B86D7E4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  <w:vertAlign w:val="superscript"/>
                      </w:rPr>
                    </w:sdtEndPr>
                    <w:sdtContent>
                      <w:r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tc>
                <w:tcPr>
                  <w:tcW w:w="9497" w:type="dxa"/>
                </w:tcPr>
                <w:p w:rsidR="001E3228" w:rsidRPr="00011099" w:rsidRDefault="00975330" w:rsidP="00ED4767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sdt>
                    <w:sdtPr>
                      <w:rPr>
                        <w:rStyle w:val="Style1"/>
                      </w:rPr>
                      <w:alias w:val="Énoncé de la compétence"/>
                      <w:tag w:val="Énoncé de la compétence"/>
                      <w:id w:val="9946374"/>
                      <w:placeholder>
                        <w:docPart w:val="C3E0242315E1431B935E11D12AF97A6C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</w:rPr>
                    </w:sdtEndPr>
                    <w:sdtContent>
                      <w:r w:rsidR="001E3228"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sdt>
                <w:sdtPr>
                  <w:rPr>
                    <w:rStyle w:val="Style1"/>
                  </w:rPr>
                  <w:alias w:val="Atteinte"/>
                  <w:tag w:val="Atteinte"/>
                  <w:id w:val="9946375"/>
                  <w:placeholder>
                    <w:docPart w:val="923632AAD46042CC8E9A4371A3568973"/>
                  </w:placeholder>
                  <w:showingPlcHdr/>
                  <w:dropDownList>
                    <w:listItem w:value="Choisissez un élément."/>
                    <w:listItem w:displayText="Atteinte partielle" w:value="Atteinte partielle"/>
                    <w:listItem w:displayText="Atteinte complète" w:value="Atteinte complète"/>
                  </w:dropDownList>
                </w:sdtPr>
                <w:sdtEndPr>
                  <w:rPr>
                    <w:rStyle w:val="Policepardfaut"/>
                    <w:rFonts w:ascii="Times New Roman" w:hAnsi="Times New Roman"/>
                    <w:b/>
                  </w:rPr>
                </w:sdtEndPr>
                <w:sdtContent>
                  <w:tc>
                    <w:tcPr>
                      <w:tcW w:w="2410" w:type="dxa"/>
                    </w:tcPr>
                    <w:p w:rsidR="001E3228" w:rsidRPr="00011099" w:rsidRDefault="001E3228" w:rsidP="00ED4767">
                      <w:pPr>
                        <w:pStyle w:val="Puces"/>
                        <w:tabs>
                          <w:tab w:val="left" w:pos="1800"/>
                        </w:tabs>
                        <w:spacing w:before="120" w:after="120"/>
                        <w:ind w:left="0" w:firstLine="0"/>
                        <w:jc w:val="left"/>
                        <w:rPr>
                          <w:rFonts w:ascii="Arial Narrow" w:hAnsi="Arial Narrow"/>
                          <w:b/>
                        </w:rPr>
                      </w:pPr>
                      <w:r w:rsidRPr="00011099">
                        <w:rPr>
                          <w:rStyle w:val="Style1"/>
                        </w:rPr>
                        <w:t>Choisissez un élément.</w:t>
                      </w:r>
                    </w:p>
                  </w:tc>
                </w:sdtContent>
              </w:sdt>
            </w:tr>
            <w:tr w:rsidR="000726D1" w:rsidRPr="00011099" w:rsidTr="00ED4767">
              <w:tc>
                <w:tcPr>
                  <w:tcW w:w="1452" w:type="dxa"/>
                </w:tcPr>
                <w:p w:rsidR="000726D1" w:rsidRPr="00011099" w:rsidRDefault="000726D1" w:rsidP="001F71F6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r w:rsidRPr="00011099">
                    <w:rPr>
                      <w:rFonts w:ascii="Arial Narrow" w:hAnsi="Arial Narrow"/>
                      <w:b/>
                    </w:rPr>
                    <w:t>N</w:t>
                  </w:r>
                  <w:r w:rsidRPr="00011099">
                    <w:rPr>
                      <w:rFonts w:ascii="Arial Narrow" w:hAnsi="Arial Narrow"/>
                      <w:b/>
                      <w:vertAlign w:val="superscript"/>
                    </w:rPr>
                    <w:t xml:space="preserve">o </w:t>
                  </w:r>
                  <w:sdt>
                    <w:sdtPr>
                      <w:rPr>
                        <w:rStyle w:val="Style1"/>
                      </w:rPr>
                      <w:alias w:val="No de la compétence"/>
                      <w:tag w:val="No de la compétence"/>
                      <w:id w:val="110718464"/>
                      <w:placeholder>
                        <w:docPart w:val="33BA92AB4CA142EC8B4C57633DE7DBF3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  <w:vertAlign w:val="superscript"/>
                      </w:rPr>
                    </w:sdtEndPr>
                    <w:sdtContent>
                      <w:r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tc>
                <w:tcPr>
                  <w:tcW w:w="9497" w:type="dxa"/>
                </w:tcPr>
                <w:p w:rsidR="000726D1" w:rsidRPr="00011099" w:rsidRDefault="00975330" w:rsidP="001F71F6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sdt>
                    <w:sdtPr>
                      <w:rPr>
                        <w:rStyle w:val="Style1"/>
                      </w:rPr>
                      <w:alias w:val="Énoncé de la compétence"/>
                      <w:tag w:val="Énoncé de la compétence"/>
                      <w:id w:val="110718465"/>
                      <w:placeholder>
                        <w:docPart w:val="874376F451A8457E93D6F78434E53592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</w:rPr>
                    </w:sdtEndPr>
                    <w:sdtContent>
                      <w:r w:rsidR="000726D1"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sdt>
                <w:sdtPr>
                  <w:rPr>
                    <w:rStyle w:val="Style1"/>
                  </w:rPr>
                  <w:alias w:val="Atteinte"/>
                  <w:tag w:val="Atteinte"/>
                  <w:id w:val="110718466"/>
                  <w:placeholder>
                    <w:docPart w:val="6946D0761294471593CD351FADB1F6C7"/>
                  </w:placeholder>
                  <w:showingPlcHdr/>
                  <w:dropDownList>
                    <w:listItem w:value="Choisissez un élément."/>
                    <w:listItem w:displayText="Atteinte partielle" w:value="Atteinte partielle"/>
                    <w:listItem w:displayText="Atteinte complète" w:value="Atteinte complète"/>
                  </w:dropDownList>
                </w:sdtPr>
                <w:sdtEndPr>
                  <w:rPr>
                    <w:rStyle w:val="Policepardfaut"/>
                    <w:rFonts w:ascii="Times New Roman" w:hAnsi="Times New Roman"/>
                    <w:b/>
                  </w:rPr>
                </w:sdtEndPr>
                <w:sdtContent>
                  <w:tc>
                    <w:tcPr>
                      <w:tcW w:w="2410" w:type="dxa"/>
                    </w:tcPr>
                    <w:p w:rsidR="000726D1" w:rsidRPr="00011099" w:rsidRDefault="000726D1" w:rsidP="001F71F6">
                      <w:pPr>
                        <w:pStyle w:val="Puces"/>
                        <w:tabs>
                          <w:tab w:val="left" w:pos="1800"/>
                        </w:tabs>
                        <w:spacing w:before="120" w:after="120"/>
                        <w:ind w:left="0" w:firstLine="0"/>
                        <w:jc w:val="left"/>
                        <w:rPr>
                          <w:rFonts w:ascii="Arial Narrow" w:hAnsi="Arial Narrow"/>
                          <w:b/>
                        </w:rPr>
                      </w:pPr>
                      <w:r w:rsidRPr="00011099">
                        <w:rPr>
                          <w:rStyle w:val="Style1"/>
                        </w:rPr>
                        <w:t>Choisissez un élément.</w:t>
                      </w:r>
                    </w:p>
                  </w:tc>
                </w:sdtContent>
              </w:sdt>
            </w:tr>
            <w:tr w:rsidR="00AE45D7" w:rsidRPr="00011099" w:rsidTr="00ED4767">
              <w:tc>
                <w:tcPr>
                  <w:tcW w:w="1452" w:type="dxa"/>
                </w:tcPr>
                <w:p w:rsidR="00AE45D7" w:rsidRPr="00011099" w:rsidRDefault="00AE45D7" w:rsidP="001F71F6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r w:rsidRPr="00011099">
                    <w:rPr>
                      <w:rFonts w:ascii="Arial Narrow" w:hAnsi="Arial Narrow"/>
                      <w:b/>
                    </w:rPr>
                    <w:t>N</w:t>
                  </w:r>
                  <w:r w:rsidRPr="00011099">
                    <w:rPr>
                      <w:rFonts w:ascii="Arial Narrow" w:hAnsi="Arial Narrow"/>
                      <w:b/>
                      <w:vertAlign w:val="superscript"/>
                    </w:rPr>
                    <w:t xml:space="preserve">o </w:t>
                  </w:r>
                  <w:sdt>
                    <w:sdtPr>
                      <w:rPr>
                        <w:rStyle w:val="Style1"/>
                      </w:rPr>
                      <w:alias w:val="No de la compétence"/>
                      <w:tag w:val="No de la compétence"/>
                      <w:id w:val="110718467"/>
                      <w:placeholder>
                        <w:docPart w:val="A371AA6E6EA74B58BBF4B4BAB8F9C980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  <w:vertAlign w:val="superscript"/>
                      </w:rPr>
                    </w:sdtEndPr>
                    <w:sdtContent>
                      <w:r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tc>
                <w:tcPr>
                  <w:tcW w:w="9497" w:type="dxa"/>
                </w:tcPr>
                <w:p w:rsidR="00AE45D7" w:rsidRPr="00011099" w:rsidRDefault="00975330" w:rsidP="001F71F6">
                  <w:pPr>
                    <w:pStyle w:val="Puces"/>
                    <w:tabs>
                      <w:tab w:val="left" w:pos="1800"/>
                    </w:tabs>
                    <w:spacing w:before="120" w:after="120"/>
                    <w:ind w:left="0" w:firstLine="0"/>
                    <w:jc w:val="left"/>
                    <w:rPr>
                      <w:rStyle w:val="Style1"/>
                    </w:rPr>
                  </w:pPr>
                  <w:sdt>
                    <w:sdtPr>
                      <w:rPr>
                        <w:rStyle w:val="Style1"/>
                      </w:rPr>
                      <w:alias w:val="Énoncé de la compétence"/>
                      <w:tag w:val="Énoncé de la compétence"/>
                      <w:id w:val="110718468"/>
                      <w:placeholder>
                        <w:docPart w:val="465A56C21A8A4F45B2782E9013173848"/>
                      </w:placeholder>
                      <w:showingPlcHdr/>
                    </w:sdtPr>
                    <w:sdtEndPr>
                      <w:rPr>
                        <w:rStyle w:val="Policepardfaut"/>
                        <w:rFonts w:ascii="Times New Roman" w:hAnsi="Times New Roman"/>
                        <w:b/>
                      </w:rPr>
                    </w:sdtEndPr>
                    <w:sdtContent>
                      <w:r w:rsidR="00AE45D7" w:rsidRPr="00011099">
                        <w:rPr>
                          <w:rStyle w:val="Style1"/>
                        </w:rPr>
                        <w:t>Cliquez ici pour taper du texte.</w:t>
                      </w:r>
                    </w:sdtContent>
                  </w:sdt>
                </w:p>
              </w:tc>
              <w:sdt>
                <w:sdtPr>
                  <w:rPr>
                    <w:rStyle w:val="Style1"/>
                  </w:rPr>
                  <w:alias w:val="Atteinte"/>
                  <w:tag w:val="Atteinte"/>
                  <w:id w:val="110718469"/>
                  <w:placeholder>
                    <w:docPart w:val="BF0EA9D992394719818F92255CC90FFC"/>
                  </w:placeholder>
                  <w:showingPlcHdr/>
                  <w:dropDownList>
                    <w:listItem w:value="Choisissez un élément."/>
                    <w:listItem w:displayText="Atteinte partielle" w:value="Atteinte partielle"/>
                    <w:listItem w:displayText="Atteinte complète" w:value="Atteinte complète"/>
                  </w:dropDownList>
                </w:sdtPr>
                <w:sdtEndPr>
                  <w:rPr>
                    <w:rStyle w:val="Policepardfaut"/>
                    <w:rFonts w:ascii="Times New Roman" w:hAnsi="Times New Roman"/>
                    <w:b/>
                  </w:rPr>
                </w:sdtEndPr>
                <w:sdtContent>
                  <w:tc>
                    <w:tcPr>
                      <w:tcW w:w="2410" w:type="dxa"/>
                    </w:tcPr>
                    <w:p w:rsidR="00AE45D7" w:rsidRPr="00011099" w:rsidRDefault="00AE45D7" w:rsidP="001F71F6">
                      <w:pPr>
                        <w:pStyle w:val="Puces"/>
                        <w:tabs>
                          <w:tab w:val="left" w:pos="1800"/>
                        </w:tabs>
                        <w:spacing w:before="120" w:after="120"/>
                        <w:ind w:left="0" w:firstLine="0"/>
                        <w:jc w:val="left"/>
                        <w:rPr>
                          <w:rFonts w:ascii="Arial Narrow" w:hAnsi="Arial Narrow"/>
                          <w:b/>
                        </w:rPr>
                      </w:pPr>
                      <w:r w:rsidRPr="00011099">
                        <w:rPr>
                          <w:rStyle w:val="Style1"/>
                        </w:rPr>
                        <w:t>Choisissez un élément.</w:t>
                      </w:r>
                    </w:p>
                  </w:tc>
                </w:sdtContent>
              </w:sdt>
            </w:tr>
          </w:tbl>
          <w:p w:rsidR="00D67A42" w:rsidRPr="00011099" w:rsidRDefault="00D67A42" w:rsidP="00D03898">
            <w:pPr>
              <w:pStyle w:val="Puces"/>
              <w:tabs>
                <w:tab w:val="left" w:pos="1800"/>
              </w:tabs>
              <w:spacing w:before="120" w:after="120"/>
              <w:ind w:left="0" w:firstLine="0"/>
              <w:jc w:val="left"/>
              <w:rPr>
                <w:rStyle w:val="Style1"/>
              </w:rPr>
            </w:pPr>
          </w:p>
        </w:tc>
      </w:tr>
    </w:tbl>
    <w:p w:rsidR="00364A64" w:rsidRPr="00565812" w:rsidRDefault="00364A64" w:rsidP="00364A64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0"/>
      </w:tblGrid>
      <w:tr w:rsidR="00C83806" w:rsidRPr="00B560FB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83806" w:rsidRPr="00745975" w:rsidRDefault="00C83806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Intentions éducatives</w:t>
            </w:r>
          </w:p>
        </w:tc>
      </w:tr>
      <w:tr w:rsidR="00C83806" w:rsidRPr="00011099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06" w:rsidRPr="00011099" w:rsidRDefault="00975330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Intentions éducatives"/>
                <w:tag w:val="Titre du cours"/>
                <w:id w:val="1338553"/>
                <w:placeholder>
                  <w:docPart w:val="9794AAA152224CE69BD600B803E81BD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83806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C83806" w:rsidRPr="00565812" w:rsidRDefault="00C83806" w:rsidP="00364A64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0"/>
      </w:tblGrid>
      <w:tr w:rsidR="00C83806" w:rsidRPr="00B560FB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83806" w:rsidRPr="00745975" w:rsidRDefault="00C83806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Situation du cours dans le programme</w:t>
            </w:r>
          </w:p>
        </w:tc>
      </w:tr>
      <w:tr w:rsidR="00C83806" w:rsidRPr="00011099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06" w:rsidRPr="00011099" w:rsidRDefault="00975330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Situation du cours dans le programme"/>
                <w:tag w:val="Titre du cours"/>
                <w:id w:val="1338556"/>
                <w:placeholder>
                  <w:docPart w:val="9B33C311150D46A08D8F2CEE8F550375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C83806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C83806" w:rsidRPr="00565812" w:rsidRDefault="00C83806" w:rsidP="00364A64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1"/>
      </w:tblGrid>
      <w:tr w:rsidR="00C83806" w:rsidRPr="00B560FB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83806" w:rsidRPr="00745975" w:rsidRDefault="00C83806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lastRenderedPageBreak/>
              <w:t>Brève description du cours</w:t>
            </w:r>
          </w:p>
        </w:tc>
      </w:tr>
      <w:tr w:rsidR="00C83806" w:rsidRPr="00011099" w:rsidTr="001F0FED">
        <w:tc>
          <w:tcPr>
            <w:tcW w:w="1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806" w:rsidRPr="00011099" w:rsidRDefault="00975330" w:rsidP="00D03898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Brève description du cours"/>
                <w:tag w:val="Titre du cours"/>
                <w:id w:val="1338557"/>
                <w:placeholder>
                  <w:docPart w:val="1C2E2FEDD5E140D4AD8E65AAD304F278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D03898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211C07" w:rsidRDefault="00211C07">
      <w:r>
        <w:br w:type="page"/>
      </w:r>
    </w:p>
    <w:p w:rsidR="001E3228" w:rsidRDefault="001E3228">
      <w:pPr>
        <w:rPr>
          <w:rFonts w:ascii="Arial Narrow" w:hAnsi="Arial Narrow"/>
          <w:sz w:val="16"/>
          <w:szCs w:val="16"/>
          <w:vertAlign w:val="superscript"/>
          <w:lang w:eastAsia="fr-FR"/>
        </w:rPr>
      </w:pP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1E3228" w:rsidRPr="003758F6" w:rsidTr="00A776EC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3228" w:rsidRPr="00745975" w:rsidRDefault="001E3228" w:rsidP="00ED4767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Objectifs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3228" w:rsidRPr="00745975" w:rsidRDefault="001E3228" w:rsidP="00ED4767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Standards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3228" w:rsidRPr="003758F6" w:rsidRDefault="001E3228" w:rsidP="00BF6A7F">
            <w:pPr>
              <w:spacing w:before="80" w:after="80"/>
              <w:rPr>
                <w:rFonts w:ascii="Arial Narrow" w:hAnsi="Arial Narrow"/>
                <w:b/>
                <w:sz w:val="18"/>
              </w:rPr>
            </w:pPr>
          </w:p>
        </w:tc>
      </w:tr>
      <w:tr w:rsidR="001E3228" w:rsidRPr="00011099" w:rsidTr="00A776EC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Énoncé de la </w:t>
            </w:r>
            <w:r w:rsidR="000726D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première </w:t>
            </w: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compétence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Contexte de réalisation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nil"/>
            </w:tcBorders>
            <w:shd w:val="clear" w:color="auto" w:fill="DDD9C3" w:themeFill="background2" w:themeFillShade="E6"/>
          </w:tcPr>
          <w:p w:rsidR="001E3228" w:rsidRPr="00011099" w:rsidRDefault="001E3228" w:rsidP="000832EF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A776EC" w:rsidRPr="00011099" w:rsidTr="00EA595C">
        <w:tc>
          <w:tcPr>
            <w:tcW w:w="389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776EC" w:rsidRPr="00011099" w:rsidRDefault="00975330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noncé de la compétence"/>
                <w:id w:val="9946364"/>
                <w:placeholder>
                  <w:docPart w:val="3FEA25CBDECB46B1A4564F3FC3A6EC13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776E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9853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A776EC" w:rsidRPr="00011099" w:rsidRDefault="00975330" w:rsidP="00ED4767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ntexte de réalisation"/>
                <w:tag w:val="Contexte de réalisation"/>
                <w:id w:val="1338847"/>
                <w:placeholder>
                  <w:docPart w:val="BB9CB18ACA2D4440A15E3F4EF146106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776E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A776EC" w:rsidRPr="00011099" w:rsidTr="00EA595C">
        <w:tc>
          <w:tcPr>
            <w:tcW w:w="389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776EC" w:rsidRPr="00011099" w:rsidRDefault="00A776EC" w:rsidP="00ED4767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3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A776EC" w:rsidRPr="00011099" w:rsidRDefault="00A776EC" w:rsidP="00ED4767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</w:tbl>
    <w:p w:rsidR="00BF6A7F" w:rsidRPr="00BF6A7F" w:rsidRDefault="00BF6A7F">
      <w:pPr>
        <w:rPr>
          <w:sz w:val="16"/>
          <w:szCs w:val="16"/>
        </w:rPr>
      </w:pP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1E3228" w:rsidRPr="00011099" w:rsidTr="00BF6A7F">
        <w:trPr>
          <w:tblHeader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Éléments de </w:t>
            </w:r>
            <w:r w:rsidR="000726D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la première </w:t>
            </w: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compétence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E3228" w:rsidRPr="00011099" w:rsidRDefault="001E3228" w:rsidP="00ED4767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Critères de performance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BF6A7F" w:rsidRPr="00745975" w:rsidRDefault="00BF6A7F" w:rsidP="00BF6A7F">
            <w:pPr>
              <w:spacing w:before="80" w:after="8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P</w:t>
            </w:r>
            <w:r w:rsidR="00BD4DFF">
              <w:rPr>
                <w:rFonts w:ascii="Arial Narrow" w:hAnsi="Arial Narrow"/>
                <w:b/>
                <w:smallCaps/>
              </w:rPr>
              <w:t>récisions</w:t>
            </w:r>
          </w:p>
          <w:p w:rsidR="001E3228" w:rsidRPr="00011099" w:rsidRDefault="001E3228" w:rsidP="00ED4767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F60D59" w:rsidRPr="00011099" w:rsidTr="00482E40">
        <w:trPr>
          <w:trHeight w:val="3856"/>
        </w:trPr>
        <w:tc>
          <w:tcPr>
            <w:tcW w:w="3898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Style w:val="Style1"/>
                <w:sz w:val="20"/>
                <w:szCs w:val="20"/>
              </w:rPr>
              <w:alias w:val="Éléments de compétence"/>
              <w:tag w:val="Éléments de compétence"/>
              <w:id w:val="9946366"/>
              <w:placeholder>
                <w:docPart w:val="6B6C3193C9844DB69055829A66FDD370"/>
              </w:placeholder>
              <w:showingPlcHdr/>
            </w:sdtPr>
            <w:sdtEndPr>
              <w:rPr>
                <w:rStyle w:val="Policepardfaut"/>
                <w:rFonts w:ascii="Times New Roman" w:hAnsi="Times New Roman"/>
                <w:b/>
                <w:sz w:val="24"/>
                <w:szCs w:val="24"/>
              </w:rPr>
            </w:sdtEndPr>
            <w:sdtContent>
              <w:p w:rsidR="00F60D59" w:rsidRPr="00D87134" w:rsidRDefault="00F60D59" w:rsidP="00ED4767">
                <w:pPr>
                  <w:pStyle w:val="Paragraphedeliste"/>
                  <w:spacing w:before="120" w:after="120"/>
                  <w:ind w:left="0"/>
                  <w:rPr>
                    <w:rFonts w:ascii="Arial Narrow" w:hAnsi="Arial Narrow"/>
                    <w:sz w:val="20"/>
                    <w:szCs w:val="20"/>
                  </w:rPr>
                </w:pPr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p>
            </w:sdtContent>
          </w:sdt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D59" w:rsidRPr="00F15B77" w:rsidRDefault="00975330" w:rsidP="00ED4767">
            <w:pPr>
              <w:pStyle w:val="Paragraphedeliste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ritères de performance"/>
                <w:id w:val="9946367"/>
                <w:placeholder>
                  <w:docPart w:val="E21FD185170E4592854804BBD1226574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  <w:sz w:val="24"/>
                  <w:szCs w:val="24"/>
                </w:rPr>
              </w:sdtEndPr>
              <w:sdtContent>
                <w:r w:rsidR="00F60D59" w:rsidRPr="00F15B77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5601" w:type="dxa"/>
            <w:tcBorders>
              <w:top w:val="single" w:sz="4" w:space="0" w:color="auto"/>
              <w:left w:val="nil"/>
            </w:tcBorders>
          </w:tcPr>
          <w:p w:rsidR="00F60D59" w:rsidRDefault="00F60D59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Éléments de contenu (savoirs)</w:t>
            </w:r>
          </w:p>
          <w:p w:rsidR="00F60D59" w:rsidRDefault="00975330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léments de contenu (savoirs)"/>
                <w:tag w:val="Éléments de contenu (savoirs)"/>
                <w:id w:val="9946359"/>
                <w:placeholder>
                  <w:docPart w:val="DBA6B76C3B6D4321A7EB4BFDAE60726D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Pr="00891849" w:rsidRDefault="00F60D59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Habiletés, techniques et procédures (savoir-faire)</w:t>
            </w:r>
          </w:p>
          <w:p w:rsidR="00F60D59" w:rsidRDefault="00975330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Habiletés, techniques et procédures (savoir-faire)"/>
                <w:tag w:val="Habiletés, techniques et procédures (savoir-faire)"/>
                <w:id w:val="9946360"/>
                <w:placeholder>
                  <w:docPart w:val="54C6190473F94FC9AFBB53C7BFBD8882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Pr="00891849" w:rsidRDefault="00F60D59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 socio-affectives</w:t>
            </w: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(savoir-être) jugés absolument essentiels au développement de la compétence</w:t>
            </w: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(une ou deux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maximum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)</w:t>
            </w:r>
          </w:p>
          <w:p w:rsidR="00F60D59" w:rsidRDefault="00975330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mportements et attitudes (savoir-être)"/>
                <w:tag w:val="Comportements et attitudes (savoir-être)"/>
                <w:id w:val="9946361"/>
                <w:placeholder>
                  <w:docPart w:val="12218592395540169D6C599D4152F15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Pr="00891849" w:rsidRDefault="00F60D59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méthodes pédagogiques</w:t>
            </w:r>
          </w:p>
          <w:p w:rsidR="00F60D59" w:rsidRDefault="00975330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Méthodes pédagogiques"/>
                <w:tag w:val="Méthodes pédagogiques"/>
                <w:id w:val="9946362"/>
                <w:placeholder>
                  <w:docPart w:val="741159E3364C46A88E2CCC96593D278A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Default="00F60D59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évaluations formatives</w:t>
            </w:r>
            <w:r w:rsidRPr="00891849">
              <w:rPr>
                <w:sz w:val="20"/>
                <w:szCs w:val="20"/>
                <w:vertAlign w:val="superscript"/>
                <w:lang w:val="fr-FR"/>
              </w:rPr>
              <w:footnoteReference w:id="1"/>
            </w:r>
          </w:p>
          <w:p w:rsidR="00F60D59" w:rsidRPr="00011099" w:rsidRDefault="00975330" w:rsidP="00A175F3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valuations formatives"/>
                <w:tag w:val="Évaluations formatives"/>
                <w:id w:val="9946363"/>
                <w:placeholder>
                  <w:docPart w:val="D5EB7D3BE45E4E9A9AA0F82BC1D93953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427346" w:rsidRDefault="00427346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p w:rsidR="00427346" w:rsidRDefault="00427346">
      <w:pPr>
        <w:rPr>
          <w:rFonts w:ascii="Arial Narrow" w:hAnsi="Arial Narrow"/>
          <w:sz w:val="16"/>
          <w:szCs w:val="16"/>
          <w:vertAlign w:val="superscript"/>
          <w:lang w:eastAsia="fr-FR"/>
        </w:rPr>
      </w:pPr>
      <w:r>
        <w:rPr>
          <w:rFonts w:ascii="Arial Narrow" w:hAnsi="Arial Narrow"/>
          <w:sz w:val="16"/>
          <w:szCs w:val="16"/>
          <w:vertAlign w:val="superscript"/>
        </w:rPr>
        <w:br w:type="page"/>
      </w: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427346" w:rsidRPr="003758F6" w:rsidTr="00A776EC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27346" w:rsidRPr="00745975" w:rsidRDefault="00427346" w:rsidP="001F71F6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lastRenderedPageBreak/>
              <w:t>Objectifs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27346" w:rsidRPr="00745975" w:rsidRDefault="00427346" w:rsidP="001F71F6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Standards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27346" w:rsidRPr="003758F6" w:rsidRDefault="00427346" w:rsidP="001F71F6">
            <w:pPr>
              <w:spacing w:before="80" w:after="80"/>
              <w:rPr>
                <w:rFonts w:ascii="Arial Narrow" w:hAnsi="Arial Narrow"/>
                <w:b/>
                <w:sz w:val="18"/>
              </w:rPr>
            </w:pPr>
          </w:p>
        </w:tc>
      </w:tr>
      <w:tr w:rsidR="00427346" w:rsidRPr="00011099" w:rsidTr="00A776EC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27346" w:rsidRPr="00011099" w:rsidRDefault="00427346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Énoncé de la </w:t>
            </w:r>
            <w:r w:rsidR="000726D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deuxième </w:t>
            </w: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compétence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27346" w:rsidRPr="00011099" w:rsidRDefault="00427346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Contexte de réalisation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</w:tcPr>
          <w:p w:rsidR="00427346" w:rsidRPr="00011099" w:rsidRDefault="00427346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A776EC" w:rsidRPr="00011099" w:rsidTr="007165BF">
        <w:tc>
          <w:tcPr>
            <w:tcW w:w="389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776EC" w:rsidRPr="0001109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noncé de la compétence"/>
                <w:id w:val="110718414"/>
                <w:placeholder>
                  <w:docPart w:val="ED4CF6B049DC46FEBE9F7FA9C0BAADB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776E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9853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A776EC" w:rsidRPr="00011099" w:rsidRDefault="00975330" w:rsidP="001F71F6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ntexte de réalisation"/>
                <w:tag w:val="Contexte de réalisation"/>
                <w:id w:val="110718415"/>
                <w:placeholder>
                  <w:docPart w:val="5F70F425B9E6440E80744DB57391800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776E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A776EC" w:rsidRPr="00011099" w:rsidTr="007165BF">
        <w:tc>
          <w:tcPr>
            <w:tcW w:w="389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776EC" w:rsidRPr="00011099" w:rsidRDefault="00A776EC" w:rsidP="001F71F6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3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A776EC" w:rsidRPr="00011099" w:rsidRDefault="00A776EC" w:rsidP="001F71F6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</w:tbl>
    <w:p w:rsidR="00565812" w:rsidRDefault="00565812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427346" w:rsidRPr="00011099" w:rsidTr="001F71F6">
        <w:trPr>
          <w:tblHeader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27346" w:rsidRPr="00011099" w:rsidRDefault="00427346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Éléments de</w:t>
            </w:r>
            <w:r w:rsidR="000726D1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la deuxième </w:t>
            </w: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compétence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427346" w:rsidRPr="00011099" w:rsidRDefault="00427346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Critères de performance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427346" w:rsidRPr="00745975" w:rsidRDefault="00427346" w:rsidP="001F71F6">
            <w:pPr>
              <w:spacing w:before="80" w:after="8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Précisions</w:t>
            </w:r>
          </w:p>
          <w:p w:rsidR="00427346" w:rsidRPr="00011099" w:rsidRDefault="00427346" w:rsidP="001F71F6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F60D59" w:rsidRPr="00011099" w:rsidTr="006F53F4">
        <w:trPr>
          <w:trHeight w:val="3856"/>
        </w:trPr>
        <w:tc>
          <w:tcPr>
            <w:tcW w:w="3898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Style w:val="Style1"/>
                <w:sz w:val="20"/>
                <w:szCs w:val="20"/>
              </w:rPr>
              <w:alias w:val="Éléments de compétence"/>
              <w:tag w:val="Éléments de compétence"/>
              <w:id w:val="110718452"/>
              <w:placeholder>
                <w:docPart w:val="6CC0FA0D9D794013942656C9CAA58C68"/>
              </w:placeholder>
              <w:showingPlcHdr/>
            </w:sdtPr>
            <w:sdtEndPr>
              <w:rPr>
                <w:rStyle w:val="Policepardfaut"/>
                <w:rFonts w:ascii="Times New Roman" w:hAnsi="Times New Roman"/>
                <w:b/>
                <w:sz w:val="24"/>
                <w:szCs w:val="24"/>
              </w:rPr>
            </w:sdtEndPr>
            <w:sdtContent>
              <w:p w:rsidR="00F60D59" w:rsidRPr="00D87134" w:rsidRDefault="00F60D59" w:rsidP="001F71F6">
                <w:pPr>
                  <w:pStyle w:val="Paragraphedeliste"/>
                  <w:spacing w:before="120" w:after="120"/>
                  <w:ind w:left="0"/>
                  <w:rPr>
                    <w:rFonts w:ascii="Arial Narrow" w:hAnsi="Arial Narrow"/>
                    <w:sz w:val="20"/>
                    <w:szCs w:val="20"/>
                  </w:rPr>
                </w:pPr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p>
            </w:sdtContent>
          </w:sdt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D59" w:rsidRPr="00F15B77" w:rsidRDefault="00975330" w:rsidP="001F71F6">
            <w:pPr>
              <w:pStyle w:val="Paragraphedeliste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ritères de performance"/>
                <w:id w:val="110718453"/>
                <w:placeholder>
                  <w:docPart w:val="ACB6E56FC00F4DCD8785FECE158596FF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  <w:sz w:val="24"/>
                  <w:szCs w:val="24"/>
                </w:rPr>
              </w:sdtEndPr>
              <w:sdtContent>
                <w:r w:rsidR="00F60D59" w:rsidRPr="00F15B77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5601" w:type="dxa"/>
            <w:tcBorders>
              <w:top w:val="single" w:sz="4" w:space="0" w:color="auto"/>
              <w:left w:val="nil"/>
            </w:tcBorders>
          </w:tcPr>
          <w:p w:rsidR="00F60D59" w:rsidRDefault="00F60D59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Éléments de contenu (savoirs)</w:t>
            </w:r>
          </w:p>
          <w:p w:rsidR="00F60D5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léments de contenu (savoirs)"/>
                <w:tag w:val="Éléments de contenu (savoirs)"/>
                <w:id w:val="110718454"/>
                <w:placeholder>
                  <w:docPart w:val="A5AC800314DD4A698CDD0845F5CE309D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Pr="00891849" w:rsidRDefault="00F60D59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Habiletés, techniques et procédures (savoir-faire)</w:t>
            </w:r>
          </w:p>
          <w:p w:rsidR="00F60D5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Habiletés, techniques et procédures (savoir-faire)"/>
                <w:tag w:val="Habiletés, techniques et procédures (savoir-faire)"/>
                <w:id w:val="110718455"/>
                <w:placeholder>
                  <w:docPart w:val="CBD5B11D1F17475CA209E32105853DD5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Pr="00891849" w:rsidRDefault="00F60D59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 socio-affectives</w:t>
            </w: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(savoir-être) jugés absolument essentiels au développement de la compétence</w:t>
            </w: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(une ou deux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maximum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)</w:t>
            </w:r>
          </w:p>
          <w:p w:rsidR="00F60D5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mportements et attitudes (savoir-être)"/>
                <w:tag w:val="Comportements et attitudes (savoir-être)"/>
                <w:id w:val="110718456"/>
                <w:placeholder>
                  <w:docPart w:val="3A515BFE748F40248ACBBE77BDC70BAF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Pr="00891849" w:rsidRDefault="00F60D59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méthodes pédagogiques</w:t>
            </w:r>
          </w:p>
          <w:p w:rsidR="00F60D5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Méthodes pédagogiques"/>
                <w:tag w:val="Méthodes pédagogiques"/>
                <w:id w:val="110718457"/>
                <w:placeholder>
                  <w:docPart w:val="33CBB8C6C4C949A1B40832CDABA6642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Default="00F60D59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évaluations formatives</w:t>
            </w:r>
            <w:r w:rsidRPr="00891849">
              <w:rPr>
                <w:sz w:val="20"/>
                <w:szCs w:val="20"/>
                <w:vertAlign w:val="superscript"/>
                <w:lang w:val="fr-FR"/>
              </w:rPr>
              <w:footnoteReference w:id="2"/>
            </w:r>
          </w:p>
          <w:p w:rsidR="00F60D59" w:rsidRPr="0001109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valuations formatives"/>
                <w:tag w:val="Évaluations formatives"/>
                <w:id w:val="110718458"/>
                <w:placeholder>
                  <w:docPart w:val="A8E3421AB3B448D5A8B3473A1C818FB6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AE45D7" w:rsidRDefault="00AE45D7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p w:rsidR="00AE45D7" w:rsidRDefault="00AE45D7">
      <w:pPr>
        <w:rPr>
          <w:rFonts w:ascii="Arial Narrow" w:hAnsi="Arial Narrow"/>
          <w:sz w:val="16"/>
          <w:szCs w:val="16"/>
          <w:vertAlign w:val="superscript"/>
          <w:lang w:eastAsia="fr-FR"/>
        </w:rPr>
      </w:pPr>
      <w:r>
        <w:rPr>
          <w:rFonts w:ascii="Arial Narrow" w:hAnsi="Arial Narrow"/>
          <w:sz w:val="16"/>
          <w:szCs w:val="16"/>
          <w:vertAlign w:val="superscript"/>
        </w:rPr>
        <w:br w:type="page"/>
      </w: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AE45D7" w:rsidRPr="003758F6" w:rsidTr="00A776EC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E45D7" w:rsidRPr="00745975" w:rsidRDefault="00AE45D7" w:rsidP="001F71F6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lastRenderedPageBreak/>
              <w:t>Objectifs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E45D7" w:rsidRPr="00745975" w:rsidRDefault="00AE45D7" w:rsidP="001F71F6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Standards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E45D7" w:rsidRPr="003758F6" w:rsidRDefault="00AE45D7" w:rsidP="001F71F6">
            <w:pPr>
              <w:spacing w:before="80" w:after="80"/>
              <w:rPr>
                <w:rFonts w:ascii="Arial Narrow" w:hAnsi="Arial Narrow"/>
                <w:b/>
                <w:sz w:val="18"/>
              </w:rPr>
            </w:pPr>
          </w:p>
        </w:tc>
      </w:tr>
      <w:tr w:rsidR="00AE45D7" w:rsidRPr="00011099" w:rsidTr="00A776EC"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E45D7" w:rsidRPr="00011099" w:rsidRDefault="00AE45D7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Énoncé de la troisième </w:t>
            </w: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compétence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E45D7" w:rsidRPr="00011099" w:rsidRDefault="00AE45D7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Contexte de réalisation</w:t>
            </w:r>
          </w:p>
        </w:tc>
        <w:tc>
          <w:tcPr>
            <w:tcW w:w="5601" w:type="dxa"/>
            <w:tcBorders>
              <w:top w:val="single" w:sz="4" w:space="0" w:color="auto"/>
              <w:left w:val="nil"/>
              <w:bottom w:val="nil"/>
            </w:tcBorders>
            <w:shd w:val="clear" w:color="auto" w:fill="DDD9C3" w:themeFill="background2" w:themeFillShade="E6"/>
          </w:tcPr>
          <w:p w:rsidR="00AE45D7" w:rsidRPr="00011099" w:rsidRDefault="00AE45D7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A776EC" w:rsidRPr="00011099" w:rsidTr="00733D38">
        <w:tc>
          <w:tcPr>
            <w:tcW w:w="389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776EC" w:rsidRPr="0001109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noncé de la compétence"/>
                <w:id w:val="110718470"/>
                <w:placeholder>
                  <w:docPart w:val="31134F1776504B8798B534EFA61D278C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776E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9853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A776EC" w:rsidRPr="00A776EC" w:rsidRDefault="00975330" w:rsidP="00A776EC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ntexte de réalisation"/>
                <w:tag w:val="Contexte de réalisation"/>
                <w:id w:val="110718471"/>
                <w:placeholder>
                  <w:docPart w:val="6D4FD66960F94E02B1D544662AAA208C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A776EC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A776EC" w:rsidRPr="00011099" w:rsidTr="00733D38">
        <w:tc>
          <w:tcPr>
            <w:tcW w:w="389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776EC" w:rsidRPr="00011099" w:rsidRDefault="00A776EC" w:rsidP="001F71F6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53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A776EC" w:rsidRPr="00011099" w:rsidRDefault="00A776EC" w:rsidP="001F71F6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</w:tbl>
    <w:p w:rsidR="00427346" w:rsidRDefault="00427346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4252"/>
        <w:gridCol w:w="5601"/>
      </w:tblGrid>
      <w:tr w:rsidR="00AE45D7" w:rsidRPr="00011099" w:rsidTr="001F71F6">
        <w:trPr>
          <w:tblHeader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E45D7" w:rsidRPr="00011099" w:rsidRDefault="00AE45D7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Éléments de</w:t>
            </w: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la troisième </w:t>
            </w: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compétence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E45D7" w:rsidRPr="00011099" w:rsidRDefault="00AE45D7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Critères de performance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D9C3" w:themeFill="background2" w:themeFillShade="E6"/>
          </w:tcPr>
          <w:p w:rsidR="00AE45D7" w:rsidRPr="00745975" w:rsidRDefault="00AE45D7" w:rsidP="001F71F6">
            <w:pPr>
              <w:spacing w:before="80" w:after="8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Précisions</w:t>
            </w:r>
          </w:p>
          <w:p w:rsidR="00AE45D7" w:rsidRPr="00011099" w:rsidRDefault="00AE45D7" w:rsidP="001F71F6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</w:p>
        </w:tc>
      </w:tr>
      <w:tr w:rsidR="00F60D59" w:rsidRPr="00011099" w:rsidTr="007205B5">
        <w:trPr>
          <w:trHeight w:val="3856"/>
        </w:trPr>
        <w:tc>
          <w:tcPr>
            <w:tcW w:w="3898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Style w:val="Style1"/>
                <w:sz w:val="20"/>
                <w:szCs w:val="20"/>
              </w:rPr>
              <w:alias w:val="Éléments de compétence"/>
              <w:tag w:val="Éléments de compétence"/>
              <w:id w:val="110718472"/>
              <w:placeholder>
                <w:docPart w:val="C7603A94C24C4281B4F702A221AA3C5E"/>
              </w:placeholder>
              <w:showingPlcHdr/>
            </w:sdtPr>
            <w:sdtEndPr>
              <w:rPr>
                <w:rStyle w:val="Policepardfaut"/>
                <w:rFonts w:ascii="Times New Roman" w:hAnsi="Times New Roman"/>
                <w:b/>
                <w:sz w:val="24"/>
                <w:szCs w:val="24"/>
              </w:rPr>
            </w:sdtEndPr>
            <w:sdtContent>
              <w:p w:rsidR="00F60D59" w:rsidRPr="00D87134" w:rsidRDefault="00F60D59" w:rsidP="001F71F6">
                <w:pPr>
                  <w:pStyle w:val="Paragraphedeliste"/>
                  <w:spacing w:before="120" w:after="120"/>
                  <w:ind w:left="0"/>
                  <w:rPr>
                    <w:rFonts w:ascii="Arial Narrow" w:hAnsi="Arial Narrow"/>
                    <w:sz w:val="20"/>
                    <w:szCs w:val="20"/>
                  </w:rPr>
                </w:pPr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p>
            </w:sdtContent>
          </w:sdt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D59" w:rsidRPr="00F15B77" w:rsidRDefault="00975330" w:rsidP="001F71F6">
            <w:pPr>
              <w:pStyle w:val="Paragraphedeliste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ritères de performance"/>
                <w:id w:val="110718473"/>
                <w:placeholder>
                  <w:docPart w:val="EB49BE30DB364BE8A0A75DEABCB62FC8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  <w:sz w:val="24"/>
                  <w:szCs w:val="24"/>
                </w:rPr>
              </w:sdtEndPr>
              <w:sdtContent>
                <w:r w:rsidR="00F60D59" w:rsidRPr="00F15B77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5601" w:type="dxa"/>
            <w:tcBorders>
              <w:top w:val="single" w:sz="4" w:space="0" w:color="auto"/>
              <w:left w:val="nil"/>
            </w:tcBorders>
          </w:tcPr>
          <w:p w:rsidR="00F60D59" w:rsidRDefault="00F60D59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Éléments de contenu (savoirs)</w:t>
            </w:r>
          </w:p>
          <w:p w:rsidR="00F60D5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léments de contenu (savoirs)"/>
                <w:tag w:val="Éléments de contenu (savoirs)"/>
                <w:id w:val="110718474"/>
                <w:placeholder>
                  <w:docPart w:val="FCC0A8CB4A0A4B8E8E0028F7E07C7FBD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Pr="00891849" w:rsidRDefault="00F60D59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Habiletés, techniques et procédures (savoir-faire)</w:t>
            </w:r>
          </w:p>
          <w:p w:rsidR="00F60D5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Habiletés, techniques et procédures (savoir-faire)"/>
                <w:tag w:val="Habiletés, techniques et procédures (savoir-faire)"/>
                <w:id w:val="110718475"/>
                <w:placeholder>
                  <w:docPart w:val="E0926FBFF80D48038ACEB562F7EE75F7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Pr="00891849" w:rsidRDefault="00F60D59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Habiletés socio-affectives</w:t>
            </w: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(savoir-être) jugés absolument essentiels au développement de la compétence</w:t>
            </w:r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 xml:space="preserve"> (une ou deux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maximum</w:t>
            </w:r>
            <w:proofErr w:type="gramEnd"/>
            <w:r>
              <w:rPr>
                <w:rFonts w:ascii="Arial Narrow" w:hAnsi="Arial Narrow"/>
                <w:b/>
                <w:sz w:val="20"/>
                <w:szCs w:val="20"/>
                <w:lang w:val="fr-FR"/>
              </w:rPr>
              <w:t>)</w:t>
            </w:r>
          </w:p>
          <w:p w:rsidR="00F60D5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omportements et attitudes (savoir-être)"/>
                <w:tag w:val="Comportements et attitudes (savoir-être)"/>
                <w:id w:val="110718476"/>
                <w:placeholder>
                  <w:docPart w:val="18A80069F3524E6EB902DEAC27E63C0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Pr="00891849" w:rsidRDefault="00F60D59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méthodes pédagogiques</w:t>
            </w:r>
          </w:p>
          <w:p w:rsidR="00F60D5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Méthodes pédagogiques"/>
                <w:tag w:val="Méthodes pédagogiques"/>
                <w:id w:val="110718477"/>
                <w:placeholder>
                  <w:docPart w:val="4C296788491740BDBA7F2CCE807C119F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  <w:p w:rsidR="00F60D59" w:rsidRDefault="00F60D59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891849">
              <w:rPr>
                <w:rFonts w:ascii="Arial Narrow" w:hAnsi="Arial Narrow"/>
                <w:b/>
                <w:sz w:val="20"/>
                <w:szCs w:val="20"/>
                <w:lang w:val="fr-FR"/>
              </w:rPr>
              <w:t>Indications concernant les évaluations formatives</w:t>
            </w:r>
            <w:r w:rsidRPr="00891849">
              <w:rPr>
                <w:sz w:val="20"/>
                <w:szCs w:val="20"/>
                <w:vertAlign w:val="superscript"/>
                <w:lang w:val="fr-FR"/>
              </w:rPr>
              <w:footnoteReference w:id="3"/>
            </w:r>
          </w:p>
          <w:p w:rsidR="00F60D59" w:rsidRPr="00011099" w:rsidRDefault="00975330" w:rsidP="001F71F6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Évaluations formatives"/>
                <w:tag w:val="Évaluations formatives"/>
                <w:id w:val="110718478"/>
                <w:placeholder>
                  <w:docPart w:val="4070454EE8B54ADD9B648B7634F33BD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F60D5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AE45D7" w:rsidRPr="00AE45D7" w:rsidRDefault="00AE45D7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24"/>
          <w:szCs w:val="24"/>
          <w:vertAlign w:val="superscript"/>
        </w:rPr>
      </w:pPr>
    </w:p>
    <w:tbl>
      <w:tblPr>
        <w:tblW w:w="137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64"/>
        <w:gridCol w:w="4286"/>
      </w:tblGrid>
      <w:tr w:rsidR="00364A64" w:rsidRPr="00CF3574" w:rsidTr="006D0269">
        <w:tc>
          <w:tcPr>
            <w:tcW w:w="13750" w:type="dxa"/>
            <w:gridSpan w:val="2"/>
            <w:shd w:val="clear" w:color="auto" w:fill="DDD9C3"/>
          </w:tcPr>
          <w:p w:rsidR="00364A64" w:rsidRPr="00745975" w:rsidRDefault="00364A64" w:rsidP="000E4B2D">
            <w:pPr>
              <w:spacing w:before="80" w:after="80"/>
              <w:ind w:left="34"/>
              <w:rPr>
                <w:rFonts w:ascii="Arial Narrow" w:hAnsi="Arial Narrow"/>
                <w:b/>
                <w:smallCaps/>
              </w:rPr>
            </w:pPr>
            <w:r w:rsidRPr="00745975">
              <w:rPr>
                <w:rFonts w:ascii="Arial Narrow" w:hAnsi="Arial Narrow"/>
                <w:b/>
                <w:smallCaps/>
              </w:rPr>
              <w:t>Évaluation finale</w:t>
            </w:r>
          </w:p>
        </w:tc>
      </w:tr>
      <w:tr w:rsidR="00691367" w:rsidRPr="00011099" w:rsidTr="006D0269">
        <w:tc>
          <w:tcPr>
            <w:tcW w:w="13750" w:type="dxa"/>
            <w:gridSpan w:val="2"/>
            <w:shd w:val="clear" w:color="auto" w:fill="auto"/>
          </w:tcPr>
          <w:p w:rsidR="00691367" w:rsidRPr="00011099" w:rsidRDefault="00975330" w:rsidP="000E4B2D">
            <w:pPr>
              <w:spacing w:before="120" w:after="120"/>
              <w:ind w:left="34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Description sommaire de l'évaluation finale"/>
                <w:id w:val="1338795"/>
                <w:placeholder>
                  <w:docPart w:val="43DE76E39402493789E16C89F4C5E837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691367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691367" w:rsidRPr="00011099" w:rsidTr="006D0269">
        <w:tc>
          <w:tcPr>
            <w:tcW w:w="9464" w:type="dxa"/>
            <w:shd w:val="clear" w:color="auto" w:fill="auto"/>
            <w:vAlign w:val="center"/>
          </w:tcPr>
          <w:p w:rsidR="00691367" w:rsidRPr="00011099" w:rsidRDefault="00691367" w:rsidP="000E4B2D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Critères d’évaluation</w:t>
            </w:r>
            <w:r w:rsidR="006C3B13"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 :</w:t>
            </w:r>
          </w:p>
        </w:tc>
        <w:tc>
          <w:tcPr>
            <w:tcW w:w="4286" w:type="dxa"/>
            <w:shd w:val="clear" w:color="auto" w:fill="auto"/>
            <w:vAlign w:val="center"/>
          </w:tcPr>
          <w:p w:rsidR="00691367" w:rsidRPr="00011099" w:rsidRDefault="00691367" w:rsidP="000E4B2D">
            <w:pPr>
              <w:spacing w:before="120" w:after="120"/>
              <w:ind w:left="34"/>
              <w:rPr>
                <w:rFonts w:ascii="Arial Narrow" w:hAnsi="Arial Narrow"/>
                <w:b/>
                <w:sz w:val="20"/>
                <w:szCs w:val="20"/>
                <w:lang w:val="fr-FR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Pondération</w:t>
            </w:r>
          </w:p>
        </w:tc>
      </w:tr>
      <w:tr w:rsidR="006C3B13" w:rsidRPr="00011099" w:rsidTr="006D0269">
        <w:tc>
          <w:tcPr>
            <w:tcW w:w="9464" w:type="dxa"/>
          </w:tcPr>
          <w:p w:rsidR="006C3B13" w:rsidRPr="00011099" w:rsidRDefault="00975330" w:rsidP="000E4B2D">
            <w:pPr>
              <w:spacing w:before="120" w:after="120"/>
              <w:ind w:left="34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Critères d'évaluation"/>
                <w:tag w:val="Critères d'évaluation"/>
                <w:id w:val="1338798"/>
                <w:placeholder>
                  <w:docPart w:val="9D1FFF6B701C45FB924B308A70DA57D9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6C3B13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  <w:tc>
          <w:tcPr>
            <w:tcW w:w="4286" w:type="dxa"/>
          </w:tcPr>
          <w:p w:rsidR="006C3B13" w:rsidRPr="00011099" w:rsidRDefault="00975330" w:rsidP="000E4B2D">
            <w:pPr>
              <w:spacing w:before="120" w:after="120"/>
              <w:ind w:left="34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Style w:val="Style1"/>
                  <w:sz w:val="20"/>
                  <w:szCs w:val="20"/>
                </w:rPr>
                <w:alias w:val="Pondération"/>
                <w:tag w:val="Pondération"/>
                <w:id w:val="1338799"/>
                <w:placeholder>
                  <w:docPart w:val="3D94EDB99D264640B64010368C89765B"/>
                </w:placeholder>
                <w:showingPlcHdr/>
              </w:sdtPr>
              <w:sdtEndPr>
                <w:rPr>
                  <w:rStyle w:val="Policepardfaut"/>
                  <w:rFonts w:ascii="Times New Roman" w:hAnsi="Times New Roman"/>
                  <w:b/>
                </w:rPr>
              </w:sdtEndPr>
              <w:sdtContent>
                <w:r w:rsidR="006C3B13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364A64" w:rsidRPr="00565812" w:rsidRDefault="00364A64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51"/>
      </w:tblGrid>
      <w:tr w:rsidR="00613311" w:rsidRPr="00B560FB" w:rsidTr="005D7919">
        <w:tc>
          <w:tcPr>
            <w:tcW w:w="1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613311" w:rsidRPr="00745975" w:rsidRDefault="00613311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proofErr w:type="spellStart"/>
            <w:r>
              <w:rPr>
                <w:rFonts w:ascii="Arial Narrow" w:hAnsi="Arial Narrow"/>
                <w:b/>
                <w:smallCaps/>
              </w:rPr>
              <w:lastRenderedPageBreak/>
              <w:t>Médiagraphie</w:t>
            </w:r>
            <w:proofErr w:type="spellEnd"/>
          </w:p>
        </w:tc>
      </w:tr>
      <w:tr w:rsidR="005D7919" w:rsidRPr="00011099" w:rsidTr="005D7919">
        <w:tc>
          <w:tcPr>
            <w:tcW w:w="1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70D" w:rsidRPr="00011099" w:rsidRDefault="00975330" w:rsidP="0039670D">
            <w:pPr>
              <w:pStyle w:val="Paragraphedeliste"/>
              <w:numPr>
                <w:ilvl w:val="0"/>
                <w:numId w:val="7"/>
              </w:numPr>
              <w:spacing w:before="120" w:after="120"/>
              <w:rPr>
                <w:rStyle w:val="Style1"/>
                <w:b/>
                <w:sz w:val="20"/>
                <w:szCs w:val="20"/>
              </w:rPr>
            </w:pPr>
            <w:sdt>
              <w:sdtPr>
                <w:rPr>
                  <w:rStyle w:val="Style2"/>
                  <w:rFonts w:ascii="Arial Narrow" w:hAnsi="Arial Narrow"/>
                  <w:sz w:val="20"/>
                  <w:szCs w:val="20"/>
                </w:rPr>
                <w:alias w:val="Médiagraphie"/>
                <w:tag w:val="Médiagraphie"/>
                <w:id w:val="56934711"/>
                <w:placeholder>
                  <w:docPart w:val="6DE4155B368747BBBC395F5BDD068522"/>
                </w:placeholder>
                <w:showingPlcHdr/>
              </w:sdtPr>
              <w:sdtEndPr>
                <w:rPr>
                  <w:rStyle w:val="Policepardfaut"/>
                  <w:b/>
                </w:rPr>
              </w:sdtEndPr>
              <w:sdtContent>
                <w:r w:rsidR="005D7919"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</w:tbl>
    <w:p w:rsidR="007D4719" w:rsidRPr="00565812" w:rsidRDefault="007D4719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tbl>
      <w:tblPr>
        <w:tblW w:w="137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20"/>
        <w:gridCol w:w="5831"/>
      </w:tblGrid>
      <w:tr w:rsidR="007D4719" w:rsidRPr="00B560FB" w:rsidTr="005D7919"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7D4719" w:rsidRPr="00745975" w:rsidRDefault="000E0DB5" w:rsidP="00D03898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Recommandé</w:t>
            </w:r>
            <w:r w:rsidR="007D4719">
              <w:rPr>
                <w:rFonts w:ascii="Arial Narrow" w:hAnsi="Arial Narrow"/>
                <w:b/>
                <w:smallCaps/>
              </w:rPr>
              <w:t xml:space="preserve"> par le département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4719" w:rsidRPr="00011099" w:rsidRDefault="007D4719" w:rsidP="005D7919">
            <w:pPr>
              <w:spacing w:before="120" w:after="120"/>
              <w:ind w:left="34"/>
              <w:rPr>
                <w:rFonts w:ascii="Arial Narrow" w:hAnsi="Arial Narrow"/>
                <w:b/>
                <w:smallCaps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D</w:t>
            </w:r>
            <w:r w:rsidR="005D7919"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ate</w:t>
            </w:r>
            <w:r w:rsidRPr="00011099">
              <w:rPr>
                <w:rFonts w:ascii="Arial Narrow" w:hAnsi="Arial Narrow"/>
                <w:b/>
                <w:smallCaps/>
                <w:sz w:val="20"/>
                <w:szCs w:val="20"/>
              </w:rPr>
              <w:t xml:space="preserve">: </w:t>
            </w:r>
            <w:sdt>
              <w:sdtPr>
                <w:rPr>
                  <w:rStyle w:val="Style1"/>
                  <w:sz w:val="20"/>
                  <w:szCs w:val="20"/>
                </w:rPr>
                <w:alias w:val="Date"/>
                <w:tag w:val="Date"/>
                <w:id w:val="1338565"/>
                <w:placeholder>
                  <w:docPart w:val="19ED8128417049BCA7FCE50F79B1033B"/>
                </w:placeholder>
                <w:showingPlcHdr/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Times New Roman" w:hAnsi="Times New Roman"/>
                  <w:b/>
                  <w:smallCaps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</w:tr>
      <w:tr w:rsidR="005D7919" w:rsidRPr="00B560FB" w:rsidTr="005D7919"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5D7919" w:rsidRPr="00745975" w:rsidRDefault="005D7919" w:rsidP="007D4719">
            <w:pPr>
              <w:spacing w:before="120" w:after="120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Approuvé par la Direction des études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D7919" w:rsidRPr="00011099" w:rsidRDefault="005D7919" w:rsidP="00D03898">
            <w:pPr>
              <w:spacing w:before="120" w:after="120"/>
              <w:ind w:left="34"/>
              <w:rPr>
                <w:rFonts w:ascii="Arial Narrow" w:hAnsi="Arial Narrow"/>
                <w:b/>
                <w:smallCaps/>
                <w:sz w:val="20"/>
                <w:szCs w:val="20"/>
              </w:rPr>
            </w:pPr>
            <w:r w:rsidRPr="00011099">
              <w:rPr>
                <w:rFonts w:ascii="Arial Narrow" w:hAnsi="Arial Narrow"/>
                <w:b/>
                <w:sz w:val="20"/>
                <w:szCs w:val="20"/>
                <w:lang w:val="fr-FR"/>
              </w:rPr>
              <w:t>Date:</w:t>
            </w:r>
            <w:r w:rsidRPr="00011099">
              <w:rPr>
                <w:rFonts w:ascii="Arial Narrow" w:hAnsi="Arial Narrow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Style w:val="Style1"/>
                  <w:sz w:val="20"/>
                  <w:szCs w:val="20"/>
                </w:rPr>
                <w:alias w:val="Date"/>
                <w:tag w:val="Date"/>
                <w:id w:val="56934706"/>
                <w:placeholder>
                  <w:docPart w:val="73CF29C8E82C4B34AD3AC599711E36F6"/>
                </w:placeholder>
                <w:showingPlcHdr/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rFonts w:ascii="Times New Roman" w:hAnsi="Times New Roman"/>
                  <w:b/>
                  <w:smallCaps/>
                </w:rPr>
              </w:sdtEndPr>
              <w:sdtContent>
                <w:r w:rsidRPr="00011099">
                  <w:rPr>
                    <w:rStyle w:val="Textedelespacerserv"/>
                    <w:rFonts w:ascii="Arial Narrow" w:eastAsiaTheme="minorHAnsi" w:hAnsi="Arial Narrow"/>
                    <w:sz w:val="20"/>
                    <w:szCs w:val="20"/>
                  </w:rPr>
                  <w:t>Cliquez ici pour entrer une date.</w:t>
                </w:r>
              </w:sdtContent>
            </w:sdt>
          </w:p>
        </w:tc>
      </w:tr>
    </w:tbl>
    <w:p w:rsidR="007D4719" w:rsidRPr="00565812" w:rsidRDefault="007D4719" w:rsidP="00565812">
      <w:pPr>
        <w:pStyle w:val="Puces"/>
        <w:tabs>
          <w:tab w:val="left" w:pos="1800"/>
        </w:tabs>
        <w:ind w:left="0" w:firstLine="0"/>
        <w:rPr>
          <w:rFonts w:ascii="Arial Narrow" w:hAnsi="Arial Narrow"/>
          <w:sz w:val="16"/>
          <w:szCs w:val="16"/>
          <w:vertAlign w:val="superscript"/>
        </w:rPr>
      </w:pPr>
    </w:p>
    <w:sectPr w:rsidR="007D4719" w:rsidRPr="00565812" w:rsidSect="008922C9">
      <w:footerReference w:type="default" r:id="rId9"/>
      <w:pgSz w:w="15840" w:h="12240" w:orient="landscape"/>
      <w:pgMar w:top="864" w:right="1138" w:bottom="567" w:left="113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6B8" w:rsidRDefault="001B46B8" w:rsidP="00364A64">
      <w:r>
        <w:separator/>
      </w:r>
    </w:p>
  </w:endnote>
  <w:endnote w:type="continuationSeparator" w:id="0">
    <w:p w:rsidR="001B46B8" w:rsidRDefault="001B46B8" w:rsidP="00364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CA6" w:rsidRDefault="00E90CA6" w:rsidP="00E90CA6">
    <w:pPr>
      <w:pStyle w:val="Pieddepage"/>
    </w:pPr>
    <w:r>
      <w:t>Campus Notre-Dame-de-Foy, Service de la pédagogie et des programmes</w:t>
    </w:r>
  </w:p>
  <w:p w:rsidR="00E90CA6" w:rsidRDefault="00E90CA6">
    <w:pPr>
      <w:pStyle w:val="Pieddepage"/>
    </w:pPr>
  </w:p>
  <w:p w:rsidR="00E90CA6" w:rsidRDefault="00E90CA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6B8" w:rsidRDefault="001B46B8" w:rsidP="00364A64">
      <w:r>
        <w:separator/>
      </w:r>
    </w:p>
  </w:footnote>
  <w:footnote w:type="continuationSeparator" w:id="0">
    <w:p w:rsidR="001B46B8" w:rsidRDefault="001B46B8" w:rsidP="00364A64">
      <w:r>
        <w:continuationSeparator/>
      </w:r>
    </w:p>
  </w:footnote>
  <w:footnote w:id="1">
    <w:p w:rsidR="00F60D59" w:rsidRPr="00CF41A0" w:rsidRDefault="00F60D59" w:rsidP="001E3228">
      <w:pPr>
        <w:pStyle w:val="Notedebasdepage"/>
        <w:rPr>
          <w:rFonts w:ascii="Arial Narrow" w:hAnsi="Arial Narrow"/>
          <w:sz w:val="18"/>
          <w:szCs w:val="18"/>
        </w:rPr>
      </w:pPr>
      <w:r w:rsidRPr="00CF41A0">
        <w:rPr>
          <w:rStyle w:val="Appelnotedebasdep"/>
          <w:rFonts w:ascii="Arial Narrow" w:hAnsi="Arial Narrow"/>
          <w:sz w:val="18"/>
          <w:szCs w:val="18"/>
        </w:rPr>
        <w:footnoteRef/>
      </w:r>
      <w:r w:rsidRPr="00CF41A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Voir article 2.2 de notre PIEA. </w:t>
      </w:r>
    </w:p>
  </w:footnote>
  <w:footnote w:id="2">
    <w:p w:rsidR="00F60D59" w:rsidRPr="00CF41A0" w:rsidRDefault="00F60D59" w:rsidP="00427346">
      <w:pPr>
        <w:pStyle w:val="Notedebasdepage"/>
        <w:rPr>
          <w:rFonts w:ascii="Arial Narrow" w:hAnsi="Arial Narrow"/>
          <w:sz w:val="18"/>
          <w:szCs w:val="18"/>
        </w:rPr>
      </w:pPr>
      <w:r w:rsidRPr="00CF41A0">
        <w:rPr>
          <w:rStyle w:val="Appelnotedebasdep"/>
          <w:rFonts w:ascii="Arial Narrow" w:hAnsi="Arial Narrow"/>
          <w:sz w:val="18"/>
          <w:szCs w:val="18"/>
        </w:rPr>
        <w:footnoteRef/>
      </w:r>
      <w:r w:rsidRPr="00CF41A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Voir article 2.2 de notre PIEA. </w:t>
      </w:r>
    </w:p>
  </w:footnote>
  <w:footnote w:id="3">
    <w:p w:rsidR="00F60D59" w:rsidRPr="00CF41A0" w:rsidRDefault="00F60D59" w:rsidP="00AE45D7">
      <w:pPr>
        <w:pStyle w:val="Notedebasdepage"/>
        <w:rPr>
          <w:rFonts w:ascii="Arial Narrow" w:hAnsi="Arial Narrow"/>
          <w:sz w:val="18"/>
          <w:szCs w:val="18"/>
        </w:rPr>
      </w:pPr>
      <w:r w:rsidRPr="00CF41A0">
        <w:rPr>
          <w:rStyle w:val="Appelnotedebasdep"/>
          <w:rFonts w:ascii="Arial Narrow" w:hAnsi="Arial Narrow"/>
          <w:sz w:val="18"/>
          <w:szCs w:val="18"/>
        </w:rPr>
        <w:footnoteRef/>
      </w:r>
      <w:r w:rsidRPr="00CF41A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Voir article 2.2 de notre PIEA.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46ED8"/>
    <w:multiLevelType w:val="hybridMultilevel"/>
    <w:tmpl w:val="663EC3C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8736A"/>
    <w:multiLevelType w:val="hybridMultilevel"/>
    <w:tmpl w:val="EF96EBB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7841CD"/>
    <w:multiLevelType w:val="hybridMultilevel"/>
    <w:tmpl w:val="42B0BEE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0375E7"/>
    <w:multiLevelType w:val="hybridMultilevel"/>
    <w:tmpl w:val="C49072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F43C4"/>
    <w:multiLevelType w:val="hybridMultilevel"/>
    <w:tmpl w:val="0ED2DABC"/>
    <w:lvl w:ilvl="0" w:tplc="0C0C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43F13901"/>
    <w:multiLevelType w:val="hybridMultilevel"/>
    <w:tmpl w:val="40DE093A"/>
    <w:lvl w:ilvl="0" w:tplc="B50E6D7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5E5560"/>
    <w:multiLevelType w:val="hybridMultilevel"/>
    <w:tmpl w:val="453C850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C36555"/>
    <w:multiLevelType w:val="hybridMultilevel"/>
    <w:tmpl w:val="99E2075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EB08BD"/>
    <w:multiLevelType w:val="hybridMultilevel"/>
    <w:tmpl w:val="EC8C7C02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EE5B0D"/>
    <w:multiLevelType w:val="hybridMultilevel"/>
    <w:tmpl w:val="2CD2FEE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8055A"/>
    <w:multiLevelType w:val="multilevel"/>
    <w:tmpl w:val="E7F66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cumentProtection w:edit="forms" w:formatting="1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2EA"/>
    <w:rsid w:val="00011099"/>
    <w:rsid w:val="00015610"/>
    <w:rsid w:val="000311C7"/>
    <w:rsid w:val="0004085D"/>
    <w:rsid w:val="000726D1"/>
    <w:rsid w:val="000832EF"/>
    <w:rsid w:val="0009663E"/>
    <w:rsid w:val="000C51C9"/>
    <w:rsid w:val="000D3D46"/>
    <w:rsid w:val="000E0DB5"/>
    <w:rsid w:val="000E4B2D"/>
    <w:rsid w:val="001313CB"/>
    <w:rsid w:val="0016267A"/>
    <w:rsid w:val="00165469"/>
    <w:rsid w:val="001862B2"/>
    <w:rsid w:val="001B46B8"/>
    <w:rsid w:val="001E3228"/>
    <w:rsid w:val="001F0FED"/>
    <w:rsid w:val="00211C07"/>
    <w:rsid w:val="002277E0"/>
    <w:rsid w:val="00247630"/>
    <w:rsid w:val="00292C5D"/>
    <w:rsid w:val="002A614F"/>
    <w:rsid w:val="00316AB4"/>
    <w:rsid w:val="003226CC"/>
    <w:rsid w:val="00345C3B"/>
    <w:rsid w:val="0036487D"/>
    <w:rsid w:val="00364A64"/>
    <w:rsid w:val="003668FB"/>
    <w:rsid w:val="0039670D"/>
    <w:rsid w:val="00397BCE"/>
    <w:rsid w:val="003A1C2B"/>
    <w:rsid w:val="003E5172"/>
    <w:rsid w:val="003F0CC6"/>
    <w:rsid w:val="00414614"/>
    <w:rsid w:val="00427346"/>
    <w:rsid w:val="004520D0"/>
    <w:rsid w:val="004D6AF1"/>
    <w:rsid w:val="00513CC8"/>
    <w:rsid w:val="0054053A"/>
    <w:rsid w:val="00544185"/>
    <w:rsid w:val="00565812"/>
    <w:rsid w:val="00581E0E"/>
    <w:rsid w:val="005D06AC"/>
    <w:rsid w:val="005D7919"/>
    <w:rsid w:val="00610C65"/>
    <w:rsid w:val="00613311"/>
    <w:rsid w:val="0066329C"/>
    <w:rsid w:val="00691367"/>
    <w:rsid w:val="006B0A83"/>
    <w:rsid w:val="006C3B13"/>
    <w:rsid w:val="006C3ED4"/>
    <w:rsid w:val="006D0269"/>
    <w:rsid w:val="006F60DD"/>
    <w:rsid w:val="0074354D"/>
    <w:rsid w:val="00776FDF"/>
    <w:rsid w:val="007A22DC"/>
    <w:rsid w:val="007B0617"/>
    <w:rsid w:val="007B3835"/>
    <w:rsid w:val="007B6666"/>
    <w:rsid w:val="007D4719"/>
    <w:rsid w:val="007F3AF0"/>
    <w:rsid w:val="0081668F"/>
    <w:rsid w:val="00842244"/>
    <w:rsid w:val="00867DBB"/>
    <w:rsid w:val="00880241"/>
    <w:rsid w:val="00890D51"/>
    <w:rsid w:val="0089138C"/>
    <w:rsid w:val="00891849"/>
    <w:rsid w:val="008922C9"/>
    <w:rsid w:val="0089506B"/>
    <w:rsid w:val="008A7668"/>
    <w:rsid w:val="008A7865"/>
    <w:rsid w:val="008D07D2"/>
    <w:rsid w:val="008F2E03"/>
    <w:rsid w:val="009030B0"/>
    <w:rsid w:val="00922967"/>
    <w:rsid w:val="009302C2"/>
    <w:rsid w:val="00953895"/>
    <w:rsid w:val="00972EFD"/>
    <w:rsid w:val="00975330"/>
    <w:rsid w:val="009A23A9"/>
    <w:rsid w:val="009A39F1"/>
    <w:rsid w:val="009C33EA"/>
    <w:rsid w:val="009D7133"/>
    <w:rsid w:val="00A13977"/>
    <w:rsid w:val="00A25448"/>
    <w:rsid w:val="00A316FF"/>
    <w:rsid w:val="00A66221"/>
    <w:rsid w:val="00A776EC"/>
    <w:rsid w:val="00A7792D"/>
    <w:rsid w:val="00A84B4D"/>
    <w:rsid w:val="00AB02EA"/>
    <w:rsid w:val="00AE45D7"/>
    <w:rsid w:val="00B223CD"/>
    <w:rsid w:val="00B33E68"/>
    <w:rsid w:val="00B43844"/>
    <w:rsid w:val="00B456F9"/>
    <w:rsid w:val="00B5733B"/>
    <w:rsid w:val="00B93C2E"/>
    <w:rsid w:val="00BD1FC5"/>
    <w:rsid w:val="00BD4DFF"/>
    <w:rsid w:val="00BE0EA4"/>
    <w:rsid w:val="00BF6A7F"/>
    <w:rsid w:val="00C22585"/>
    <w:rsid w:val="00C35D34"/>
    <w:rsid w:val="00C52E2A"/>
    <w:rsid w:val="00C7698A"/>
    <w:rsid w:val="00C77913"/>
    <w:rsid w:val="00C83806"/>
    <w:rsid w:val="00CA2976"/>
    <w:rsid w:val="00CD63C3"/>
    <w:rsid w:val="00D03898"/>
    <w:rsid w:val="00D454F5"/>
    <w:rsid w:val="00D45733"/>
    <w:rsid w:val="00D67A42"/>
    <w:rsid w:val="00D8292D"/>
    <w:rsid w:val="00D87134"/>
    <w:rsid w:val="00DE7B28"/>
    <w:rsid w:val="00E016C5"/>
    <w:rsid w:val="00E12687"/>
    <w:rsid w:val="00E55F59"/>
    <w:rsid w:val="00E90CA6"/>
    <w:rsid w:val="00EA070A"/>
    <w:rsid w:val="00EA6413"/>
    <w:rsid w:val="00EB064B"/>
    <w:rsid w:val="00EE37C7"/>
    <w:rsid w:val="00EF1686"/>
    <w:rsid w:val="00EF4F38"/>
    <w:rsid w:val="00F14158"/>
    <w:rsid w:val="00F15B77"/>
    <w:rsid w:val="00F60D59"/>
    <w:rsid w:val="00F6196C"/>
    <w:rsid w:val="00F75A93"/>
    <w:rsid w:val="00F8709C"/>
    <w:rsid w:val="00FB5495"/>
    <w:rsid w:val="00FB6F3F"/>
    <w:rsid w:val="00FE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A64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4A6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4A64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rsid w:val="00364A6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64A64"/>
    <w:pPr>
      <w:ind w:left="708"/>
    </w:pPr>
  </w:style>
  <w:style w:type="paragraph" w:customStyle="1" w:styleId="titrelments">
    <w:name w:val="titreéléments"/>
    <w:basedOn w:val="Normal"/>
    <w:rsid w:val="00364A64"/>
    <w:pPr>
      <w:keepNext/>
      <w:spacing w:before="80" w:after="80" w:line="219" w:lineRule="exact"/>
      <w:ind w:right="258"/>
      <w:jc w:val="both"/>
    </w:pPr>
    <w:rPr>
      <w:b/>
      <w:bCs/>
      <w:snapToGrid w:val="0"/>
      <w:sz w:val="22"/>
      <w:szCs w:val="22"/>
      <w:lang w:eastAsia="fr-FR"/>
    </w:rPr>
  </w:style>
  <w:style w:type="paragraph" w:customStyle="1" w:styleId="lmentsfg">
    <w:name w:val="élémentsfg"/>
    <w:basedOn w:val="Normal"/>
    <w:rsid w:val="00364A64"/>
    <w:pPr>
      <w:tabs>
        <w:tab w:val="left" w:pos="360"/>
      </w:tabs>
      <w:ind w:left="360" w:right="97" w:hanging="360"/>
    </w:pPr>
    <w:rPr>
      <w:sz w:val="22"/>
      <w:szCs w:val="22"/>
      <w:lang w:eastAsia="fr-FR"/>
    </w:rPr>
  </w:style>
  <w:style w:type="paragraph" w:customStyle="1" w:styleId="Champdtudes">
    <w:name w:val="Champ d'études"/>
    <w:basedOn w:val="Normal"/>
    <w:rsid w:val="00364A64"/>
    <w:pPr>
      <w:tabs>
        <w:tab w:val="left" w:pos="1830"/>
        <w:tab w:val="left" w:pos="1920"/>
      </w:tabs>
      <w:ind w:left="30" w:hanging="30"/>
    </w:pPr>
    <w:rPr>
      <w:b/>
      <w:bCs/>
      <w:sz w:val="20"/>
      <w:szCs w:val="20"/>
      <w:lang w:eastAsia="fr-FR"/>
    </w:rPr>
  </w:style>
  <w:style w:type="paragraph" w:customStyle="1" w:styleId="Puces">
    <w:name w:val="Puces"/>
    <w:basedOn w:val="Normal"/>
    <w:rsid w:val="00364A64"/>
    <w:pPr>
      <w:ind w:left="168" w:hanging="168"/>
      <w:jc w:val="both"/>
    </w:pPr>
    <w:rPr>
      <w:sz w:val="20"/>
      <w:szCs w:val="20"/>
      <w:lang w:eastAsia="fr-FR"/>
    </w:rPr>
  </w:style>
  <w:style w:type="paragraph" w:customStyle="1" w:styleId="criteresfg">
    <w:name w:val="criteres fg"/>
    <w:basedOn w:val="Normal"/>
    <w:rsid w:val="00364A64"/>
    <w:pPr>
      <w:tabs>
        <w:tab w:val="left" w:pos="447"/>
      </w:tabs>
      <w:spacing w:after="80"/>
      <w:ind w:left="446" w:hanging="446"/>
    </w:pPr>
    <w:rPr>
      <w:sz w:val="22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4A6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4A64"/>
    <w:rPr>
      <w:rFonts w:ascii="Tahoma" w:eastAsia="Times New Roman" w:hAnsi="Tahoma" w:cs="Tahoma"/>
      <w:sz w:val="16"/>
      <w:szCs w:val="16"/>
      <w:lang w:eastAsia="fr-CA"/>
    </w:rPr>
  </w:style>
  <w:style w:type="character" w:styleId="Textedelespacerserv">
    <w:name w:val="Placeholder Text"/>
    <w:basedOn w:val="Policepardfaut"/>
    <w:uiPriority w:val="99"/>
    <w:semiHidden/>
    <w:rsid w:val="00364A64"/>
    <w:rPr>
      <w:color w:val="808080"/>
    </w:rPr>
  </w:style>
  <w:style w:type="character" w:customStyle="1" w:styleId="Style1">
    <w:name w:val="Style1"/>
    <w:basedOn w:val="Policepardfaut"/>
    <w:uiPriority w:val="1"/>
    <w:rsid w:val="009302C2"/>
    <w:rPr>
      <w:rFonts w:ascii="Arial Narrow" w:hAnsi="Arial Narrow"/>
    </w:rPr>
  </w:style>
  <w:style w:type="table" w:styleId="Grilledutableau">
    <w:name w:val="Table Grid"/>
    <w:basedOn w:val="TableauNormal"/>
    <w:uiPriority w:val="59"/>
    <w:rsid w:val="00D67A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">
    <w:name w:val="Style2"/>
    <w:basedOn w:val="Policepardfaut"/>
    <w:uiPriority w:val="1"/>
    <w:rsid w:val="0039670D"/>
  </w:style>
  <w:style w:type="paragraph" w:styleId="En-tte">
    <w:name w:val="header"/>
    <w:basedOn w:val="Normal"/>
    <w:link w:val="En-tteCar"/>
    <w:uiPriority w:val="99"/>
    <w:semiHidden/>
    <w:unhideWhenUsed/>
    <w:rsid w:val="000311C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311C7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0311C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11C7"/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gaultm\Application%20Data\Microsoft\Templates\NormalEmai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94AAA152224CE69BD600B803E81B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35C050-6F54-44D4-A353-85FFFF31D19C}"/>
      </w:docPartPr>
      <w:docPartBody>
        <w:p w:rsidR="00066521" w:rsidRDefault="00C77AD9" w:rsidP="00C77AD9">
          <w:pPr>
            <w:pStyle w:val="9794AAA152224CE69BD600B803E81BDB14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B33C311150D46A08D8F2CEE8F5503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312B17-A829-49B3-9367-322D71B39119}"/>
      </w:docPartPr>
      <w:docPartBody>
        <w:p w:rsidR="00066521" w:rsidRDefault="00C77AD9" w:rsidP="00C77AD9">
          <w:pPr>
            <w:pStyle w:val="9B33C311150D46A08D8F2CEE8F55037513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1C2E2FEDD5E140D4AD8E65AAD304F2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65D90-4737-477D-87A2-11277C7A05D6}"/>
      </w:docPartPr>
      <w:docPartBody>
        <w:p w:rsidR="00066521" w:rsidRDefault="00C77AD9" w:rsidP="00C77AD9">
          <w:pPr>
            <w:pStyle w:val="1C2E2FEDD5E140D4AD8E65AAD304F27813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21B619864F844DF7B8D87BACA4594C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561FF-6CB0-4BDA-A7B9-D09B481DC1D4}"/>
      </w:docPartPr>
      <w:docPartBody>
        <w:p w:rsidR="00066521" w:rsidRDefault="00C77AD9" w:rsidP="00C77AD9">
          <w:pPr>
            <w:pStyle w:val="21B619864F844DF7B8D87BACA4594CEC13"/>
          </w:pPr>
          <w:r w:rsidRPr="00011099">
            <w:rPr>
              <w:rStyle w:val="Textedelespacerserv"/>
              <w:rFonts w:ascii="Arial Narrow" w:hAnsi="Arial Narrow"/>
              <w:sz w:val="20"/>
              <w:szCs w:val="20"/>
              <w:lang w:eastAsia="fr-FR"/>
            </w:rPr>
            <w:t>Cliquez ici pour taper du texte.</w:t>
          </w:r>
        </w:p>
      </w:docPartBody>
    </w:docPart>
    <w:docPart>
      <w:docPartPr>
        <w:name w:val="7A6517112278481BB2E19B120027C2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33FEDE-6343-4976-B56A-11EF6C1DE3F0}"/>
      </w:docPartPr>
      <w:docPartBody>
        <w:p w:rsidR="00066521" w:rsidRDefault="00C77AD9" w:rsidP="00C77AD9">
          <w:pPr>
            <w:pStyle w:val="7A6517112278481BB2E19B120027C21F13"/>
          </w:pPr>
          <w:r w:rsidRPr="00011099">
            <w:rPr>
              <w:rStyle w:val="Textedelespacerserv"/>
              <w:rFonts w:ascii="Arial Narrow" w:hAnsi="Arial Narrow"/>
              <w:sz w:val="20"/>
              <w:szCs w:val="20"/>
              <w:lang w:eastAsia="fr-FR"/>
            </w:rPr>
            <w:t>Cliquez ici pour taper du texte.</w:t>
          </w:r>
        </w:p>
      </w:docPartBody>
    </w:docPart>
    <w:docPart>
      <w:docPartPr>
        <w:name w:val="19ED8128417049BCA7FCE50F79B103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BA33C9-D0C9-49BB-AE59-636E63CD101C}"/>
      </w:docPartPr>
      <w:docPartBody>
        <w:p w:rsidR="00066521" w:rsidRDefault="00C77AD9" w:rsidP="00C77AD9">
          <w:pPr>
            <w:pStyle w:val="19ED8128417049BCA7FCE50F79B1033B12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43DE76E39402493789E16C89F4C5E8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F722FE-FE81-44F5-8D93-24F7A6C091D3}"/>
      </w:docPartPr>
      <w:docPartBody>
        <w:p w:rsidR="00066521" w:rsidRDefault="00C77AD9" w:rsidP="00C77AD9">
          <w:pPr>
            <w:pStyle w:val="43DE76E39402493789E16C89F4C5E83712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D1FFF6B701C45FB924B308A70DA57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F8391C-55CB-48E3-89CF-5132353AB71A}"/>
      </w:docPartPr>
      <w:docPartBody>
        <w:p w:rsidR="00066521" w:rsidRDefault="00C77AD9" w:rsidP="00C77AD9">
          <w:pPr>
            <w:pStyle w:val="9D1FFF6B701C45FB924B308A70DA57D911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3D94EDB99D264640B64010368C8976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4C52BD-7FFB-441B-AB2D-3F7E36BBDF66}"/>
      </w:docPartPr>
      <w:docPartBody>
        <w:p w:rsidR="00066521" w:rsidRDefault="00C77AD9" w:rsidP="00C77AD9">
          <w:pPr>
            <w:pStyle w:val="3D94EDB99D264640B64010368C89765B11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08EFF45CCD5C4C3B8183EF2301C35A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A64C2D-4CDF-48FB-9AC7-17FE1885F2B7}"/>
      </w:docPartPr>
      <w:docPartBody>
        <w:p w:rsidR="00E12924" w:rsidRDefault="00066521" w:rsidP="00066521">
          <w:pPr>
            <w:pStyle w:val="08EFF45CCD5C4C3B8183EF2301C35AD4"/>
          </w:pPr>
          <w:r w:rsidRPr="009302C2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9F4C40D49111468CA166619B8ADED7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73F17-B1B6-44A3-8AD5-26C5F8FA935E}"/>
      </w:docPartPr>
      <w:docPartBody>
        <w:p w:rsidR="00E12924" w:rsidRDefault="00C77AD9" w:rsidP="00C77AD9">
          <w:pPr>
            <w:pStyle w:val="9F4C40D49111468CA166619B8ADED79E1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Choisissez un élément.</w:t>
          </w:r>
        </w:p>
      </w:docPartBody>
    </w:docPart>
    <w:docPart>
      <w:docPartPr>
        <w:name w:val="EA8B42D036A341CA82494E36824984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4A34EC-05D7-4383-870C-7BA40D749DF5}"/>
      </w:docPartPr>
      <w:docPartBody>
        <w:p w:rsidR="00E12924" w:rsidRDefault="00C77AD9" w:rsidP="00C77AD9">
          <w:pPr>
            <w:pStyle w:val="EA8B42D036A341CA82494E368249849A1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Choisissez un élément.</w:t>
          </w:r>
        </w:p>
      </w:docPartBody>
    </w:docPart>
    <w:docPart>
      <w:docPartPr>
        <w:name w:val="7CD40DB3582E461D8FA50898DA15B9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77E79C-FA6A-4A4B-87FF-B99FD414C1EB}"/>
      </w:docPartPr>
      <w:docPartBody>
        <w:p w:rsidR="00E12924" w:rsidRDefault="00C77AD9" w:rsidP="00C77AD9">
          <w:pPr>
            <w:pStyle w:val="7CD40DB3582E461D8FA50898DA15B9991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Choisissez un élément</w:t>
          </w:r>
          <w:r w:rsidRPr="00011099">
            <w:rPr>
              <w:rStyle w:val="Textedelespacerserv"/>
              <w:rFonts w:eastAsiaTheme="minorHAnsi"/>
              <w:sz w:val="20"/>
              <w:szCs w:val="20"/>
            </w:rPr>
            <w:t>.</w:t>
          </w:r>
        </w:p>
      </w:docPartBody>
    </w:docPart>
    <w:docPart>
      <w:docPartPr>
        <w:name w:val="66B132071913440EACDC6164A54CD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B5EC2D-4D28-4302-8CCC-6EFAA5A1EF8D}"/>
      </w:docPartPr>
      <w:docPartBody>
        <w:p w:rsidR="00E12924" w:rsidRDefault="00C77AD9" w:rsidP="00C77AD9">
          <w:pPr>
            <w:pStyle w:val="66B132071913440EACDC6164A54CDF0910"/>
          </w:pPr>
          <w:r w:rsidRPr="00011099">
            <w:rPr>
              <w:rStyle w:val="Textedelespacerserv"/>
              <w:rFonts w:ascii="Arial Narrow" w:hAnsi="Arial Narrow"/>
            </w:rPr>
            <w:t>Cliquez ici pour taper du texte.</w:t>
          </w:r>
        </w:p>
      </w:docPartBody>
    </w:docPart>
    <w:docPart>
      <w:docPartPr>
        <w:name w:val="1106BF792AA14449A28043FD0782F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BC193C-C89E-4EF9-8D5F-3B2C810BF6B7}"/>
      </w:docPartPr>
      <w:docPartBody>
        <w:p w:rsidR="00E12924" w:rsidRDefault="00C77AD9" w:rsidP="00C77AD9">
          <w:pPr>
            <w:pStyle w:val="1106BF792AA14449A28043FD0782F35410"/>
          </w:pPr>
          <w:r w:rsidRPr="00011099">
            <w:rPr>
              <w:rStyle w:val="Textedelespacerserv"/>
              <w:rFonts w:ascii="Arial Narrow" w:hAnsi="Arial Narrow"/>
              <w:b w:val="0"/>
              <w:bCs w:val="0"/>
            </w:rPr>
            <w:t>Cliquez ici pour taper du texte.</w:t>
          </w:r>
        </w:p>
      </w:docPartBody>
    </w:docPart>
    <w:docPart>
      <w:docPartPr>
        <w:name w:val="8D228661B1F948BEA2D0469710C07A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36A69A-FA2F-4940-99CB-1BD11DC6AEDF}"/>
      </w:docPartPr>
      <w:docPartBody>
        <w:p w:rsidR="00E12924" w:rsidRDefault="00C77AD9" w:rsidP="00C77AD9">
          <w:pPr>
            <w:pStyle w:val="8D228661B1F948BEA2D0469710C07AFE10"/>
          </w:pPr>
          <w:r w:rsidRPr="00011099">
            <w:rPr>
              <w:rStyle w:val="Textedelespacerserv"/>
              <w:rFonts w:ascii="Arial Narrow" w:hAnsi="Arial Narrow"/>
            </w:rPr>
            <w:t>Cliquez ici pour taper du texte.</w:t>
          </w:r>
        </w:p>
      </w:docPartBody>
    </w:docPart>
    <w:docPart>
      <w:docPartPr>
        <w:name w:val="B6E3BB95FD3745D1BAAB51DCC2CDF8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8BE29A-6DAD-4E2A-8556-C2A33FCFCE4C}"/>
      </w:docPartPr>
      <w:docPartBody>
        <w:p w:rsidR="00E12924" w:rsidRDefault="00066521" w:rsidP="00066521">
          <w:pPr>
            <w:pStyle w:val="B6E3BB95FD3745D1BAAB51DCC2CDF89A"/>
          </w:pPr>
          <w:r w:rsidRPr="007B3B0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F46BB10E2A447888CC44C5C949466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A5C35-3411-4184-AF80-02A0AA79CAFC}"/>
      </w:docPartPr>
      <w:docPartBody>
        <w:p w:rsidR="00E12924" w:rsidRDefault="00C77AD9" w:rsidP="00C77AD9">
          <w:pPr>
            <w:pStyle w:val="BF46BB10E2A447888CC44C5C949466BC10"/>
          </w:pPr>
          <w:r w:rsidRPr="00011099">
            <w:rPr>
              <w:rStyle w:val="Textedelespacerserv"/>
              <w:rFonts w:ascii="Arial Narrow" w:hAnsi="Arial Narrow"/>
            </w:rPr>
            <w:t>Cliquez ici pour taper du texte.</w:t>
          </w:r>
        </w:p>
      </w:docPartBody>
    </w:docPart>
    <w:docPart>
      <w:docPartPr>
        <w:name w:val="F5D145B7DA394F7FA46FD569B5C72F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0AB9D-CFA0-4EB8-8323-F7EC950CCE6B}"/>
      </w:docPartPr>
      <w:docPartBody>
        <w:p w:rsidR="00E12924" w:rsidRDefault="00C77AD9" w:rsidP="00C77AD9">
          <w:pPr>
            <w:pStyle w:val="F5D145B7DA394F7FA46FD569B5C72F8410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D7BC1005D7F1479BAD6A500F69539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97AA9D-6CEB-4CE5-BF85-50364E2EE633}"/>
      </w:docPartPr>
      <w:docPartBody>
        <w:p w:rsidR="00E12924" w:rsidRDefault="00C77AD9" w:rsidP="00C77AD9">
          <w:pPr>
            <w:pStyle w:val="D7BC1005D7F1479BAD6A500F69539FB610"/>
          </w:pPr>
          <w:r w:rsidRPr="00011099">
            <w:rPr>
              <w:rStyle w:val="Style1"/>
            </w:rPr>
            <w:t>Choisissez un élément.</w:t>
          </w:r>
        </w:p>
      </w:docPartBody>
    </w:docPart>
    <w:docPart>
      <w:docPartPr>
        <w:name w:val="73CF29C8E82C4B34AD3AC599711E3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C0D26E-FAE4-4C1F-8085-A10ABD44533B}"/>
      </w:docPartPr>
      <w:docPartBody>
        <w:p w:rsidR="00BF12C5" w:rsidRDefault="00C77AD9" w:rsidP="00C77AD9">
          <w:pPr>
            <w:pStyle w:val="73CF29C8E82C4B34AD3AC599711E36F6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entrer une date.</w:t>
          </w:r>
        </w:p>
      </w:docPartBody>
    </w:docPart>
    <w:docPart>
      <w:docPartPr>
        <w:name w:val="6DE4155B368747BBBC395F5BDD0685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3153D-2AC8-4950-AD0D-38BBB6731FFA}"/>
      </w:docPartPr>
      <w:docPartBody>
        <w:p w:rsidR="00BF12C5" w:rsidRDefault="00C77AD9" w:rsidP="00C77AD9">
          <w:pPr>
            <w:pStyle w:val="6DE4155B368747BBBC395F5BDD068522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A172FA696ED43629DE3915F7B86D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5123B-FB36-4447-9E98-075426876F5E}"/>
      </w:docPartPr>
      <w:docPartBody>
        <w:p w:rsidR="00A30F1C" w:rsidRDefault="00F64EF9" w:rsidP="00F64EF9">
          <w:pPr>
            <w:pStyle w:val="CA172FA696ED43629DE3915F7B86D7E4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C3E0242315E1431B935E11D12AF97A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69515D-8B6A-41D2-9CD2-FA394A3FFB65}"/>
      </w:docPartPr>
      <w:docPartBody>
        <w:p w:rsidR="00A30F1C" w:rsidRDefault="00F64EF9" w:rsidP="00F64EF9">
          <w:pPr>
            <w:pStyle w:val="C3E0242315E1431B935E11D12AF97A6C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923632AAD46042CC8E9A4371A35689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2C4C77-3315-4017-9745-437391940A16}"/>
      </w:docPartPr>
      <w:docPartBody>
        <w:p w:rsidR="00A30F1C" w:rsidRDefault="00F64EF9" w:rsidP="00F64EF9">
          <w:pPr>
            <w:pStyle w:val="923632AAD46042CC8E9A4371A3568973"/>
          </w:pPr>
          <w:r w:rsidRPr="00011099">
            <w:rPr>
              <w:rStyle w:val="Style1"/>
            </w:rPr>
            <w:t>Choisissez un élément.</w:t>
          </w:r>
        </w:p>
      </w:docPartBody>
    </w:docPart>
    <w:docPart>
      <w:docPartPr>
        <w:name w:val="33BA92AB4CA142EC8B4C57633DE7DB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C8285B-AF29-4383-BEFF-731FF97A0EC8}"/>
      </w:docPartPr>
      <w:docPartBody>
        <w:p w:rsidR="00C55B2A" w:rsidRDefault="002F4EDC" w:rsidP="002F4EDC">
          <w:pPr>
            <w:pStyle w:val="33BA92AB4CA142EC8B4C57633DE7DBF3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874376F451A8457E93D6F78434E535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30E8EA-8410-4764-9295-178C70CFA46C}"/>
      </w:docPartPr>
      <w:docPartBody>
        <w:p w:rsidR="00C55B2A" w:rsidRDefault="002F4EDC" w:rsidP="002F4EDC">
          <w:pPr>
            <w:pStyle w:val="874376F451A8457E93D6F78434E53592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6946D0761294471593CD351FADB1F6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BBD992-9081-4413-90F5-BECC189FF7EB}"/>
      </w:docPartPr>
      <w:docPartBody>
        <w:p w:rsidR="00C55B2A" w:rsidRDefault="002F4EDC" w:rsidP="002F4EDC">
          <w:pPr>
            <w:pStyle w:val="6946D0761294471593CD351FADB1F6C7"/>
          </w:pPr>
          <w:r w:rsidRPr="00011099">
            <w:rPr>
              <w:rStyle w:val="Style1"/>
            </w:rPr>
            <w:t>Choisissez un élément.</w:t>
          </w:r>
        </w:p>
      </w:docPartBody>
    </w:docPart>
    <w:docPart>
      <w:docPartPr>
        <w:name w:val="A371AA6E6EA74B58BBF4B4BAB8F9C9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F08EF7-29D2-4461-9264-6116FB039E15}"/>
      </w:docPartPr>
      <w:docPartBody>
        <w:p w:rsidR="00C55B2A" w:rsidRDefault="002F4EDC" w:rsidP="002F4EDC">
          <w:pPr>
            <w:pStyle w:val="A371AA6E6EA74B58BBF4B4BAB8F9C980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465A56C21A8A4F45B2782E90131738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25956-D9F1-49D3-97D2-C643B8A58327}"/>
      </w:docPartPr>
      <w:docPartBody>
        <w:p w:rsidR="00C55B2A" w:rsidRDefault="002F4EDC" w:rsidP="002F4EDC">
          <w:pPr>
            <w:pStyle w:val="465A56C21A8A4F45B2782E9013173848"/>
          </w:pPr>
          <w:r w:rsidRPr="00011099">
            <w:rPr>
              <w:rStyle w:val="Style1"/>
            </w:rPr>
            <w:t>Cliquez ici pour taper du texte.</w:t>
          </w:r>
        </w:p>
      </w:docPartBody>
    </w:docPart>
    <w:docPart>
      <w:docPartPr>
        <w:name w:val="BF0EA9D992394719818F92255CC90F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0B9A89-9184-4D91-95CA-4B99E7CB4977}"/>
      </w:docPartPr>
      <w:docPartBody>
        <w:p w:rsidR="00C55B2A" w:rsidRDefault="002F4EDC" w:rsidP="002F4EDC">
          <w:pPr>
            <w:pStyle w:val="BF0EA9D992394719818F92255CC90FFC"/>
          </w:pPr>
          <w:r w:rsidRPr="00011099">
            <w:rPr>
              <w:rStyle w:val="Style1"/>
            </w:rPr>
            <w:t>Choisissez un élément.</w:t>
          </w:r>
        </w:p>
      </w:docPartBody>
    </w:docPart>
    <w:docPart>
      <w:docPartPr>
        <w:name w:val="3FEA25CBDECB46B1A4564F3FC3A6EC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04122F-75E3-4E26-84D2-147847E51F8F}"/>
      </w:docPartPr>
      <w:docPartBody>
        <w:p w:rsidR="008F704E" w:rsidRDefault="00C55B2A" w:rsidP="00C55B2A">
          <w:pPr>
            <w:pStyle w:val="3FEA25CBDECB46B1A4564F3FC3A6EC13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BB9CB18ACA2D4440A15E3F4EF14610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9ACDFE-EFF3-4792-A0F4-35D6C8617B7B}"/>
      </w:docPartPr>
      <w:docPartBody>
        <w:p w:rsidR="008F704E" w:rsidRDefault="00C55B2A" w:rsidP="00C55B2A">
          <w:pPr>
            <w:pStyle w:val="BB9CB18ACA2D4440A15E3F4EF146106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ED4CF6B049DC46FEBE9F7FA9C0BAAD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587DC1-A72B-4B7C-BFE9-6BBB4451B95B}"/>
      </w:docPartPr>
      <w:docPartBody>
        <w:p w:rsidR="008F704E" w:rsidRDefault="00C55B2A" w:rsidP="00C55B2A">
          <w:pPr>
            <w:pStyle w:val="ED4CF6B049DC46FEBE9F7FA9C0BAADBB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5F70F425B9E6440E80744DB5739180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F497FF-4A7F-488A-B413-10BF50947DAC}"/>
      </w:docPartPr>
      <w:docPartBody>
        <w:p w:rsidR="008F704E" w:rsidRDefault="00C55B2A" w:rsidP="00C55B2A">
          <w:pPr>
            <w:pStyle w:val="5F70F425B9E6440E80744DB57391800B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31134F1776504B8798B534EFA61D27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1AF7AC-9F26-4D79-97CE-FD5755126314}"/>
      </w:docPartPr>
      <w:docPartBody>
        <w:p w:rsidR="008F704E" w:rsidRDefault="00C55B2A" w:rsidP="00C55B2A">
          <w:pPr>
            <w:pStyle w:val="31134F1776504B8798B534EFA61D278C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6D4FD66960F94E02B1D544662AAA2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27F11F-8FE2-4AE3-8179-490EBE6B5A3F}"/>
      </w:docPartPr>
      <w:docPartBody>
        <w:p w:rsidR="008F704E" w:rsidRDefault="00C55B2A" w:rsidP="00C55B2A">
          <w:pPr>
            <w:pStyle w:val="6D4FD66960F94E02B1D544662AAA208C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6B6C3193C9844DB69055829A66FDD3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13A7B7-8005-40FA-8EFB-1090B90AE65D}"/>
      </w:docPartPr>
      <w:docPartBody>
        <w:p w:rsidR="00F64DB3" w:rsidRDefault="008F704E" w:rsidP="008F704E">
          <w:pPr>
            <w:pStyle w:val="6B6C3193C9844DB69055829A66FDD370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E21FD185170E4592854804BBD1226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32660B-4B6F-49B8-B6D5-E35F6286B663}"/>
      </w:docPartPr>
      <w:docPartBody>
        <w:p w:rsidR="00F64DB3" w:rsidRDefault="008F704E" w:rsidP="008F704E">
          <w:pPr>
            <w:pStyle w:val="E21FD185170E4592854804BBD1226574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DBA6B76C3B6D4321A7EB4BFDAE6072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0F2394-9F3A-4D77-982B-1AE1140D4D6B}"/>
      </w:docPartPr>
      <w:docPartBody>
        <w:p w:rsidR="00F64DB3" w:rsidRDefault="008F704E" w:rsidP="008F704E">
          <w:pPr>
            <w:pStyle w:val="DBA6B76C3B6D4321A7EB4BFDAE60726D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54C6190473F94FC9AFBB53C7BFBD88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091ED7-FC1C-4F61-90D0-519FBE51D088}"/>
      </w:docPartPr>
      <w:docPartBody>
        <w:p w:rsidR="00F64DB3" w:rsidRDefault="008F704E" w:rsidP="008F704E">
          <w:pPr>
            <w:pStyle w:val="54C6190473F94FC9AFBB53C7BFBD8882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12218592395540169D6C599D4152F1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4A8A11-D935-424E-8D7C-B1B9FC1B19AA}"/>
      </w:docPartPr>
      <w:docPartBody>
        <w:p w:rsidR="00F64DB3" w:rsidRDefault="008F704E" w:rsidP="008F704E">
          <w:pPr>
            <w:pStyle w:val="12218592395540169D6C599D4152F15B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741159E3364C46A88E2CCC96593D2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490FB3-33E4-41F0-826D-1AF760D4AC3B}"/>
      </w:docPartPr>
      <w:docPartBody>
        <w:p w:rsidR="00F64DB3" w:rsidRDefault="008F704E" w:rsidP="008F704E">
          <w:pPr>
            <w:pStyle w:val="741159E3364C46A88E2CCC96593D278A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D5EB7D3BE45E4E9A9AA0F82BC1D939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D478A8-8711-4192-A211-DF1C25998DD3}"/>
      </w:docPartPr>
      <w:docPartBody>
        <w:p w:rsidR="00F64DB3" w:rsidRDefault="008F704E" w:rsidP="008F704E">
          <w:pPr>
            <w:pStyle w:val="D5EB7D3BE45E4E9A9AA0F82BC1D93953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6CC0FA0D9D794013942656C9CAA58C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5F250-A503-4597-96AB-C366C73D127E}"/>
      </w:docPartPr>
      <w:docPartBody>
        <w:p w:rsidR="00F64DB3" w:rsidRDefault="008F704E" w:rsidP="008F704E">
          <w:pPr>
            <w:pStyle w:val="6CC0FA0D9D794013942656C9CAA58C68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ACB6E56FC00F4DCD8785FECE158596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91F354-A193-4905-BF08-D351DF1E9FA9}"/>
      </w:docPartPr>
      <w:docPartBody>
        <w:p w:rsidR="00F64DB3" w:rsidRDefault="008F704E" w:rsidP="008F704E">
          <w:pPr>
            <w:pStyle w:val="ACB6E56FC00F4DCD8785FECE158596FF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A5AC800314DD4A698CDD0845F5CE30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771D8F-DB0D-48CD-89FA-F19BA8FA0562}"/>
      </w:docPartPr>
      <w:docPartBody>
        <w:p w:rsidR="00F64DB3" w:rsidRDefault="008F704E" w:rsidP="008F704E">
          <w:pPr>
            <w:pStyle w:val="A5AC800314DD4A698CDD0845F5CE309D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BD5B11D1F17475CA209E32105853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243E13-4889-4A70-B799-C8EF08D52BB3}"/>
      </w:docPartPr>
      <w:docPartBody>
        <w:p w:rsidR="00F64DB3" w:rsidRDefault="008F704E" w:rsidP="008F704E">
          <w:pPr>
            <w:pStyle w:val="CBD5B11D1F17475CA209E32105853DD5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3A515BFE748F40248ACBBE77BDC70B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8C837D-4328-4BD5-A832-3BFB64F16F98}"/>
      </w:docPartPr>
      <w:docPartBody>
        <w:p w:rsidR="00F64DB3" w:rsidRDefault="008F704E" w:rsidP="008F704E">
          <w:pPr>
            <w:pStyle w:val="3A515BFE748F40248ACBBE77BDC70BAF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33CBB8C6C4C949A1B40832CDABA664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01DE9F-2185-430D-A31E-F41A2C5E75C7}"/>
      </w:docPartPr>
      <w:docPartBody>
        <w:p w:rsidR="00F64DB3" w:rsidRDefault="008F704E" w:rsidP="008F704E">
          <w:pPr>
            <w:pStyle w:val="33CBB8C6C4C949A1B40832CDABA6642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A8E3421AB3B448D5A8B3473A1C818F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DB252A-174E-42FD-BC76-731EE16C4171}"/>
      </w:docPartPr>
      <w:docPartBody>
        <w:p w:rsidR="00F64DB3" w:rsidRDefault="008F704E" w:rsidP="008F704E">
          <w:pPr>
            <w:pStyle w:val="A8E3421AB3B448D5A8B3473A1C818FB6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7603A94C24C4281B4F702A221AA3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62A53B-17C1-46CB-A8DF-ACFC4BB95AA9}"/>
      </w:docPartPr>
      <w:docPartBody>
        <w:p w:rsidR="00F64DB3" w:rsidRDefault="008F704E" w:rsidP="008F704E">
          <w:pPr>
            <w:pStyle w:val="C7603A94C24C4281B4F702A221AA3C5E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EB49BE30DB364BE8A0A75DEABCB62F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64C17-C800-44EF-8F26-1D699E087A93}"/>
      </w:docPartPr>
      <w:docPartBody>
        <w:p w:rsidR="00F64DB3" w:rsidRDefault="008F704E" w:rsidP="008F704E">
          <w:pPr>
            <w:pStyle w:val="EB49BE30DB364BE8A0A75DEABCB62FC8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CC0A8CB4A0A4B8E8E0028F7E07C7F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99D977-F0F8-4651-B6DE-896A30CDA6A5}"/>
      </w:docPartPr>
      <w:docPartBody>
        <w:p w:rsidR="00F64DB3" w:rsidRDefault="008F704E" w:rsidP="008F704E">
          <w:pPr>
            <w:pStyle w:val="FCC0A8CB4A0A4B8E8E0028F7E07C7FBD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E0926FBFF80D48038ACEB562F7EE75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E5AD0-4142-4574-9BEE-3B97CD9F33FD}"/>
      </w:docPartPr>
      <w:docPartBody>
        <w:p w:rsidR="00F64DB3" w:rsidRDefault="008F704E" w:rsidP="008F704E">
          <w:pPr>
            <w:pStyle w:val="E0926FBFF80D48038ACEB562F7EE75F7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18A80069F3524E6EB902DEAC27E63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2235C1-7DD9-42B3-9A24-C6676C87F8CA}"/>
      </w:docPartPr>
      <w:docPartBody>
        <w:p w:rsidR="00F64DB3" w:rsidRDefault="008F704E" w:rsidP="008F704E">
          <w:pPr>
            <w:pStyle w:val="18A80069F3524E6EB902DEAC27E63C09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4C296788491740BDBA7F2CCE807C1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62D6B7-E7D7-4BF6-89F3-B25756FBA8C8}"/>
      </w:docPartPr>
      <w:docPartBody>
        <w:p w:rsidR="00F64DB3" w:rsidRDefault="008F704E" w:rsidP="008F704E">
          <w:pPr>
            <w:pStyle w:val="4C296788491740BDBA7F2CCE807C119F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4070454EE8B54ADD9B648B7634F33B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53CBD8-AF13-45E7-ABD1-2AF390631F4D}"/>
      </w:docPartPr>
      <w:docPartBody>
        <w:p w:rsidR="00F64DB3" w:rsidRDefault="008F704E" w:rsidP="008F704E">
          <w:pPr>
            <w:pStyle w:val="4070454EE8B54ADD9B648B7634F33BDB"/>
          </w:pPr>
          <w:r w:rsidRPr="00011099">
            <w:rPr>
              <w:rStyle w:val="Textedelespacerserv"/>
              <w:rFonts w:ascii="Arial Narrow" w:eastAsiaTheme="minorHAnsi" w:hAnsi="Arial Narrow"/>
              <w:sz w:val="20"/>
              <w:szCs w:val="2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253C7"/>
    <w:rsid w:val="00066521"/>
    <w:rsid w:val="00261A1A"/>
    <w:rsid w:val="00293E83"/>
    <w:rsid w:val="002D34AA"/>
    <w:rsid w:val="002F4EDC"/>
    <w:rsid w:val="004F4F50"/>
    <w:rsid w:val="005253C7"/>
    <w:rsid w:val="005E1106"/>
    <w:rsid w:val="006138C9"/>
    <w:rsid w:val="00825CF6"/>
    <w:rsid w:val="008B587A"/>
    <w:rsid w:val="008F704E"/>
    <w:rsid w:val="00A30F1C"/>
    <w:rsid w:val="00A91539"/>
    <w:rsid w:val="00AD1D67"/>
    <w:rsid w:val="00AE24E4"/>
    <w:rsid w:val="00AF6684"/>
    <w:rsid w:val="00B353C3"/>
    <w:rsid w:val="00B404DC"/>
    <w:rsid w:val="00B93449"/>
    <w:rsid w:val="00B96355"/>
    <w:rsid w:val="00BF12C5"/>
    <w:rsid w:val="00C55B2A"/>
    <w:rsid w:val="00C77AD9"/>
    <w:rsid w:val="00D4008F"/>
    <w:rsid w:val="00E12924"/>
    <w:rsid w:val="00F64DB3"/>
    <w:rsid w:val="00F6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F704E"/>
    <w:rPr>
      <w:color w:val="808080"/>
    </w:rPr>
  </w:style>
  <w:style w:type="paragraph" w:customStyle="1" w:styleId="4D1F4153421B4E0288890276AEA8A567">
    <w:name w:val="4D1F4153421B4E0288890276AEA8A567"/>
    <w:rsid w:val="0052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">
    <w:name w:val="88EC19C5C7AE49F09D91D7298BAB1CE8"/>
    <w:rsid w:val="0052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">
    <w:name w:val="8FC5F7061ED0496DA4E607D2B63AC07E"/>
    <w:rsid w:val="00525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1">
    <w:name w:val="4D1F4153421B4E0288890276AEA8A567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1">
    <w:name w:val="88EC19C5C7AE49F09D91D7298BAB1CE8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">
    <w:name w:val="8FC5F7061ED0496DA4E607D2B63AC07E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36D1947B4A4D9EA0008A530B145D73">
    <w:name w:val="9736D1947B4A4D9EA0008A530B145D7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9F5DDF5284BBA85322FA461DDE6F6">
    <w:name w:val="DEC9F5DDF5284BBA85322FA461DDE6F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7A3300234498BBAD6195830482C92">
    <w:name w:val="87E7A3300234498BBAD6195830482C92"/>
    <w:rsid w:val="00B96355"/>
  </w:style>
  <w:style w:type="paragraph" w:customStyle="1" w:styleId="1BEF6ED363B34E94B193818168E5250C">
    <w:name w:val="1BEF6ED363B34E94B193818168E5250C"/>
    <w:rsid w:val="00B96355"/>
  </w:style>
  <w:style w:type="paragraph" w:customStyle="1" w:styleId="88EC19C5C7AE49F09D91D7298BAB1CE82">
    <w:name w:val="88EC19C5C7AE49F09D91D7298BAB1CE8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2">
    <w:name w:val="8FC5F7061ED0496DA4E607D2B63AC07E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">
    <w:name w:val="09F0471F18FC45DDBA0BA72F7E7A055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">
    <w:name w:val="3473C3ADA78D4937996BDDAD1A6F72CC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">
    <w:name w:val="87E7A3300234498BBAD6195830482C92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">
    <w:name w:val="6DD717A92C884ABFA400EA730484BAEA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">
    <w:name w:val="D27F13BEBC684EF5A5C3F35AB6F455C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">
    <w:name w:val="E2B5D9A7CECF44DD9281C0E5B2BB3F39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">
    <w:name w:val="1BEF6ED363B34E94B193818168E5250C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3">
    <w:name w:val="88EC19C5C7AE49F09D91D7298BAB1CE8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3">
    <w:name w:val="8FC5F7061ED0496DA4E607D2B63AC07E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1">
    <w:name w:val="09F0471F18FC45DDBA0BA72F7E7A0552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1">
    <w:name w:val="3473C3ADA78D4937996BDDAD1A6F72CC1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2">
    <w:name w:val="87E7A3300234498BBAD6195830482C92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1">
    <w:name w:val="6DD717A92C884ABFA400EA730484BAEA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1">
    <w:name w:val="D27F13BEBC684EF5A5C3F35AB6F455C1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1">
    <w:name w:val="E2B5D9A7CECF44DD9281C0E5B2BB3F39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2">
    <w:name w:val="1BEF6ED363B34E94B193818168E5250C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4">
    <w:name w:val="88EC19C5C7AE49F09D91D7298BAB1CE84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4">
    <w:name w:val="8FC5F7061ED0496DA4E607D2B63AC07E4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2">
    <w:name w:val="09F0471F18FC45DDBA0BA72F7E7A0552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2">
    <w:name w:val="3473C3ADA78D4937996BDDAD1A6F72CC2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3">
    <w:name w:val="87E7A3300234498BBAD6195830482C92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2">
    <w:name w:val="6DD717A92C884ABFA400EA730484BAEA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2">
    <w:name w:val="D27F13BEBC684EF5A5C3F35AB6F455C1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2">
    <w:name w:val="E2B5D9A7CECF44DD9281C0E5B2BB3F39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3">
    <w:name w:val="1BEF6ED363B34E94B193818168E5250C3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">
    <w:name w:val="1B2DD6DACEE14A66A66C7AD6908349AA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8EC19C5C7AE49F09D91D7298BAB1CE85">
    <w:name w:val="88EC19C5C7AE49F09D91D7298BAB1CE85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5">
    <w:name w:val="8FC5F7061ED0496DA4E607D2B63AC07E5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3">
    <w:name w:val="09F0471F18FC45DDBA0BA72F7E7A0552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3">
    <w:name w:val="3473C3ADA78D4937996BDDAD1A6F72CC3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4">
    <w:name w:val="87E7A3300234498BBAD6195830482C92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3">
    <w:name w:val="6DD717A92C884ABFA400EA730484BAEA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3">
    <w:name w:val="D27F13BEBC684EF5A5C3F35AB6F455C1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3">
    <w:name w:val="E2B5D9A7CECF44DD9281C0E5B2BB3F39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4">
    <w:name w:val="1BEF6ED363B34E94B193818168E5250C4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1">
    <w:name w:val="1B2DD6DACEE14A66A66C7AD6908349AA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8EC19C5C7AE49F09D91D7298BAB1CE86">
    <w:name w:val="88EC19C5C7AE49F09D91D7298BAB1CE8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6">
    <w:name w:val="8FC5F7061ED0496DA4E607D2B63AC07E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4">
    <w:name w:val="09F0471F18FC45DDBA0BA72F7E7A0552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4">
    <w:name w:val="3473C3ADA78D4937996BDDAD1A6F72CC4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5">
    <w:name w:val="87E7A3300234498BBAD6195830482C92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DD717A92C884ABFA400EA730484BAEA4">
    <w:name w:val="6DD717A92C884ABFA400EA730484BAEA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4">
    <w:name w:val="D27F13BEBC684EF5A5C3F35AB6F455C1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4">
    <w:name w:val="E2B5D9A7CECF44DD9281C0E5B2BB3F394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5">
    <w:name w:val="1BEF6ED363B34E94B193818168E5250C5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2">
    <w:name w:val="1B2DD6DACEE14A66A66C7AD6908349AA2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C15F5CE2E43B4DB2B4A72DB15D62EA68">
    <w:name w:val="C15F5CE2E43B4DB2B4A72DB15D62EA68"/>
    <w:rsid w:val="00B96355"/>
  </w:style>
  <w:style w:type="paragraph" w:customStyle="1" w:styleId="1358D279C5A54A72B07CDFEA4B20070A">
    <w:name w:val="1358D279C5A54A72B07CDFEA4B20070A"/>
    <w:rsid w:val="00B96355"/>
  </w:style>
  <w:style w:type="paragraph" w:customStyle="1" w:styleId="7E1063A001424E85A063F3D52A10B70C">
    <w:name w:val="7E1063A001424E85A063F3D52A10B70C"/>
    <w:rsid w:val="00B96355"/>
  </w:style>
  <w:style w:type="paragraph" w:customStyle="1" w:styleId="4D1F4153421B4E0288890276AEA8A5672">
    <w:name w:val="4D1F4153421B4E0288890276AEA8A5672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19C5C7AE49F09D91D7298BAB1CE87">
    <w:name w:val="88EC19C5C7AE49F09D91D7298BAB1CE87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7">
    <w:name w:val="8FC5F7061ED0496DA4E607D2B63AC07E7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1">
    <w:name w:val="C15F5CE2E43B4DB2B4A72DB15D62EA681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5">
    <w:name w:val="09F0471F18FC45DDBA0BA72F7E7A0552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5">
    <w:name w:val="3473C3ADA78D4937996BDDAD1A6F72CC5"/>
    <w:rsid w:val="00B9635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6">
    <w:name w:val="87E7A3300234498BBAD6195830482C926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1">
    <w:name w:val="7E1063A001424E85A063F3D52A10B70C1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Style1">
    <w:name w:val="Style1"/>
    <w:basedOn w:val="Policepardfaut"/>
    <w:uiPriority w:val="1"/>
    <w:rsid w:val="002F4EDC"/>
    <w:rPr>
      <w:rFonts w:ascii="Arial Narrow" w:hAnsi="Arial Narrow"/>
    </w:rPr>
  </w:style>
  <w:style w:type="paragraph" w:customStyle="1" w:styleId="D27F13BEBC684EF5A5C3F35AB6F455C15">
    <w:name w:val="D27F13BEBC684EF5A5C3F35AB6F455C1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5">
    <w:name w:val="E2B5D9A7CECF44DD9281C0E5B2BB3F395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6">
    <w:name w:val="1BEF6ED363B34E94B193818168E5250C6"/>
    <w:rsid w:val="00B9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3">
    <w:name w:val="1B2DD6DACEE14A66A66C7AD6908349AA3"/>
    <w:rsid w:val="00B9635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5181FF3B38B54FC99563DF88DA5F7327">
    <w:name w:val="5181FF3B38B54FC99563DF88DA5F7327"/>
    <w:rsid w:val="004F4F50"/>
  </w:style>
  <w:style w:type="paragraph" w:customStyle="1" w:styleId="4D1F4153421B4E0288890276AEA8A5673">
    <w:name w:val="4D1F4153421B4E0288890276AEA8A5673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81FF3B38B54FC99563DF88DA5F73271">
    <w:name w:val="5181FF3B38B54FC99563DF88DA5F73271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8">
    <w:name w:val="8FC5F7061ED0496DA4E607D2B63AC07E8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2">
    <w:name w:val="C15F5CE2E43B4DB2B4A72DB15D62EA682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6">
    <w:name w:val="09F0471F18FC45DDBA0BA72F7E7A0552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6">
    <w:name w:val="3473C3ADA78D4937996BDDAD1A6F72CC6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7">
    <w:name w:val="87E7A3300234498BBAD6195830482C92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2">
    <w:name w:val="7E1063A001424E85A063F3D52A10B70C2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6">
    <w:name w:val="D27F13BEBC684EF5A5C3F35AB6F455C1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6">
    <w:name w:val="E2B5D9A7CECF44DD9281C0E5B2BB3F39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7">
    <w:name w:val="1BEF6ED363B34E94B193818168E5250C7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4">
    <w:name w:val="1B2DD6DACEE14A66A66C7AD6908349AA4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25C7FBE017E4C53BF19ED51527D360A">
    <w:name w:val="325C7FBE017E4C53BF19ED51527D360A"/>
    <w:rsid w:val="004F4F50"/>
  </w:style>
  <w:style w:type="paragraph" w:customStyle="1" w:styleId="C5972B3983654AB7BBC9C7AC77D81D01">
    <w:name w:val="C5972B3983654AB7BBC9C7AC77D81D01"/>
    <w:rsid w:val="004F4F50"/>
  </w:style>
  <w:style w:type="paragraph" w:customStyle="1" w:styleId="A2595A4BC1C843C8870FA2C523D74F4B">
    <w:name w:val="A2595A4BC1C843C8870FA2C523D74F4B"/>
    <w:rsid w:val="004F4F50"/>
  </w:style>
  <w:style w:type="paragraph" w:customStyle="1" w:styleId="FEE4D86F72E4473EABD3D83DD8D9DFF7">
    <w:name w:val="FEE4D86F72E4473EABD3D83DD8D9DFF7"/>
    <w:rsid w:val="004F4F50"/>
  </w:style>
  <w:style w:type="paragraph" w:customStyle="1" w:styleId="4D1F4153421B4E0288890276AEA8A5674">
    <w:name w:val="4D1F4153421B4E0288890276AEA8A5674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4D86F72E4473EABD3D83DD8D9DFF71">
    <w:name w:val="FEE4D86F72E4473EABD3D83DD8D9DFF71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9">
    <w:name w:val="8FC5F7061ED0496DA4E607D2B63AC07E9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3">
    <w:name w:val="C15F5CE2E43B4DB2B4A72DB15D62EA683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7">
    <w:name w:val="09F0471F18FC45DDBA0BA72F7E7A0552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7">
    <w:name w:val="3473C3ADA78D4937996BDDAD1A6F72CC7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8">
    <w:name w:val="87E7A3300234498BBAD6195830482C92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3">
    <w:name w:val="7E1063A001424E85A063F3D52A10B70C3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7">
    <w:name w:val="D27F13BEBC684EF5A5C3F35AB6F455C1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7">
    <w:name w:val="E2B5D9A7CECF44DD9281C0E5B2BB3F39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8">
    <w:name w:val="1BEF6ED363B34E94B193818168E5250C8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5">
    <w:name w:val="1B2DD6DACEE14A66A66C7AD6908349AA5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D1F4153421B4E0288890276AEA8A5675">
    <w:name w:val="4D1F4153421B4E0288890276AEA8A5675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4D86F72E4473EABD3D83DD8D9DFF72">
    <w:name w:val="FEE4D86F72E4473EABD3D83DD8D9DFF72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0">
    <w:name w:val="8FC5F7061ED0496DA4E607D2B63AC07E10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4">
    <w:name w:val="C15F5CE2E43B4DB2B4A72DB15D62EA684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8">
    <w:name w:val="09F0471F18FC45DDBA0BA72F7E7A0552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8">
    <w:name w:val="3473C3ADA78D4937996BDDAD1A6F72CC8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9">
    <w:name w:val="87E7A3300234498BBAD6195830482C92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4">
    <w:name w:val="7E1063A001424E85A063F3D52A10B70C4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8">
    <w:name w:val="D27F13BEBC684EF5A5C3F35AB6F455C1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8">
    <w:name w:val="E2B5D9A7CECF44DD9281C0E5B2BB3F398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9">
    <w:name w:val="1BEF6ED363B34E94B193818168E5250C9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6">
    <w:name w:val="1B2DD6DACEE14A66A66C7AD6908349AA6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D1F4153421B4E0288890276AEA8A5676">
    <w:name w:val="4D1F4153421B4E0288890276AEA8A5676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E4D86F72E4473EABD3D83DD8D9DFF73">
    <w:name w:val="FEE4D86F72E4473EABD3D83DD8D9DFF73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1">
    <w:name w:val="8FC5F7061ED0496DA4E607D2B63AC07E11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5">
    <w:name w:val="C15F5CE2E43B4DB2B4A72DB15D62EA685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9">
    <w:name w:val="09F0471F18FC45DDBA0BA72F7E7A0552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9">
    <w:name w:val="3473C3ADA78D4937996BDDAD1A6F72CC9"/>
    <w:rsid w:val="004F4F50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0">
    <w:name w:val="87E7A3300234498BBAD6195830482C9210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5">
    <w:name w:val="7E1063A001424E85A063F3D52A10B70C5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9">
    <w:name w:val="D27F13BEBC684EF5A5C3F35AB6F455C1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9">
    <w:name w:val="E2B5D9A7CECF44DD9281C0E5B2BB3F399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0">
    <w:name w:val="1BEF6ED363B34E94B193818168E5250C10"/>
    <w:rsid w:val="004F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7">
    <w:name w:val="1B2DD6DACEE14A66A66C7AD6908349AA7"/>
    <w:rsid w:val="004F4F50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C0E7766AE124CB489239207F42C584E">
    <w:name w:val="EC0E7766AE124CB489239207F42C584E"/>
    <w:rsid w:val="004F4F50"/>
  </w:style>
  <w:style w:type="paragraph" w:customStyle="1" w:styleId="9A90219BA5B749BAB296688397BEC568">
    <w:name w:val="9A90219BA5B749BAB296688397BEC568"/>
    <w:rsid w:val="004F4F50"/>
  </w:style>
  <w:style w:type="paragraph" w:customStyle="1" w:styleId="AF7C5802F445401D8FCDD86F205DB111">
    <w:name w:val="AF7C5802F445401D8FCDD86F205DB111"/>
    <w:rsid w:val="004F4F50"/>
  </w:style>
  <w:style w:type="paragraph" w:customStyle="1" w:styleId="E94E91124916473384E5C3377C142A4E">
    <w:name w:val="E94E91124916473384E5C3377C142A4E"/>
    <w:rsid w:val="004F4F50"/>
  </w:style>
  <w:style w:type="paragraph" w:customStyle="1" w:styleId="4D1F4153421B4E0288890276AEA8A5677">
    <w:name w:val="4D1F4153421B4E0288890276AEA8A5677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1">
    <w:name w:val="E94E91124916473384E5C3377C142A4E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2">
    <w:name w:val="8FC5F7061ED0496DA4E607D2B63AC07E1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6">
    <w:name w:val="C15F5CE2E43B4DB2B4A72DB15D62EA686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F3BAA71DB4F0DABF0ACECB85CB3C1">
    <w:name w:val="CF0F3BAA71DB4F0DABF0ACECB85CB3C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10">
    <w:name w:val="09F0471F18FC45DDBA0BA72F7E7A055210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10">
    <w:name w:val="3473C3ADA78D4937996BDDAD1A6F72CC10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1">
    <w:name w:val="87E7A3300234498BBAD6195830482C92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6">
    <w:name w:val="7E1063A001424E85A063F3D52A10B70C6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10">
    <w:name w:val="D27F13BEBC684EF5A5C3F35AB6F455C110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10">
    <w:name w:val="E2B5D9A7CECF44DD9281C0E5B2BB3F3910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1">
    <w:name w:val="1BEF6ED363B34E94B193818168E5250C1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A94D614DA42E1A97748A13512D1EA">
    <w:name w:val="610A94D614DA42E1A97748A13512D1EA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8">
    <w:name w:val="1B2DD6DACEE14A66A66C7AD6908349AA8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0C548DED89104D57A1906417EB629E4B">
    <w:name w:val="0C548DED89104D57A1906417EB629E4B"/>
    <w:rsid w:val="00AF6684"/>
  </w:style>
  <w:style w:type="paragraph" w:customStyle="1" w:styleId="1B1B322907624474AAF0EEFE8632FB87">
    <w:name w:val="1B1B322907624474AAF0EEFE8632FB87"/>
    <w:rsid w:val="00AF6684"/>
  </w:style>
  <w:style w:type="paragraph" w:customStyle="1" w:styleId="C91360E4464A412DA74AC89A000D265B">
    <w:name w:val="C91360E4464A412DA74AC89A000D265B"/>
    <w:rsid w:val="00AF6684"/>
  </w:style>
  <w:style w:type="paragraph" w:customStyle="1" w:styleId="A0835929B7E44800B72DE41593553C75">
    <w:name w:val="A0835929B7E44800B72DE41593553C75"/>
    <w:rsid w:val="00AF6684"/>
  </w:style>
  <w:style w:type="paragraph" w:customStyle="1" w:styleId="9794AAA152224CE69BD600B803E81BDB">
    <w:name w:val="9794AAA152224CE69BD600B803E81BDB"/>
    <w:rsid w:val="00AF6684"/>
  </w:style>
  <w:style w:type="paragraph" w:customStyle="1" w:styleId="4D1F4153421B4E0288890276AEA8A5678">
    <w:name w:val="4D1F4153421B4E0288890276AEA8A5678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2">
    <w:name w:val="E94E91124916473384E5C3377C142A4E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C5F7061ED0496DA4E607D2B63AC07E13">
    <w:name w:val="8FC5F7061ED0496DA4E607D2B63AC07E1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F5CE2E43B4DB2B4A72DB15D62EA687">
    <w:name w:val="C15F5CE2E43B4DB2B4A72DB15D62EA687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0F3BAA71DB4F0DABF0ACECB85CB3C11">
    <w:name w:val="CF0F3BAA71DB4F0DABF0ACECB85CB3C1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F0471F18FC45DDBA0BA72F7E7A055211">
    <w:name w:val="09F0471F18FC45DDBA0BA72F7E7A0552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73C3ADA78D4937996BDDAD1A6F72CC11">
    <w:name w:val="3473C3ADA78D4937996BDDAD1A6F72CC11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7E7A3300234498BBAD6195830482C9212">
    <w:name w:val="87E7A3300234498BBAD6195830482C921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E1063A001424E85A063F3D52A10B70C7">
    <w:name w:val="7E1063A001424E85A063F3D52A10B70C7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27F13BEBC684EF5A5C3F35AB6F455C111">
    <w:name w:val="D27F13BEBC684EF5A5C3F35AB6F455C1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2B5D9A7CECF44DD9281C0E5B2BB3F3911">
    <w:name w:val="E2B5D9A7CECF44DD9281C0E5B2BB3F39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BEF6ED363B34E94B193818168E5250C12">
    <w:name w:val="1BEF6ED363B34E94B193818168E5250C1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0A94D614DA42E1A97748A13512D1EA1">
    <w:name w:val="610A94D614DA42E1A97748A13512D1EA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DD6DACEE14A66A66C7AD6908349AA9">
    <w:name w:val="1B2DD6DACEE14A66A66C7AD6908349AA9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">
    <w:name w:val="9794AAA152224CE69BD600B803E81BDB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">
    <w:name w:val="9B33C311150D46A08D8F2CEE8F550375"/>
    <w:rsid w:val="00AF6684"/>
  </w:style>
  <w:style w:type="paragraph" w:customStyle="1" w:styleId="1C2E2FEDD5E140D4AD8E65AAD304F278">
    <w:name w:val="1C2E2FEDD5E140D4AD8E65AAD304F278"/>
    <w:rsid w:val="00AF6684"/>
  </w:style>
  <w:style w:type="paragraph" w:customStyle="1" w:styleId="0184AECD433D44B7AB90F712D34AB276">
    <w:name w:val="0184AECD433D44B7AB90F712D34AB276"/>
    <w:rsid w:val="00AF6684"/>
  </w:style>
  <w:style w:type="paragraph" w:customStyle="1" w:styleId="A906DD8C38DD4E49A677C92A3C5ED8BB">
    <w:name w:val="A906DD8C38DD4E49A677C92A3C5ED8BB"/>
    <w:rsid w:val="00AF6684"/>
  </w:style>
  <w:style w:type="paragraph" w:customStyle="1" w:styleId="577B5FC8411D4D149EBB9F52F80D2937">
    <w:name w:val="577B5FC8411D4D149EBB9F52F80D2937"/>
    <w:rsid w:val="00AF6684"/>
  </w:style>
  <w:style w:type="paragraph" w:customStyle="1" w:styleId="223F8F5652E74A4B9C95A998F38DD83B">
    <w:name w:val="223F8F5652E74A4B9C95A998F38DD83B"/>
    <w:rsid w:val="00AF6684"/>
  </w:style>
  <w:style w:type="paragraph" w:customStyle="1" w:styleId="E6D56FF861D24C33998D74597FF1B780">
    <w:name w:val="E6D56FF861D24C33998D74597FF1B780"/>
    <w:rsid w:val="00AF6684"/>
  </w:style>
  <w:style w:type="paragraph" w:customStyle="1" w:styleId="70D0009646DF4F97854332ED20295863">
    <w:name w:val="70D0009646DF4F97854332ED20295863"/>
    <w:rsid w:val="00AF6684"/>
  </w:style>
  <w:style w:type="paragraph" w:customStyle="1" w:styleId="0D7E7453D174468C9AA87A3EACA248C6">
    <w:name w:val="0D7E7453D174468C9AA87A3EACA248C6"/>
    <w:rsid w:val="00AF6684"/>
  </w:style>
  <w:style w:type="paragraph" w:customStyle="1" w:styleId="245394773C1D4EA19D35886FD8CF4361">
    <w:name w:val="245394773C1D4EA19D35886FD8CF4361"/>
    <w:rsid w:val="00AF6684"/>
  </w:style>
  <w:style w:type="paragraph" w:customStyle="1" w:styleId="FA9032D3F0964893A2565F1843600D67">
    <w:name w:val="FA9032D3F0964893A2565F1843600D67"/>
    <w:rsid w:val="00AF6684"/>
  </w:style>
  <w:style w:type="paragraph" w:customStyle="1" w:styleId="02B1D8DBC50C4ED1AA57D3FDBB63781D">
    <w:name w:val="02B1D8DBC50C4ED1AA57D3FDBB63781D"/>
    <w:rsid w:val="00AF6684"/>
  </w:style>
  <w:style w:type="paragraph" w:customStyle="1" w:styleId="72F8F89364FE4DDA941F7BA53B2AEC37">
    <w:name w:val="72F8F89364FE4DDA941F7BA53B2AEC37"/>
    <w:rsid w:val="00AF6684"/>
  </w:style>
  <w:style w:type="paragraph" w:customStyle="1" w:styleId="7D89E521F16C4288AF1E46F32D283B1E">
    <w:name w:val="7D89E521F16C4288AF1E46F32D283B1E"/>
    <w:rsid w:val="00AF6684"/>
  </w:style>
  <w:style w:type="paragraph" w:customStyle="1" w:styleId="17ACB66502BE429E983996DB932DB803">
    <w:name w:val="17ACB66502BE429E983996DB932DB803"/>
    <w:rsid w:val="00AF6684"/>
  </w:style>
  <w:style w:type="paragraph" w:customStyle="1" w:styleId="2F248E106C154CAF9B195DC1985C3943">
    <w:name w:val="2F248E106C154CAF9B195DC1985C3943"/>
    <w:rsid w:val="00AF6684"/>
  </w:style>
  <w:style w:type="paragraph" w:customStyle="1" w:styleId="D7673862A09A416991B8F2506725BE22">
    <w:name w:val="D7673862A09A416991B8F2506725BE22"/>
    <w:rsid w:val="00AF6684"/>
  </w:style>
  <w:style w:type="paragraph" w:customStyle="1" w:styleId="29653A8408004A698EE91D97880ED1A8">
    <w:name w:val="29653A8408004A698EE91D97880ED1A8"/>
    <w:rsid w:val="00AF6684"/>
  </w:style>
  <w:style w:type="paragraph" w:customStyle="1" w:styleId="C64FEDCF690E41A2A2EA724B3E33A7D0">
    <w:name w:val="C64FEDCF690E41A2A2EA724B3E33A7D0"/>
    <w:rsid w:val="00AF6684"/>
  </w:style>
  <w:style w:type="paragraph" w:customStyle="1" w:styleId="4F3C04F0DF5044C4B09B2A929A2FC0C0">
    <w:name w:val="4F3C04F0DF5044C4B09B2A929A2FC0C0"/>
    <w:rsid w:val="00AF6684"/>
  </w:style>
  <w:style w:type="paragraph" w:customStyle="1" w:styleId="DE7B51F09EB944FB93FACD09A26B1B18">
    <w:name w:val="DE7B51F09EB944FB93FACD09A26B1B18"/>
    <w:rsid w:val="00AF6684"/>
  </w:style>
  <w:style w:type="paragraph" w:customStyle="1" w:styleId="61CDD92E479C4C98BB7ADF8CB23A251B">
    <w:name w:val="61CDD92E479C4C98BB7ADF8CB23A251B"/>
    <w:rsid w:val="00AF6684"/>
  </w:style>
  <w:style w:type="paragraph" w:customStyle="1" w:styleId="222500305B4749ECB0F6667D584A3396">
    <w:name w:val="222500305B4749ECB0F6667D584A3396"/>
    <w:rsid w:val="00AF6684"/>
  </w:style>
  <w:style w:type="paragraph" w:customStyle="1" w:styleId="E8375A80683C4EB498072C18FBEE9E00">
    <w:name w:val="E8375A80683C4EB498072C18FBEE9E00"/>
    <w:rsid w:val="00AF6684"/>
  </w:style>
  <w:style w:type="paragraph" w:customStyle="1" w:styleId="432592998462468797855F57A32C19B8">
    <w:name w:val="432592998462468797855F57A32C19B8"/>
    <w:rsid w:val="00AF6684"/>
  </w:style>
  <w:style w:type="paragraph" w:customStyle="1" w:styleId="768B90DB66BD4614AC883395EBDB0C26">
    <w:name w:val="768B90DB66BD4614AC883395EBDB0C26"/>
    <w:rsid w:val="00AF6684"/>
  </w:style>
  <w:style w:type="paragraph" w:customStyle="1" w:styleId="43AA42A9C94A47098CA8D43FD2C53887">
    <w:name w:val="43AA42A9C94A47098CA8D43FD2C53887"/>
    <w:rsid w:val="00AF6684"/>
  </w:style>
  <w:style w:type="paragraph" w:customStyle="1" w:styleId="4D975FCB21DC48FAB6261079917D4D1A">
    <w:name w:val="4D975FCB21DC48FAB6261079917D4D1A"/>
    <w:rsid w:val="00AF6684"/>
  </w:style>
  <w:style w:type="paragraph" w:customStyle="1" w:styleId="2B3844B2843E4C5DBFC037CA968777F3">
    <w:name w:val="2B3844B2843E4C5DBFC037CA968777F3"/>
    <w:rsid w:val="00AF6684"/>
  </w:style>
  <w:style w:type="paragraph" w:customStyle="1" w:styleId="535EDC95BC8642C8A461BB8B530F742F">
    <w:name w:val="535EDC95BC8642C8A461BB8B530F742F"/>
    <w:rsid w:val="00AF6684"/>
  </w:style>
  <w:style w:type="paragraph" w:customStyle="1" w:styleId="929DC28860094E669EB1696B730D07AD">
    <w:name w:val="929DC28860094E669EB1696B730D07AD"/>
    <w:rsid w:val="00AF6684"/>
  </w:style>
  <w:style w:type="paragraph" w:customStyle="1" w:styleId="C6806A155B7547F890E30920622E5F37">
    <w:name w:val="C6806A155B7547F890E30920622E5F37"/>
    <w:rsid w:val="00AF6684"/>
  </w:style>
  <w:style w:type="paragraph" w:customStyle="1" w:styleId="9CE937ADDE2443758951921CD4647C20">
    <w:name w:val="9CE937ADDE2443758951921CD4647C20"/>
    <w:rsid w:val="00AF6684"/>
  </w:style>
  <w:style w:type="paragraph" w:customStyle="1" w:styleId="1E9A309EEAF646509C52D9E69C148AE5">
    <w:name w:val="1E9A309EEAF646509C52D9E69C148AE5"/>
    <w:rsid w:val="00AF6684"/>
  </w:style>
  <w:style w:type="paragraph" w:customStyle="1" w:styleId="B70159D4B7934A76BB5EF74C4D57C6E1">
    <w:name w:val="B70159D4B7934A76BB5EF74C4D57C6E1"/>
    <w:rsid w:val="00AF6684"/>
  </w:style>
  <w:style w:type="paragraph" w:customStyle="1" w:styleId="A81CBA87CC444462A1F857696F37F9CD">
    <w:name w:val="A81CBA87CC444462A1F857696F37F9CD"/>
    <w:rsid w:val="00AF6684"/>
  </w:style>
  <w:style w:type="paragraph" w:customStyle="1" w:styleId="EF525DFB0A924C21A801EA65B530336F">
    <w:name w:val="EF525DFB0A924C21A801EA65B530336F"/>
    <w:rsid w:val="00AF6684"/>
  </w:style>
  <w:style w:type="paragraph" w:customStyle="1" w:styleId="F99F856C969947868337B791EB82D933">
    <w:name w:val="F99F856C969947868337B791EB82D933"/>
    <w:rsid w:val="00AF6684"/>
  </w:style>
  <w:style w:type="paragraph" w:customStyle="1" w:styleId="B4D89886B32C4ADF91FAADB5F2209AED">
    <w:name w:val="B4D89886B32C4ADF91FAADB5F2209AED"/>
    <w:rsid w:val="00AF6684"/>
  </w:style>
  <w:style w:type="paragraph" w:customStyle="1" w:styleId="571BFEC55AB944ACA9AE7E719D113233">
    <w:name w:val="571BFEC55AB944ACA9AE7E719D113233"/>
    <w:rsid w:val="00AF6684"/>
  </w:style>
  <w:style w:type="paragraph" w:customStyle="1" w:styleId="DE8CAF196AB94DC58FABAAC24B5BA0BC">
    <w:name w:val="DE8CAF196AB94DC58FABAAC24B5BA0BC"/>
    <w:rsid w:val="00AF6684"/>
  </w:style>
  <w:style w:type="paragraph" w:customStyle="1" w:styleId="D8C90758BFC046A6AA28C9B9C2794FE8">
    <w:name w:val="D8C90758BFC046A6AA28C9B9C2794FE8"/>
    <w:rsid w:val="00AF6684"/>
  </w:style>
  <w:style w:type="paragraph" w:customStyle="1" w:styleId="B64B976FE6234416B7B633CAF6C22A8E">
    <w:name w:val="B64B976FE6234416B7B633CAF6C22A8E"/>
    <w:rsid w:val="00AF6684"/>
  </w:style>
  <w:style w:type="paragraph" w:customStyle="1" w:styleId="8DF8FA0D41614B3E9C7CA82909634A9E">
    <w:name w:val="8DF8FA0D41614B3E9C7CA82909634A9E"/>
    <w:rsid w:val="00AF6684"/>
  </w:style>
  <w:style w:type="paragraph" w:customStyle="1" w:styleId="574E021D62A94D78980AC6E65D2FC3E7">
    <w:name w:val="574E021D62A94D78980AC6E65D2FC3E7"/>
    <w:rsid w:val="00AF6684"/>
  </w:style>
  <w:style w:type="paragraph" w:customStyle="1" w:styleId="0E232733FBF34EFF855C57E4461CBACF">
    <w:name w:val="0E232733FBF34EFF855C57E4461CBACF"/>
    <w:rsid w:val="00AF6684"/>
  </w:style>
  <w:style w:type="paragraph" w:customStyle="1" w:styleId="E7D03B4D6F1A4ACAB9FBF9354744FD84">
    <w:name w:val="E7D03B4D6F1A4ACAB9FBF9354744FD84"/>
    <w:rsid w:val="00AF6684"/>
  </w:style>
  <w:style w:type="paragraph" w:customStyle="1" w:styleId="AFC5A5CD9F834DF28052FF65FCA1A869">
    <w:name w:val="AFC5A5CD9F834DF28052FF65FCA1A869"/>
    <w:rsid w:val="00AF6684"/>
  </w:style>
  <w:style w:type="paragraph" w:customStyle="1" w:styleId="1EA854E0D5AC4CAC864E760E401C165D">
    <w:name w:val="1EA854E0D5AC4CAC864E760E401C165D"/>
    <w:rsid w:val="00AF6684"/>
  </w:style>
  <w:style w:type="paragraph" w:customStyle="1" w:styleId="D1868FC4D4A749B095C395333937BC24">
    <w:name w:val="D1868FC4D4A749B095C395333937BC24"/>
    <w:rsid w:val="00AF6684"/>
  </w:style>
  <w:style w:type="paragraph" w:customStyle="1" w:styleId="6B2814B6C4D5415EBE3D9CFF3A3AB34C">
    <w:name w:val="6B2814B6C4D5415EBE3D9CFF3A3AB34C"/>
    <w:rsid w:val="00AF6684"/>
  </w:style>
  <w:style w:type="paragraph" w:customStyle="1" w:styleId="4EDC5425F29446E5BE94539E66CA01C0">
    <w:name w:val="4EDC5425F29446E5BE94539E66CA01C0"/>
    <w:rsid w:val="00AF6684"/>
  </w:style>
  <w:style w:type="paragraph" w:customStyle="1" w:styleId="200ACAD5B0AC4FCC89AE48C5EC89438B">
    <w:name w:val="200ACAD5B0AC4FCC89AE48C5EC89438B"/>
    <w:rsid w:val="00AF6684"/>
  </w:style>
  <w:style w:type="paragraph" w:customStyle="1" w:styleId="E2046640938D4A97BE30AEAE2CD12D4C">
    <w:name w:val="E2046640938D4A97BE30AEAE2CD12D4C"/>
    <w:rsid w:val="00AF6684"/>
  </w:style>
  <w:style w:type="paragraph" w:customStyle="1" w:styleId="EA0574DCF00C4161B3D16E8825F0DB70">
    <w:name w:val="EA0574DCF00C4161B3D16E8825F0DB70"/>
    <w:rsid w:val="00AF6684"/>
  </w:style>
  <w:style w:type="paragraph" w:customStyle="1" w:styleId="164D163C897E44A8915DED7CF20835C9">
    <w:name w:val="164D163C897E44A8915DED7CF20835C9"/>
    <w:rsid w:val="00AF6684"/>
  </w:style>
  <w:style w:type="paragraph" w:customStyle="1" w:styleId="15997B6202F043DAA06F7F3BCA9FD6E9">
    <w:name w:val="15997B6202F043DAA06F7F3BCA9FD6E9"/>
    <w:rsid w:val="00AF6684"/>
  </w:style>
  <w:style w:type="paragraph" w:customStyle="1" w:styleId="11DF7B970D32460A932238089192E1C2">
    <w:name w:val="11DF7B970D32460A932238089192E1C2"/>
    <w:rsid w:val="00AF6684"/>
  </w:style>
  <w:style w:type="paragraph" w:customStyle="1" w:styleId="C6002E49E2FC464098DB35013BD2F666">
    <w:name w:val="C6002E49E2FC464098DB35013BD2F666"/>
    <w:rsid w:val="00AF6684"/>
  </w:style>
  <w:style w:type="paragraph" w:customStyle="1" w:styleId="061E7F954C8D442F9D76299C6834C687">
    <w:name w:val="061E7F954C8D442F9D76299C6834C687"/>
    <w:rsid w:val="00AF6684"/>
  </w:style>
  <w:style w:type="paragraph" w:customStyle="1" w:styleId="5E854C9E6B574D609C156314DC4C6B13">
    <w:name w:val="5E854C9E6B574D609C156314DC4C6B13"/>
    <w:rsid w:val="00AF6684"/>
  </w:style>
  <w:style w:type="paragraph" w:customStyle="1" w:styleId="56B6AF502983475096095FC4E441D940">
    <w:name w:val="56B6AF502983475096095FC4E441D940"/>
    <w:rsid w:val="00AF6684"/>
  </w:style>
  <w:style w:type="paragraph" w:customStyle="1" w:styleId="53054F5A575D4465AF0D6AFC5A06C657">
    <w:name w:val="53054F5A575D4465AF0D6AFC5A06C657"/>
    <w:rsid w:val="00AF6684"/>
  </w:style>
  <w:style w:type="paragraph" w:customStyle="1" w:styleId="8ECF70D79A6D495B96DF89CA36A38D61">
    <w:name w:val="8ECF70D79A6D495B96DF89CA36A38D61"/>
    <w:rsid w:val="00AF6684"/>
  </w:style>
  <w:style w:type="paragraph" w:customStyle="1" w:styleId="5C2E4ED806D14923A7CE4DF1CC23B1B4">
    <w:name w:val="5C2E4ED806D14923A7CE4DF1CC23B1B4"/>
    <w:rsid w:val="00AF6684"/>
  </w:style>
  <w:style w:type="paragraph" w:customStyle="1" w:styleId="DE9F5A05C3AE49CCAD3F68E0651BA5F0">
    <w:name w:val="DE9F5A05C3AE49CCAD3F68E0651BA5F0"/>
    <w:rsid w:val="00AF6684"/>
  </w:style>
  <w:style w:type="paragraph" w:customStyle="1" w:styleId="5FCBC169C6C74F17B2B726E7A6E4D9CC">
    <w:name w:val="5FCBC169C6C74F17B2B726E7A6E4D9CC"/>
    <w:rsid w:val="00AF6684"/>
  </w:style>
  <w:style w:type="paragraph" w:customStyle="1" w:styleId="22CE50984E024858B8603834B84E53CF">
    <w:name w:val="22CE50984E024858B8603834B84E53CF"/>
    <w:rsid w:val="00AF6684"/>
  </w:style>
  <w:style w:type="paragraph" w:customStyle="1" w:styleId="BF251DAF83B54AA7BCAFAA6BF0D17BA4">
    <w:name w:val="BF251DAF83B54AA7BCAFAA6BF0D17BA4"/>
    <w:rsid w:val="00AF6684"/>
  </w:style>
  <w:style w:type="paragraph" w:customStyle="1" w:styleId="03FC343F091B48B2AE1814524D14D528">
    <w:name w:val="03FC343F091B48B2AE1814524D14D528"/>
    <w:rsid w:val="00AF6684"/>
  </w:style>
  <w:style w:type="paragraph" w:customStyle="1" w:styleId="B079FC41AB6B4EDA86B56D832FC18743">
    <w:name w:val="B079FC41AB6B4EDA86B56D832FC18743"/>
    <w:rsid w:val="00AF6684"/>
  </w:style>
  <w:style w:type="paragraph" w:customStyle="1" w:styleId="7658A6C495EE42CB87B3EDC147AE830B">
    <w:name w:val="7658A6C495EE42CB87B3EDC147AE830B"/>
    <w:rsid w:val="00AF6684"/>
  </w:style>
  <w:style w:type="paragraph" w:customStyle="1" w:styleId="F8864A8E9F6D44B3B945642490C1C060">
    <w:name w:val="F8864A8E9F6D44B3B945642490C1C060"/>
    <w:rsid w:val="00AF6684"/>
  </w:style>
  <w:style w:type="paragraph" w:customStyle="1" w:styleId="07F3DF0AA0334B4EA619AAE1F7350CF7">
    <w:name w:val="07F3DF0AA0334B4EA619AAE1F7350CF7"/>
    <w:rsid w:val="00AF6684"/>
  </w:style>
  <w:style w:type="paragraph" w:customStyle="1" w:styleId="DE0466663EB4410F88EDBFA956D202F8">
    <w:name w:val="DE0466663EB4410F88EDBFA956D202F8"/>
    <w:rsid w:val="00AF6684"/>
  </w:style>
  <w:style w:type="paragraph" w:customStyle="1" w:styleId="C039F29ADACD442EA53CC470C7466175">
    <w:name w:val="C039F29ADACD442EA53CC470C7466175"/>
    <w:rsid w:val="00AF6684"/>
  </w:style>
  <w:style w:type="paragraph" w:customStyle="1" w:styleId="37988585BB384D4580EE4D75E1B01375">
    <w:name w:val="37988585BB384D4580EE4D75E1B01375"/>
    <w:rsid w:val="00AF6684"/>
  </w:style>
  <w:style w:type="paragraph" w:customStyle="1" w:styleId="53C07E2A024C487FB02B7ABF10BC7856">
    <w:name w:val="53C07E2A024C487FB02B7ABF10BC7856"/>
    <w:rsid w:val="00AF6684"/>
  </w:style>
  <w:style w:type="paragraph" w:customStyle="1" w:styleId="400DB218FAD04BE089F754E7AEAEC17A">
    <w:name w:val="400DB218FAD04BE089F754E7AEAEC17A"/>
    <w:rsid w:val="00AF6684"/>
  </w:style>
  <w:style w:type="paragraph" w:customStyle="1" w:styleId="F4375A093CE34E48BEAFEDA691E6E8A1">
    <w:name w:val="F4375A093CE34E48BEAFEDA691E6E8A1"/>
    <w:rsid w:val="00AF6684"/>
  </w:style>
  <w:style w:type="paragraph" w:customStyle="1" w:styleId="144B7AF1074E4B9CA6A8DEF3CE7584F2">
    <w:name w:val="144B7AF1074E4B9CA6A8DEF3CE7584F2"/>
    <w:rsid w:val="00AF6684"/>
  </w:style>
  <w:style w:type="paragraph" w:customStyle="1" w:styleId="3E766CE3B2C54A6B8766499E8E1F7685">
    <w:name w:val="3E766CE3B2C54A6B8766499E8E1F7685"/>
    <w:rsid w:val="00AF6684"/>
  </w:style>
  <w:style w:type="paragraph" w:customStyle="1" w:styleId="B30871768B034C6CADF718502F0E4F68">
    <w:name w:val="B30871768B034C6CADF718502F0E4F68"/>
    <w:rsid w:val="00AF6684"/>
  </w:style>
  <w:style w:type="paragraph" w:customStyle="1" w:styleId="210EA6FEB2DB497695995C0D15FA2938">
    <w:name w:val="210EA6FEB2DB497695995C0D15FA2938"/>
    <w:rsid w:val="00AF6684"/>
  </w:style>
  <w:style w:type="paragraph" w:customStyle="1" w:styleId="E69309325CA042FA9296401E83A8CE7C">
    <w:name w:val="E69309325CA042FA9296401E83A8CE7C"/>
    <w:rsid w:val="00AF6684"/>
  </w:style>
  <w:style w:type="paragraph" w:customStyle="1" w:styleId="6EE819223BDC495EB1548A3B40CF7AEB">
    <w:name w:val="6EE819223BDC495EB1548A3B40CF7AEB"/>
    <w:rsid w:val="00AF6684"/>
  </w:style>
  <w:style w:type="paragraph" w:customStyle="1" w:styleId="98B10119623B4F1EAA5569D85B808BD8">
    <w:name w:val="98B10119623B4F1EAA5569D85B808BD8"/>
    <w:rsid w:val="00AF6684"/>
  </w:style>
  <w:style w:type="paragraph" w:customStyle="1" w:styleId="713BD77F38C64306BB05EE4600F8A9CC">
    <w:name w:val="713BD77F38C64306BB05EE4600F8A9CC"/>
    <w:rsid w:val="00AF6684"/>
  </w:style>
  <w:style w:type="paragraph" w:customStyle="1" w:styleId="B3AEC2EB9FDC4A4E8FC41ADEE904493C">
    <w:name w:val="B3AEC2EB9FDC4A4E8FC41ADEE904493C"/>
    <w:rsid w:val="00AF6684"/>
  </w:style>
  <w:style w:type="paragraph" w:customStyle="1" w:styleId="5B302781B61B40548BFF4571E5EFF64A">
    <w:name w:val="5B302781B61B40548BFF4571E5EFF64A"/>
    <w:rsid w:val="00AF6684"/>
  </w:style>
  <w:style w:type="paragraph" w:customStyle="1" w:styleId="D32054F1361D414EBED3F71C7C49ACC3">
    <w:name w:val="D32054F1361D414EBED3F71C7C49ACC3"/>
    <w:rsid w:val="00AF6684"/>
  </w:style>
  <w:style w:type="paragraph" w:customStyle="1" w:styleId="21B619864F844DF7B8D87BACA4594CEC">
    <w:name w:val="21B619864F844DF7B8D87BACA4594CEC"/>
    <w:rsid w:val="00AF6684"/>
  </w:style>
  <w:style w:type="paragraph" w:customStyle="1" w:styleId="7A6517112278481BB2E19B120027C21F">
    <w:name w:val="7A6517112278481BB2E19B120027C21F"/>
    <w:rsid w:val="00AF6684"/>
  </w:style>
  <w:style w:type="paragraph" w:customStyle="1" w:styleId="21B619864F844DF7B8D87BACA4594CEC1">
    <w:name w:val="21B619864F844DF7B8D87BACA4594CEC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">
    <w:name w:val="7A6517112278481BB2E19B120027C21F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9">
    <w:name w:val="4D1F4153421B4E0288890276AEA8A5679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3">
    <w:name w:val="E94E91124916473384E5C3377C142A4E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B218FAD04BE089F754E7AEAEC17A1">
    <w:name w:val="400DB218FAD04BE089F754E7AEAEC17A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375A093CE34E48BEAFEDA691E6E8A11">
    <w:name w:val="F4375A093CE34E48BEAFEDA691E6E8A1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44B7AF1074E4B9CA6A8DEF3CE7584F21">
    <w:name w:val="144B7AF1074E4B9CA6A8DEF3CE7584F21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3E766CE3B2C54A6B8766499E8E1F76851">
    <w:name w:val="3E766CE3B2C54A6B8766499E8E1F7685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210EA6FEB2DB497695995C0D15FA29381">
    <w:name w:val="210EA6FEB2DB497695995C0D15FA2938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69309325CA042FA9296401E83A8CE7C1">
    <w:name w:val="E69309325CA042FA9296401E83A8CE7C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EE819223BDC495EB1548A3B40CF7AEB1">
    <w:name w:val="6EE819223BDC495EB1548A3B40CF7AEB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8B10119623B4F1EAA5569D85B808BD81">
    <w:name w:val="98B10119623B4F1EAA5569D85B808BD8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3BD77F38C64306BB05EE4600F8A9CC1">
    <w:name w:val="713BD77F38C64306BB05EE4600F8A9CC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AEC2EB9FDC4A4E8FC41ADEE904493C1">
    <w:name w:val="B3AEC2EB9FDC4A4E8FC41ADEE904493C1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2">
    <w:name w:val="9794AAA152224CE69BD600B803E81BDB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">
    <w:name w:val="9B33C311150D46A08D8F2CEE8F550375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">
    <w:name w:val="1C2E2FEDD5E140D4AD8E65AAD304F278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1">
    <w:name w:val="0184AECD433D44B7AB90F712D34AB2761"/>
    <w:rsid w:val="00AF66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">
    <w:name w:val="19ED8128417049BCA7FCE50F79B1033B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1">
    <w:name w:val="E6D56FF861D24C33998D74597FF1B780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">
    <w:name w:val="43DE76E39402493789E16C89F4C5E837"/>
    <w:rsid w:val="00AF6684"/>
  </w:style>
  <w:style w:type="paragraph" w:customStyle="1" w:styleId="21B619864F844DF7B8D87BACA4594CEC2">
    <w:name w:val="21B619864F844DF7B8D87BACA4594CEC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2">
    <w:name w:val="7A6517112278481BB2E19B120027C21F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10">
    <w:name w:val="4D1F4153421B4E0288890276AEA8A56710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4">
    <w:name w:val="E94E91124916473384E5C3377C142A4E4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B218FAD04BE089F754E7AEAEC17A2">
    <w:name w:val="400DB218FAD04BE089F754E7AEAEC17A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375A093CE34E48BEAFEDA691E6E8A12">
    <w:name w:val="F4375A093CE34E48BEAFEDA691E6E8A1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44B7AF1074E4B9CA6A8DEF3CE7584F22">
    <w:name w:val="144B7AF1074E4B9CA6A8DEF3CE7584F22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3E766CE3B2C54A6B8766499E8E1F76852">
    <w:name w:val="3E766CE3B2C54A6B8766499E8E1F7685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210EA6FEB2DB497695995C0D15FA29382">
    <w:name w:val="210EA6FEB2DB497695995C0D15FA2938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69309325CA042FA9296401E83A8CE7C2">
    <w:name w:val="E69309325CA042FA9296401E83A8CE7C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EE819223BDC495EB1548A3B40CF7AEB2">
    <w:name w:val="6EE819223BDC495EB1548A3B40CF7AEB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8B10119623B4F1EAA5569D85B808BD82">
    <w:name w:val="98B10119623B4F1EAA5569D85B808BD8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3BD77F38C64306BB05EE4600F8A9CC2">
    <w:name w:val="713BD77F38C64306BB05EE4600F8A9CC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AEC2EB9FDC4A4E8FC41ADEE904493C2">
    <w:name w:val="B3AEC2EB9FDC4A4E8FC41ADEE904493C2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3">
    <w:name w:val="9794AAA152224CE69BD600B803E81BDB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2">
    <w:name w:val="9B33C311150D46A08D8F2CEE8F550375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2">
    <w:name w:val="1C2E2FEDD5E140D4AD8E65AAD304F278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">
    <w:name w:val="43DE76E39402493789E16C89F4C5E837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2">
    <w:name w:val="0184AECD433D44B7AB90F712D34AB2762"/>
    <w:rsid w:val="00AF66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">
    <w:name w:val="19ED8128417049BCA7FCE50F79B1033B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2">
    <w:name w:val="E6D56FF861D24C33998D74597FF1B780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AB0F2ED79247FAB7215E9C471E81CA">
    <w:name w:val="84AB0F2ED79247FAB7215E9C471E81CA"/>
    <w:rsid w:val="00AF6684"/>
  </w:style>
  <w:style w:type="paragraph" w:customStyle="1" w:styleId="1FD86D93F0A8467FAC309C70C85FF322">
    <w:name w:val="1FD86D93F0A8467FAC309C70C85FF322"/>
    <w:rsid w:val="00AF6684"/>
  </w:style>
  <w:style w:type="paragraph" w:customStyle="1" w:styleId="9D1FFF6B701C45FB924B308A70DA57D9">
    <w:name w:val="9D1FFF6B701C45FB924B308A70DA57D9"/>
    <w:rsid w:val="00AF6684"/>
  </w:style>
  <w:style w:type="paragraph" w:customStyle="1" w:styleId="3D94EDB99D264640B64010368C89765B">
    <w:name w:val="3D94EDB99D264640B64010368C89765B"/>
    <w:rsid w:val="00AF6684"/>
  </w:style>
  <w:style w:type="paragraph" w:customStyle="1" w:styleId="21B619864F844DF7B8D87BACA4594CEC3">
    <w:name w:val="21B619864F844DF7B8D87BACA4594CEC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3">
    <w:name w:val="7A6517112278481BB2E19B120027C21F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1F4153421B4E0288890276AEA8A56711">
    <w:name w:val="4D1F4153421B4E0288890276AEA8A5671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4E91124916473384E5C3377C142A4E5">
    <w:name w:val="E94E91124916473384E5C3377C142A4E5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DB218FAD04BE089F754E7AEAEC17A3">
    <w:name w:val="400DB218FAD04BE089F754E7AEAEC17A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375A093CE34E48BEAFEDA691E6E8A13">
    <w:name w:val="F4375A093CE34E48BEAFEDA691E6E8A1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44B7AF1074E4B9CA6A8DEF3CE7584F23">
    <w:name w:val="144B7AF1074E4B9CA6A8DEF3CE7584F23"/>
    <w:rsid w:val="00AF668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3E766CE3B2C54A6B8766499E8E1F76853">
    <w:name w:val="3E766CE3B2C54A6B8766499E8E1F7685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210EA6FEB2DB497695995C0D15FA29383">
    <w:name w:val="210EA6FEB2DB497695995C0D15FA2938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E69309325CA042FA9296401E83A8CE7C3">
    <w:name w:val="E69309325CA042FA9296401E83A8CE7C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6EE819223BDC495EB1548A3B40CF7AEB3">
    <w:name w:val="6EE819223BDC495EB1548A3B40CF7AEB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8B10119623B4F1EAA5569D85B808BD83">
    <w:name w:val="98B10119623B4F1EAA5569D85B808BD8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3BD77F38C64306BB05EE4600F8A9CC3">
    <w:name w:val="713BD77F38C64306BB05EE4600F8A9CC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AEC2EB9FDC4A4E8FC41ADEE904493C3">
    <w:name w:val="B3AEC2EB9FDC4A4E8FC41ADEE904493C3"/>
    <w:rsid w:val="00AF668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4">
    <w:name w:val="9794AAA152224CE69BD600B803E81BDB4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3">
    <w:name w:val="9B33C311150D46A08D8F2CEE8F550375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3">
    <w:name w:val="1C2E2FEDD5E140D4AD8E65AAD304F278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2">
    <w:name w:val="43DE76E39402493789E16C89F4C5E837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1">
    <w:name w:val="9D1FFF6B701C45FB924B308A70DA57D9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1">
    <w:name w:val="3D94EDB99D264640B64010368C89765B1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3">
    <w:name w:val="0184AECD433D44B7AB90F712D34AB2763"/>
    <w:rsid w:val="00AF66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2">
    <w:name w:val="19ED8128417049BCA7FCE50F79B1033B2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3">
    <w:name w:val="E6D56FF861D24C33998D74597FF1B7803"/>
    <w:rsid w:val="00AF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870ACE0E9A48798C6BAF7A5CFE17BF">
    <w:name w:val="BF870ACE0E9A48798C6BAF7A5CFE17BF"/>
    <w:rsid w:val="00AF6684"/>
  </w:style>
  <w:style w:type="paragraph" w:customStyle="1" w:styleId="BE4C1B467B5E4BF8BBC3682673DC6441">
    <w:name w:val="BE4C1B467B5E4BF8BBC3682673DC6441"/>
    <w:rsid w:val="00AF6684"/>
  </w:style>
  <w:style w:type="paragraph" w:customStyle="1" w:styleId="F20565C511274BFC84633DF377A934FF">
    <w:name w:val="F20565C511274BFC84633DF377A934FF"/>
    <w:rsid w:val="00AF6684"/>
  </w:style>
  <w:style w:type="paragraph" w:customStyle="1" w:styleId="35FD5AFC3218412C943A47256E007D9A">
    <w:name w:val="35FD5AFC3218412C943A47256E007D9A"/>
    <w:rsid w:val="00066521"/>
  </w:style>
  <w:style w:type="paragraph" w:customStyle="1" w:styleId="5ACAFDE717FD45FFAF7AD04527F9022B">
    <w:name w:val="5ACAFDE717FD45FFAF7AD04527F9022B"/>
    <w:rsid w:val="00066521"/>
  </w:style>
  <w:style w:type="paragraph" w:customStyle="1" w:styleId="C311AEEDDC5F49F6A22760C027E93C0A">
    <w:name w:val="C311AEEDDC5F49F6A22760C027E93C0A"/>
    <w:rsid w:val="00066521"/>
  </w:style>
  <w:style w:type="paragraph" w:customStyle="1" w:styleId="3DF5814D15624380B30C5B6AE52C3BEB">
    <w:name w:val="3DF5814D15624380B30C5B6AE52C3BEB"/>
    <w:rsid w:val="00066521"/>
  </w:style>
  <w:style w:type="paragraph" w:customStyle="1" w:styleId="0AE0A89217BC48E1BEAAF9E2B45CB5A5">
    <w:name w:val="0AE0A89217BC48E1BEAAF9E2B45CB5A5"/>
    <w:rsid w:val="00066521"/>
  </w:style>
  <w:style w:type="paragraph" w:customStyle="1" w:styleId="A674D6ABBF984C78938B0F740CA407CD">
    <w:name w:val="A674D6ABBF984C78938B0F740CA407CD"/>
    <w:rsid w:val="00066521"/>
  </w:style>
  <w:style w:type="paragraph" w:customStyle="1" w:styleId="D65C7AE63D9B4AAE9BB672C7B52C2224">
    <w:name w:val="D65C7AE63D9B4AAE9BB672C7B52C2224"/>
    <w:rsid w:val="00066521"/>
  </w:style>
  <w:style w:type="paragraph" w:customStyle="1" w:styleId="3DF856DAB09548B2A5FEC4A694E5C565">
    <w:name w:val="3DF856DAB09548B2A5FEC4A694E5C565"/>
    <w:rsid w:val="00066521"/>
  </w:style>
  <w:style w:type="paragraph" w:customStyle="1" w:styleId="625582005FCF4D0CB3165AEF624A3797">
    <w:name w:val="625582005FCF4D0CB3165AEF624A3797"/>
    <w:rsid w:val="00066521"/>
  </w:style>
  <w:style w:type="paragraph" w:customStyle="1" w:styleId="822715403D3E475F86414475BBC6E429">
    <w:name w:val="822715403D3E475F86414475BBC6E429"/>
    <w:rsid w:val="00066521"/>
  </w:style>
  <w:style w:type="paragraph" w:customStyle="1" w:styleId="28B7C7672D7A4BEF8B5542FAA2BA16E5">
    <w:name w:val="28B7C7672D7A4BEF8B5542FAA2BA16E5"/>
    <w:rsid w:val="00066521"/>
  </w:style>
  <w:style w:type="paragraph" w:customStyle="1" w:styleId="32B3855A13474551A0A2EE948CC29142">
    <w:name w:val="32B3855A13474551A0A2EE948CC29142"/>
    <w:rsid w:val="00066521"/>
  </w:style>
  <w:style w:type="paragraph" w:customStyle="1" w:styleId="381C658F8AD14C48A7A31A4E5CF1D795">
    <w:name w:val="381C658F8AD14C48A7A31A4E5CF1D795"/>
    <w:rsid w:val="00066521"/>
  </w:style>
  <w:style w:type="paragraph" w:customStyle="1" w:styleId="85841BC658244DC79977CE2A073E7DA7">
    <w:name w:val="85841BC658244DC79977CE2A073E7DA7"/>
    <w:rsid w:val="00066521"/>
  </w:style>
  <w:style w:type="paragraph" w:customStyle="1" w:styleId="9CB421EFB9D3434BA50B58CF43EA9410">
    <w:name w:val="9CB421EFB9D3434BA50B58CF43EA9410"/>
    <w:rsid w:val="00066521"/>
  </w:style>
  <w:style w:type="paragraph" w:customStyle="1" w:styleId="FA8515A8793E4EF689F482509AC397E3">
    <w:name w:val="FA8515A8793E4EF689F482509AC397E3"/>
    <w:rsid w:val="00066521"/>
  </w:style>
  <w:style w:type="paragraph" w:customStyle="1" w:styleId="F6BFD2EFAB2441BAA743FDD93D383FC1">
    <w:name w:val="F6BFD2EFAB2441BAA743FDD93D383FC1"/>
    <w:rsid w:val="00066521"/>
  </w:style>
  <w:style w:type="paragraph" w:customStyle="1" w:styleId="D08A5658F50841BD80C86ABEC316EE25">
    <w:name w:val="D08A5658F50841BD80C86ABEC316EE25"/>
    <w:rsid w:val="00066521"/>
  </w:style>
  <w:style w:type="paragraph" w:customStyle="1" w:styleId="8549C67ADDB74513828F9AFD1AA9B646">
    <w:name w:val="8549C67ADDB74513828F9AFD1AA9B646"/>
    <w:rsid w:val="00066521"/>
  </w:style>
  <w:style w:type="paragraph" w:customStyle="1" w:styleId="539290FCC7FC40AB87AB428AC98816B1">
    <w:name w:val="539290FCC7FC40AB87AB428AC98816B1"/>
    <w:rsid w:val="00066521"/>
  </w:style>
  <w:style w:type="paragraph" w:customStyle="1" w:styleId="19020D8904D940A79B4BE679180821E2">
    <w:name w:val="19020D8904D940A79B4BE679180821E2"/>
    <w:rsid w:val="00066521"/>
  </w:style>
  <w:style w:type="paragraph" w:customStyle="1" w:styleId="DBACDDBBBD604745A2981AEFCB4EBA46">
    <w:name w:val="DBACDDBBBD604745A2981AEFCB4EBA46"/>
    <w:rsid w:val="00066521"/>
  </w:style>
  <w:style w:type="paragraph" w:customStyle="1" w:styleId="46CB411FCFF84F66B337934AC6091E33">
    <w:name w:val="46CB411FCFF84F66B337934AC6091E33"/>
    <w:rsid w:val="00066521"/>
  </w:style>
  <w:style w:type="paragraph" w:customStyle="1" w:styleId="379DBAAAB9F7478FBF78CD52F510A90E">
    <w:name w:val="379DBAAAB9F7478FBF78CD52F510A90E"/>
    <w:rsid w:val="00066521"/>
  </w:style>
  <w:style w:type="paragraph" w:customStyle="1" w:styleId="7B7E3BC4096E4C9E9C09BD5687515747">
    <w:name w:val="7B7E3BC4096E4C9E9C09BD5687515747"/>
    <w:rsid w:val="00066521"/>
  </w:style>
  <w:style w:type="paragraph" w:customStyle="1" w:styleId="D4D988C36C0845229C0B5B6CBD03C0B6">
    <w:name w:val="D4D988C36C0845229C0B5B6CBD03C0B6"/>
    <w:rsid w:val="00066521"/>
  </w:style>
  <w:style w:type="paragraph" w:customStyle="1" w:styleId="F84F90AAD8D5484FA9E90B0812C66058">
    <w:name w:val="F84F90AAD8D5484FA9E90B0812C66058"/>
    <w:rsid w:val="00066521"/>
  </w:style>
  <w:style w:type="paragraph" w:customStyle="1" w:styleId="B996607165594CD18722511B92655C10">
    <w:name w:val="B996607165594CD18722511B92655C10"/>
    <w:rsid w:val="00066521"/>
  </w:style>
  <w:style w:type="paragraph" w:customStyle="1" w:styleId="74A9F75CD1F54E03897986CE7D19A71A">
    <w:name w:val="74A9F75CD1F54E03897986CE7D19A71A"/>
    <w:rsid w:val="00066521"/>
  </w:style>
  <w:style w:type="paragraph" w:customStyle="1" w:styleId="4E074A8E2DC6407EAFE36E4E1B5DE29F">
    <w:name w:val="4E074A8E2DC6407EAFE36E4E1B5DE29F"/>
    <w:rsid w:val="00066521"/>
  </w:style>
  <w:style w:type="paragraph" w:customStyle="1" w:styleId="A1CF055B72EE4754BD5FA428E74D42F7">
    <w:name w:val="A1CF055B72EE4754BD5FA428E74D42F7"/>
    <w:rsid w:val="00066521"/>
  </w:style>
  <w:style w:type="paragraph" w:customStyle="1" w:styleId="99069BEBDED24DEC90A07BB003D44364">
    <w:name w:val="99069BEBDED24DEC90A07BB003D44364"/>
    <w:rsid w:val="00066521"/>
  </w:style>
  <w:style w:type="paragraph" w:customStyle="1" w:styleId="1848AF6446254DB8909BA7BF46C16644">
    <w:name w:val="1848AF6446254DB8909BA7BF46C16644"/>
    <w:rsid w:val="00066521"/>
  </w:style>
  <w:style w:type="paragraph" w:customStyle="1" w:styleId="6E8218DC3061420F892CBC6B1695ABF8">
    <w:name w:val="6E8218DC3061420F892CBC6B1695ABF8"/>
    <w:rsid w:val="00066521"/>
  </w:style>
  <w:style w:type="paragraph" w:customStyle="1" w:styleId="603F0ED932A6435F9B085CBA7F25C1C4">
    <w:name w:val="603F0ED932A6435F9B085CBA7F25C1C4"/>
    <w:rsid w:val="00066521"/>
  </w:style>
  <w:style w:type="paragraph" w:customStyle="1" w:styleId="EB5F1B3785744B9690A756CEB6A12C5E">
    <w:name w:val="EB5F1B3785744B9690A756CEB6A12C5E"/>
    <w:rsid w:val="00066521"/>
  </w:style>
  <w:style w:type="paragraph" w:customStyle="1" w:styleId="7AE0E2316D4042D8B293FB9F86776338">
    <w:name w:val="7AE0E2316D4042D8B293FB9F86776338"/>
    <w:rsid w:val="00066521"/>
  </w:style>
  <w:style w:type="paragraph" w:customStyle="1" w:styleId="C5B0629E9E084F16B480803C3B3B5E5B">
    <w:name w:val="C5B0629E9E084F16B480803C3B3B5E5B"/>
    <w:rsid w:val="00066521"/>
  </w:style>
  <w:style w:type="paragraph" w:customStyle="1" w:styleId="FAB7961A0A104B5985F84BEC176FA38C">
    <w:name w:val="FAB7961A0A104B5985F84BEC176FA38C"/>
    <w:rsid w:val="00066521"/>
  </w:style>
  <w:style w:type="paragraph" w:customStyle="1" w:styleId="FA9A2626D25D48ECBB2BB2A28832839D">
    <w:name w:val="FA9A2626D25D48ECBB2BB2A28832839D"/>
    <w:rsid w:val="00066521"/>
  </w:style>
  <w:style w:type="paragraph" w:customStyle="1" w:styleId="08EFF45CCD5C4C3B8183EF2301C35AD4">
    <w:name w:val="08EFF45CCD5C4C3B8183EF2301C35AD4"/>
    <w:rsid w:val="00066521"/>
  </w:style>
  <w:style w:type="paragraph" w:customStyle="1" w:styleId="9F4C40D49111468CA166619B8ADED79E">
    <w:name w:val="9F4C40D49111468CA166619B8ADED79E"/>
    <w:rsid w:val="00066521"/>
  </w:style>
  <w:style w:type="paragraph" w:customStyle="1" w:styleId="EA8B42D036A341CA82494E368249849A">
    <w:name w:val="EA8B42D036A341CA82494E368249849A"/>
    <w:rsid w:val="00066521"/>
  </w:style>
  <w:style w:type="paragraph" w:customStyle="1" w:styleId="663941E191D544B6A71A42489EE1A765">
    <w:name w:val="663941E191D544B6A71A42489EE1A765"/>
    <w:rsid w:val="00066521"/>
  </w:style>
  <w:style w:type="paragraph" w:customStyle="1" w:styleId="7CD40DB3582E461D8FA50898DA15B999">
    <w:name w:val="7CD40DB3582E461D8FA50898DA15B999"/>
    <w:rsid w:val="00066521"/>
  </w:style>
  <w:style w:type="paragraph" w:customStyle="1" w:styleId="66B132071913440EACDC6164A54CDF09">
    <w:name w:val="66B132071913440EACDC6164A54CDF09"/>
    <w:rsid w:val="00066521"/>
  </w:style>
  <w:style w:type="paragraph" w:customStyle="1" w:styleId="1106BF792AA14449A28043FD0782F354">
    <w:name w:val="1106BF792AA14449A28043FD0782F354"/>
    <w:rsid w:val="00066521"/>
  </w:style>
  <w:style w:type="paragraph" w:customStyle="1" w:styleId="8D228661B1F948BEA2D0469710C07AFE">
    <w:name w:val="8D228661B1F948BEA2D0469710C07AFE"/>
    <w:rsid w:val="00066521"/>
  </w:style>
  <w:style w:type="paragraph" w:customStyle="1" w:styleId="B6E3BB95FD3745D1BAAB51DCC2CDF89A">
    <w:name w:val="B6E3BB95FD3745D1BAAB51DCC2CDF89A"/>
    <w:rsid w:val="00066521"/>
  </w:style>
  <w:style w:type="paragraph" w:customStyle="1" w:styleId="BF46BB10E2A447888CC44C5C949466BC">
    <w:name w:val="BF46BB10E2A447888CC44C5C949466BC"/>
    <w:rsid w:val="00066521"/>
  </w:style>
  <w:style w:type="paragraph" w:customStyle="1" w:styleId="F5D145B7DA394F7FA46FD569B5C72F84">
    <w:name w:val="F5D145B7DA394F7FA46FD569B5C72F84"/>
    <w:rsid w:val="00066521"/>
  </w:style>
  <w:style w:type="paragraph" w:customStyle="1" w:styleId="D7BC1005D7F1479BAD6A500F69539FB6">
    <w:name w:val="D7BC1005D7F1479BAD6A500F69539FB6"/>
    <w:rsid w:val="00066521"/>
  </w:style>
  <w:style w:type="paragraph" w:customStyle="1" w:styleId="5CF05FAAAA72449197142B2CA8947BEE">
    <w:name w:val="5CF05FAAAA72449197142B2CA8947BEE"/>
    <w:rsid w:val="00066521"/>
  </w:style>
  <w:style w:type="paragraph" w:customStyle="1" w:styleId="578FE6AEAECA403A884BB957A79FC4D5">
    <w:name w:val="578FE6AEAECA403A884BB957A79FC4D5"/>
    <w:rsid w:val="00066521"/>
  </w:style>
  <w:style w:type="paragraph" w:customStyle="1" w:styleId="C4C86E28009E48288856D9C18F577527">
    <w:name w:val="C4C86E28009E48288856D9C18F577527"/>
    <w:rsid w:val="00066521"/>
  </w:style>
  <w:style w:type="paragraph" w:customStyle="1" w:styleId="E5B03D8594E9498D8BC8154A1989D173">
    <w:name w:val="E5B03D8594E9498D8BC8154A1989D173"/>
    <w:rsid w:val="00066521"/>
  </w:style>
  <w:style w:type="paragraph" w:customStyle="1" w:styleId="2E5D439302BC43DABD7907776F0C8DE4">
    <w:name w:val="2E5D439302BC43DABD7907776F0C8DE4"/>
    <w:rsid w:val="00066521"/>
  </w:style>
  <w:style w:type="paragraph" w:customStyle="1" w:styleId="55F841D1414547A6962C870F1F1F08E0">
    <w:name w:val="55F841D1414547A6962C870F1F1F08E0"/>
    <w:rsid w:val="00066521"/>
  </w:style>
  <w:style w:type="paragraph" w:customStyle="1" w:styleId="3F36298A82F6467182F942E9CB874055">
    <w:name w:val="3F36298A82F6467182F942E9CB874055"/>
    <w:rsid w:val="00066521"/>
  </w:style>
  <w:style w:type="paragraph" w:customStyle="1" w:styleId="14A3E2992B9B433FB641114B15BD893D">
    <w:name w:val="14A3E2992B9B433FB641114B15BD893D"/>
    <w:rsid w:val="00066521"/>
  </w:style>
  <w:style w:type="paragraph" w:customStyle="1" w:styleId="C9F913B262E7446FB60412C6B02AE303">
    <w:name w:val="C9F913B262E7446FB60412C6B02AE303"/>
    <w:rsid w:val="00066521"/>
  </w:style>
  <w:style w:type="paragraph" w:customStyle="1" w:styleId="7593375EB6144CADA553C708CAD728C8">
    <w:name w:val="7593375EB6144CADA553C708CAD728C8"/>
    <w:rsid w:val="00066521"/>
  </w:style>
  <w:style w:type="paragraph" w:customStyle="1" w:styleId="A78229EC169246B5B9FE9C6AE720BFC9">
    <w:name w:val="A78229EC169246B5B9FE9C6AE720BFC9"/>
    <w:rsid w:val="00066521"/>
  </w:style>
  <w:style w:type="paragraph" w:customStyle="1" w:styleId="0EBB89155AA24D8FA93183EB5A5F55C2">
    <w:name w:val="0EBB89155AA24D8FA93183EB5A5F55C2"/>
    <w:rsid w:val="00066521"/>
  </w:style>
  <w:style w:type="paragraph" w:customStyle="1" w:styleId="7838306F217D4E53AB2487F5C9C42D5E">
    <w:name w:val="7838306F217D4E53AB2487F5C9C42D5E"/>
    <w:rsid w:val="00066521"/>
  </w:style>
  <w:style w:type="paragraph" w:customStyle="1" w:styleId="34DDECF52B794E229DBDA175B7907701">
    <w:name w:val="34DDECF52B794E229DBDA175B7907701"/>
    <w:rsid w:val="00066521"/>
  </w:style>
  <w:style w:type="paragraph" w:customStyle="1" w:styleId="829D60376E404020A650E2E506C75F9C">
    <w:name w:val="829D60376E404020A650E2E506C75F9C"/>
    <w:rsid w:val="00066521"/>
  </w:style>
  <w:style w:type="paragraph" w:customStyle="1" w:styleId="B382B07ECEFA47FEBE0F4196F32A9A0B">
    <w:name w:val="B382B07ECEFA47FEBE0F4196F32A9A0B"/>
    <w:rsid w:val="00066521"/>
  </w:style>
  <w:style w:type="paragraph" w:customStyle="1" w:styleId="40C2950053384364B7DEB06E08EDAC1B">
    <w:name w:val="40C2950053384364B7DEB06E08EDAC1B"/>
    <w:rsid w:val="00066521"/>
  </w:style>
  <w:style w:type="paragraph" w:customStyle="1" w:styleId="85226BD32CB2433CB08AF46CB613ECEA">
    <w:name w:val="85226BD32CB2433CB08AF46CB613ECEA"/>
    <w:rsid w:val="00066521"/>
  </w:style>
  <w:style w:type="paragraph" w:customStyle="1" w:styleId="8B4A9A2D77EE46B191B9993561E24DFB">
    <w:name w:val="8B4A9A2D77EE46B191B9993561E24DFB"/>
    <w:rsid w:val="00066521"/>
  </w:style>
  <w:style w:type="paragraph" w:customStyle="1" w:styleId="B79746D26F394DB786D821021992BD7F">
    <w:name w:val="B79746D26F394DB786D821021992BD7F"/>
    <w:rsid w:val="00066521"/>
  </w:style>
  <w:style w:type="paragraph" w:customStyle="1" w:styleId="37DFC873C0C94EC7A8FB5D47BCBE7A21">
    <w:name w:val="37DFC873C0C94EC7A8FB5D47BCBE7A21"/>
    <w:rsid w:val="00066521"/>
  </w:style>
  <w:style w:type="paragraph" w:customStyle="1" w:styleId="903B310D0D6A4FC58233C0FC58448FE7">
    <w:name w:val="903B310D0D6A4FC58233C0FC58448FE7"/>
    <w:rsid w:val="00066521"/>
  </w:style>
  <w:style w:type="paragraph" w:customStyle="1" w:styleId="7245CDC547704E8FA2F6CBAA04DB95D0">
    <w:name w:val="7245CDC547704E8FA2F6CBAA04DB95D0"/>
    <w:rsid w:val="00066521"/>
  </w:style>
  <w:style w:type="paragraph" w:customStyle="1" w:styleId="E42BB39FBCC34283AEB092257EF64ED9">
    <w:name w:val="E42BB39FBCC34283AEB092257EF64ED9"/>
    <w:rsid w:val="00066521"/>
  </w:style>
  <w:style w:type="paragraph" w:customStyle="1" w:styleId="C1BA6B66651243D6AB340C4295B74AD9">
    <w:name w:val="C1BA6B66651243D6AB340C4295B74AD9"/>
    <w:rsid w:val="00066521"/>
  </w:style>
  <w:style w:type="paragraph" w:customStyle="1" w:styleId="4580DED5B80141AABCDF4343806C11D2">
    <w:name w:val="4580DED5B80141AABCDF4343806C11D2"/>
    <w:rsid w:val="00066521"/>
  </w:style>
  <w:style w:type="paragraph" w:customStyle="1" w:styleId="7506D1F5B89D4BC8A3D0769400ADF01D">
    <w:name w:val="7506D1F5B89D4BC8A3D0769400ADF01D"/>
    <w:rsid w:val="00066521"/>
  </w:style>
  <w:style w:type="paragraph" w:customStyle="1" w:styleId="88E54C126AE7409189977940EBDD8C8D">
    <w:name w:val="88E54C126AE7409189977940EBDD8C8D"/>
    <w:rsid w:val="00066521"/>
  </w:style>
  <w:style w:type="paragraph" w:customStyle="1" w:styleId="A19E2EF97D2840B09B4AAF191A552B09">
    <w:name w:val="A19E2EF97D2840B09B4AAF191A552B09"/>
    <w:rsid w:val="00066521"/>
  </w:style>
  <w:style w:type="paragraph" w:customStyle="1" w:styleId="519209391C7844EAB7536D06A9C3E756">
    <w:name w:val="519209391C7844EAB7536D06A9C3E756"/>
    <w:rsid w:val="00066521"/>
  </w:style>
  <w:style w:type="paragraph" w:customStyle="1" w:styleId="D6107A73638C4298B50F59ECE7DD81C2">
    <w:name w:val="D6107A73638C4298B50F59ECE7DD81C2"/>
    <w:rsid w:val="00066521"/>
  </w:style>
  <w:style w:type="paragraph" w:customStyle="1" w:styleId="83B48A985C9E4D47AA64FB0FABB1E6FE">
    <w:name w:val="83B48A985C9E4D47AA64FB0FABB1E6FE"/>
    <w:rsid w:val="00066521"/>
  </w:style>
  <w:style w:type="paragraph" w:customStyle="1" w:styleId="A302847A241B4C09BFE86A68D3F71B75">
    <w:name w:val="A302847A241B4C09BFE86A68D3F71B75"/>
    <w:rsid w:val="00066521"/>
  </w:style>
  <w:style w:type="paragraph" w:customStyle="1" w:styleId="A8E43962F30D4E9895308A9B14F9FCDA">
    <w:name w:val="A8E43962F30D4E9895308A9B14F9FCDA"/>
    <w:rsid w:val="00066521"/>
  </w:style>
  <w:style w:type="paragraph" w:customStyle="1" w:styleId="CCBA35A5547E438E830120799DE72D52">
    <w:name w:val="CCBA35A5547E438E830120799DE72D52"/>
    <w:rsid w:val="00066521"/>
  </w:style>
  <w:style w:type="paragraph" w:customStyle="1" w:styleId="21B619864F844DF7B8D87BACA4594CEC4">
    <w:name w:val="21B619864F844DF7B8D87BACA4594CEC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4">
    <w:name w:val="7A6517112278481BB2E19B120027C21F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1">
    <w:name w:val="9F4C40D49111468CA166619B8ADED79E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1">
    <w:name w:val="EA8B42D036A341CA82494E368249849A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1">
    <w:name w:val="7CD40DB3582E461D8FA50898DA15B999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1">
    <w:name w:val="66B132071913440EACDC6164A54CDF09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1">
    <w:name w:val="1106BF792AA14449A28043FD0782F3541"/>
    <w:rsid w:val="00066521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1">
    <w:name w:val="8D228661B1F948BEA2D0469710C07AFE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1">
    <w:name w:val="BF46BB10E2A447888CC44C5C949466BC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1">
    <w:name w:val="F5D145B7DA394F7FA46FD569B5C72F84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1">
    <w:name w:val="D7BC1005D7F1479BAD6A500F69539FB6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1">
    <w:name w:val="4580DED5B80141AABCDF4343806C11D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1">
    <w:name w:val="D6107A73638C4298B50F59ECE7DD81C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1">
    <w:name w:val="7593375EB6144CADA553C708CAD728C8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1">
    <w:name w:val="7506D1F5B89D4BC8A3D0769400ADF01D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1">
    <w:name w:val="83B48A985C9E4D47AA64FB0FABB1E6FE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1">
    <w:name w:val="A78229EC169246B5B9FE9C6AE720BFC9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8E54C126AE7409189977940EBDD8C8D1">
    <w:name w:val="88E54C126AE7409189977940EBDD8C8D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302847A241B4C09BFE86A68D3F71B751">
    <w:name w:val="A302847A241B4C09BFE86A68D3F71B75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0EBB89155AA24D8FA93183EB5A5F55C21">
    <w:name w:val="0EBB89155AA24D8FA93183EB5A5F55C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19E2EF97D2840B09B4AAF191A552B091">
    <w:name w:val="A19E2EF97D2840B09B4AAF191A552B09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8E43962F30D4E9895308A9B14F9FCDA1">
    <w:name w:val="A8E43962F30D4E9895308A9B14F9FCDA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838306F217D4E53AB2487F5C9C42D5E1">
    <w:name w:val="7838306F217D4E53AB2487F5C9C42D5E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519209391C7844EAB7536D06A9C3E7561">
    <w:name w:val="519209391C7844EAB7536D06A9C3E756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CCBA35A5547E438E830120799DE72D521">
    <w:name w:val="CCBA35A5547E438E830120799DE72D52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34DDECF52B794E229DBDA175B79077011">
    <w:name w:val="34DDECF52B794E229DBDA175B79077011"/>
    <w:rsid w:val="00066521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5">
    <w:name w:val="9794AAA152224CE69BD600B803E81BDB5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4">
    <w:name w:val="9B33C311150D46A08D8F2CEE8F550375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4">
    <w:name w:val="1C2E2FEDD5E140D4AD8E65AAD304F278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870ACE0E9A48798C6BAF7A5CFE17BF1">
    <w:name w:val="BF870ACE0E9A48798C6BAF7A5CFE17BF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0565C511274BFC84633DF377A934FF1">
    <w:name w:val="F20565C511274BFC84633DF377A934FF1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3">
    <w:name w:val="43DE76E39402493789E16C89F4C5E8373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2">
    <w:name w:val="9D1FFF6B701C45FB924B308A70DA57D92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2">
    <w:name w:val="3D94EDB99D264640B64010368C89765B2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4AECD433D44B7AB90F712D34AB2764">
    <w:name w:val="0184AECD433D44B7AB90F712D34AB2764"/>
    <w:rsid w:val="0006652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3">
    <w:name w:val="19ED8128417049BCA7FCE50F79B1033B3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D56FF861D24C33998D74597FF1B7804">
    <w:name w:val="E6D56FF861D24C33998D74597FF1B7804"/>
    <w:rsid w:val="0006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20AE2599B45FB82913BCB62BB6C8D">
    <w:name w:val="42720AE2599B45FB82913BCB62BB6C8D"/>
    <w:rsid w:val="008B587A"/>
  </w:style>
  <w:style w:type="paragraph" w:customStyle="1" w:styleId="E2D728037E7A41DE9ECFC727433CEC4F">
    <w:name w:val="E2D728037E7A41DE9ECFC727433CEC4F"/>
    <w:rsid w:val="008B587A"/>
  </w:style>
  <w:style w:type="paragraph" w:customStyle="1" w:styleId="52CB8EE6C2174B17B41595527751C1DE">
    <w:name w:val="52CB8EE6C2174B17B41595527751C1DE"/>
    <w:rsid w:val="008B587A"/>
  </w:style>
  <w:style w:type="paragraph" w:customStyle="1" w:styleId="BD7610E3B8494CC099B6B2A0776A4F22">
    <w:name w:val="BD7610E3B8494CC099B6B2A0776A4F22"/>
    <w:rsid w:val="008B587A"/>
  </w:style>
  <w:style w:type="paragraph" w:customStyle="1" w:styleId="0FB1A08B5DD945C19424063B87A73EA2">
    <w:name w:val="0FB1A08B5DD945C19424063B87A73EA2"/>
    <w:rsid w:val="008B587A"/>
  </w:style>
  <w:style w:type="paragraph" w:customStyle="1" w:styleId="73CF29C8E82C4B34AD3AC599711E36F6">
    <w:name w:val="73CF29C8E82C4B34AD3AC599711E36F6"/>
    <w:rsid w:val="008B587A"/>
  </w:style>
  <w:style w:type="paragraph" w:customStyle="1" w:styleId="6DE4155B368747BBBC395F5BDD068522">
    <w:name w:val="6DE4155B368747BBBC395F5BDD068522"/>
    <w:rsid w:val="008B587A"/>
  </w:style>
  <w:style w:type="paragraph" w:customStyle="1" w:styleId="B29E080A879B4F21A78DE4BDBC07DC32">
    <w:name w:val="B29E080A879B4F21A78DE4BDBC07DC32"/>
    <w:rsid w:val="008B587A"/>
  </w:style>
  <w:style w:type="paragraph" w:customStyle="1" w:styleId="690D02147FB24CCD8C8816FE281FFB98">
    <w:name w:val="690D02147FB24CCD8C8816FE281FFB98"/>
    <w:rsid w:val="008B587A"/>
  </w:style>
  <w:style w:type="paragraph" w:customStyle="1" w:styleId="C78B37E33BBB42DA871F2B66CC664B85">
    <w:name w:val="C78B37E33BBB42DA871F2B66CC664B85"/>
    <w:rsid w:val="008B587A"/>
  </w:style>
  <w:style w:type="paragraph" w:customStyle="1" w:styleId="F3CFE70C014540D694FB52A9B25E8EB0">
    <w:name w:val="F3CFE70C014540D694FB52A9B25E8EB0"/>
    <w:rsid w:val="008B587A"/>
  </w:style>
  <w:style w:type="paragraph" w:customStyle="1" w:styleId="34337CE97FB441DFBC95036533F95DA6">
    <w:name w:val="34337CE97FB441DFBC95036533F95DA6"/>
    <w:rsid w:val="008B587A"/>
  </w:style>
  <w:style w:type="paragraph" w:customStyle="1" w:styleId="30FEDA683C0C46D18969EE5D926C4BF0">
    <w:name w:val="30FEDA683C0C46D18969EE5D926C4BF0"/>
    <w:rsid w:val="008B587A"/>
  </w:style>
  <w:style w:type="paragraph" w:customStyle="1" w:styleId="21B619864F844DF7B8D87BACA4594CEC5">
    <w:name w:val="21B619864F844DF7B8D87BACA4594CEC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5">
    <w:name w:val="7A6517112278481BB2E19B120027C21F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2">
    <w:name w:val="9F4C40D49111468CA166619B8ADED79E2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2">
    <w:name w:val="EA8B42D036A341CA82494E368249849A2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2">
    <w:name w:val="7CD40DB3582E461D8FA50898DA15B9992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2">
    <w:name w:val="66B132071913440EACDC6164A54CDF09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2">
    <w:name w:val="1106BF792AA14449A28043FD0782F3542"/>
    <w:rsid w:val="00BF12C5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2">
    <w:name w:val="8D228661B1F948BEA2D0469710C07AFE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2">
    <w:name w:val="BF46BB10E2A447888CC44C5C949466BC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2">
    <w:name w:val="F5D145B7DA394F7FA46FD569B5C72F84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2">
    <w:name w:val="D7BC1005D7F1479BAD6A500F69539FB6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2">
    <w:name w:val="4580DED5B80141AABCDF4343806C11D2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2">
    <w:name w:val="D6107A73638C4298B50F59ECE7DD81C2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2">
    <w:name w:val="7593375EB6144CADA553C708CAD728C8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2">
    <w:name w:val="7506D1F5B89D4BC8A3D0769400ADF01D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2">
    <w:name w:val="83B48A985C9E4D47AA64FB0FABB1E6FE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2">
    <w:name w:val="A78229EC169246B5B9FE9C6AE720BFC92"/>
    <w:rsid w:val="00BF12C5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6">
    <w:name w:val="9794AAA152224CE69BD600B803E81BDB6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5">
    <w:name w:val="9B33C311150D46A08D8F2CEE8F550375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5">
    <w:name w:val="1C2E2FEDD5E140D4AD8E65AAD304F2785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9E080A879B4F21A78DE4BDBC07DC321">
    <w:name w:val="B29E080A879B4F21A78DE4BDBC07DC32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0D02147FB24CCD8C8816FE281FFB981">
    <w:name w:val="690D02147FB24CCD8C8816FE281FFB98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FE70C014540D694FB52A9B25E8EB01">
    <w:name w:val="F3CFE70C014540D694FB52A9B25E8EB0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37CE97FB441DFBC95036533F95DA61">
    <w:name w:val="34337CE97FB441DFBC95036533F95DA6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EDA683C0C46D18969EE5D926C4BF01">
    <w:name w:val="30FEDA683C0C46D18969EE5D926C4BF0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4">
    <w:name w:val="43DE76E39402493789E16C89F4C5E8374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3">
    <w:name w:val="9D1FFF6B701C45FB924B308A70DA57D93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3">
    <w:name w:val="3D94EDB99D264640B64010368C89765B3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1">
    <w:name w:val="6DE4155B368747BBBC395F5BDD0685221"/>
    <w:rsid w:val="00BF12C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4">
    <w:name w:val="19ED8128417049BCA7FCE50F79B1033B4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1">
    <w:name w:val="73CF29C8E82C4B34AD3AC599711E36F61"/>
    <w:rsid w:val="00BF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60ACFF709F4F6DBE86B8382FBEE713">
    <w:name w:val="B960ACFF709F4F6DBE86B8382FBEE713"/>
    <w:rsid w:val="00B353C3"/>
  </w:style>
  <w:style w:type="paragraph" w:customStyle="1" w:styleId="A1260C35C0B9479DA8C6C46CDEA9181F">
    <w:name w:val="A1260C35C0B9479DA8C6C46CDEA9181F"/>
    <w:rsid w:val="00B353C3"/>
  </w:style>
  <w:style w:type="paragraph" w:customStyle="1" w:styleId="21B619864F844DF7B8D87BACA4594CEC6">
    <w:name w:val="21B619864F844DF7B8D87BACA4594CEC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6">
    <w:name w:val="7A6517112278481BB2E19B120027C21F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3">
    <w:name w:val="9F4C40D49111468CA166619B8ADED79E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3">
    <w:name w:val="EA8B42D036A341CA82494E368249849A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3">
    <w:name w:val="7CD40DB3582E461D8FA50898DA15B999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3">
    <w:name w:val="66B132071913440EACDC6164A54CDF09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3">
    <w:name w:val="1106BF792AA14449A28043FD0782F3543"/>
    <w:rsid w:val="00AE24E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3">
    <w:name w:val="8D228661B1F948BEA2D0469710C07AFE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3">
    <w:name w:val="BF46BB10E2A447888CC44C5C949466BC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3">
    <w:name w:val="F5D145B7DA394F7FA46FD569B5C72F84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3">
    <w:name w:val="D7BC1005D7F1479BAD6A500F69539FB6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3">
    <w:name w:val="4580DED5B80141AABCDF4343806C11D2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3">
    <w:name w:val="D6107A73638C4298B50F59ECE7DD81C2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3">
    <w:name w:val="7593375EB6144CADA553C708CAD728C8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3">
    <w:name w:val="7506D1F5B89D4BC8A3D0769400ADF01D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3">
    <w:name w:val="83B48A985C9E4D47AA64FB0FABB1E6FE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3">
    <w:name w:val="A78229EC169246B5B9FE9C6AE720BFC93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7">
    <w:name w:val="9794AAA152224CE69BD600B803E81BDB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6">
    <w:name w:val="9B33C311150D46A08D8F2CEE8F550375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6">
    <w:name w:val="1C2E2FEDD5E140D4AD8E65AAD304F278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9E080A879B4F21A78DE4BDBC07DC322">
    <w:name w:val="B29E080A879B4F21A78DE4BDBC07DC32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0D02147FB24CCD8C8816FE281FFB982">
    <w:name w:val="690D02147FB24CCD8C8816FE281FFB98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FE70C014540D694FB52A9B25E8EB02">
    <w:name w:val="F3CFE70C014540D694FB52A9B25E8EB0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37CE97FB441DFBC95036533F95DA62">
    <w:name w:val="34337CE97FB441DFBC95036533F95DA6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EDA683C0C46D18969EE5D926C4BF02">
    <w:name w:val="30FEDA683C0C46D18969EE5D926C4BF0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5">
    <w:name w:val="43DE76E39402493789E16C89F4C5E837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4">
    <w:name w:val="9D1FFF6B701C45FB924B308A70DA57D9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4">
    <w:name w:val="3D94EDB99D264640B64010368C89765B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2">
    <w:name w:val="6DE4155B368747BBBC395F5BDD0685222"/>
    <w:rsid w:val="00AE24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5">
    <w:name w:val="19ED8128417049BCA7FCE50F79B1033B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2">
    <w:name w:val="73CF29C8E82C4B34AD3AC599711E36F62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7794E3267443BAD375C357F00DB47">
    <w:name w:val="C987794E3267443BAD375C357F00DB47"/>
    <w:rsid w:val="00AE24E4"/>
  </w:style>
  <w:style w:type="paragraph" w:customStyle="1" w:styleId="503B0E5683FC4C1587C9767980A36204">
    <w:name w:val="503B0E5683FC4C1587C9767980A36204"/>
    <w:rsid w:val="00AE24E4"/>
  </w:style>
  <w:style w:type="paragraph" w:customStyle="1" w:styleId="AD7F40EA4E8E4165907A5578BCAD4F38">
    <w:name w:val="AD7F40EA4E8E4165907A5578BCAD4F38"/>
    <w:rsid w:val="00AE24E4"/>
  </w:style>
  <w:style w:type="paragraph" w:customStyle="1" w:styleId="A71A206D7B5344FB983C728DD72DB107">
    <w:name w:val="A71A206D7B5344FB983C728DD72DB107"/>
    <w:rsid w:val="00AE24E4"/>
  </w:style>
  <w:style w:type="paragraph" w:customStyle="1" w:styleId="45F31E14D4C94790857C68E335CBA230">
    <w:name w:val="45F31E14D4C94790857C68E335CBA230"/>
    <w:rsid w:val="00AE24E4"/>
  </w:style>
  <w:style w:type="paragraph" w:customStyle="1" w:styleId="21B619864F844DF7B8D87BACA4594CEC7">
    <w:name w:val="21B619864F844DF7B8D87BACA4594CEC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7">
    <w:name w:val="7A6517112278481BB2E19B120027C21F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4">
    <w:name w:val="9F4C40D49111468CA166619B8ADED79E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4">
    <w:name w:val="EA8B42D036A341CA82494E368249849A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4">
    <w:name w:val="7CD40DB3582E461D8FA50898DA15B9994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4">
    <w:name w:val="66B132071913440EACDC6164A54CDF09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4">
    <w:name w:val="1106BF792AA14449A28043FD0782F3544"/>
    <w:rsid w:val="00AE24E4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4">
    <w:name w:val="8D228661B1F948BEA2D0469710C07AFE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4">
    <w:name w:val="BF46BB10E2A447888CC44C5C949466BC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4">
    <w:name w:val="F5D145B7DA394F7FA46FD569B5C72F84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4">
    <w:name w:val="D7BC1005D7F1479BAD6A500F69539FB6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4">
    <w:name w:val="4580DED5B80141AABCDF4343806C11D2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4">
    <w:name w:val="D6107A73638C4298B50F59ECE7DD81C2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4">
    <w:name w:val="7593375EB6144CADA553C708CAD728C8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4">
    <w:name w:val="7506D1F5B89D4BC8A3D0769400ADF01D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4">
    <w:name w:val="83B48A985C9E4D47AA64FB0FABB1E6FE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4">
    <w:name w:val="A78229EC169246B5B9FE9C6AE720BFC94"/>
    <w:rsid w:val="00AE24E4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8">
    <w:name w:val="9794AAA152224CE69BD600B803E81BDB8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7">
    <w:name w:val="9B33C311150D46A08D8F2CEE8F550375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7">
    <w:name w:val="1C2E2FEDD5E140D4AD8E65AAD304F2787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7794E3267443BAD375C357F00DB471">
    <w:name w:val="C987794E3267443BAD375C357F00DB47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3B0E5683FC4C1587C9767980A362041">
    <w:name w:val="503B0E5683FC4C1587C9767980A36204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7F40EA4E8E4165907A5578BCAD4F381">
    <w:name w:val="AD7F40EA4E8E4165907A5578BCAD4F38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1A206D7B5344FB983C728DD72DB1071">
    <w:name w:val="A71A206D7B5344FB983C728DD72DB107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F31E14D4C94790857C68E335CBA2301">
    <w:name w:val="45F31E14D4C94790857C68E335CBA2301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9E080A879B4F21A78DE4BDBC07DC323">
    <w:name w:val="B29E080A879B4F21A78DE4BDBC07DC32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0D02147FB24CCD8C8816FE281FFB983">
    <w:name w:val="690D02147FB24CCD8C8816FE281FFB98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FE70C014540D694FB52A9B25E8EB03">
    <w:name w:val="F3CFE70C014540D694FB52A9B25E8EB0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37CE97FB441DFBC95036533F95DA63">
    <w:name w:val="34337CE97FB441DFBC95036533F95DA6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EDA683C0C46D18969EE5D926C4BF03">
    <w:name w:val="30FEDA683C0C46D18969EE5D926C4BF0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6">
    <w:name w:val="43DE76E39402493789E16C89F4C5E837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5">
    <w:name w:val="9D1FFF6B701C45FB924B308A70DA57D9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5">
    <w:name w:val="3D94EDB99D264640B64010368C89765B5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3">
    <w:name w:val="6DE4155B368747BBBC395F5BDD0685223"/>
    <w:rsid w:val="00AE24E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6">
    <w:name w:val="19ED8128417049BCA7FCE50F79B1033B6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3">
    <w:name w:val="73CF29C8E82C4B34AD3AC599711E36F63"/>
    <w:rsid w:val="00AE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9041AC9F4C5E9DABFAD6E0C4E8E3">
    <w:name w:val="30049041AC9F4C5E9DABFAD6E0C4E8E3"/>
    <w:rsid w:val="00AE24E4"/>
  </w:style>
  <w:style w:type="paragraph" w:customStyle="1" w:styleId="88765C05784D4FE190740EF6EEE807C6">
    <w:name w:val="88765C05784D4FE190740EF6EEE807C6"/>
    <w:rsid w:val="00AE24E4"/>
  </w:style>
  <w:style w:type="paragraph" w:customStyle="1" w:styleId="775E46135DC948B7BA029D3D8B84C698">
    <w:name w:val="775E46135DC948B7BA029D3D8B84C698"/>
    <w:rsid w:val="00AE24E4"/>
  </w:style>
  <w:style w:type="paragraph" w:customStyle="1" w:styleId="00434E518C494B8D8AE1CE89BBF5671B">
    <w:name w:val="00434E518C494B8D8AE1CE89BBF5671B"/>
    <w:rsid w:val="00AE24E4"/>
  </w:style>
  <w:style w:type="paragraph" w:customStyle="1" w:styleId="A248245C9DB44585A54ADF8F3AF26484">
    <w:name w:val="A248245C9DB44585A54ADF8F3AF26484"/>
    <w:rsid w:val="00AE24E4"/>
  </w:style>
  <w:style w:type="paragraph" w:customStyle="1" w:styleId="0D1F9AD0C7494D87B062475A84886439">
    <w:name w:val="0D1F9AD0C7494D87B062475A84886439"/>
    <w:rsid w:val="00AE24E4"/>
  </w:style>
  <w:style w:type="paragraph" w:customStyle="1" w:styleId="0188672F3872478284AA5D9378FD748C">
    <w:name w:val="0188672F3872478284AA5D9378FD748C"/>
    <w:rsid w:val="00AE24E4"/>
  </w:style>
  <w:style w:type="paragraph" w:customStyle="1" w:styleId="FD8D87B66E684DF28B51DABDB642DE60">
    <w:name w:val="FD8D87B66E684DF28B51DABDB642DE60"/>
    <w:rsid w:val="00AE24E4"/>
  </w:style>
  <w:style w:type="paragraph" w:customStyle="1" w:styleId="466F516F53754F25947CC2C1E96A3265">
    <w:name w:val="466F516F53754F25947CC2C1E96A3265"/>
    <w:rsid w:val="00AE24E4"/>
  </w:style>
  <w:style w:type="paragraph" w:customStyle="1" w:styleId="7A64F1D5F17A4CD18C0D7ECEB99B2CCE">
    <w:name w:val="7A64F1D5F17A4CD18C0D7ECEB99B2CCE"/>
    <w:rsid w:val="00AE24E4"/>
  </w:style>
  <w:style w:type="paragraph" w:customStyle="1" w:styleId="21B619864F844DF7B8D87BACA4594CEC8">
    <w:name w:val="21B619864F844DF7B8D87BACA4594CEC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8">
    <w:name w:val="7A6517112278481BB2E19B120027C21F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5">
    <w:name w:val="9F4C40D49111468CA166619B8ADED79E5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5">
    <w:name w:val="EA8B42D036A341CA82494E368249849A5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5">
    <w:name w:val="7CD40DB3582E461D8FA50898DA15B9995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5">
    <w:name w:val="66B132071913440EACDC6164A54CDF09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5">
    <w:name w:val="1106BF792AA14449A28043FD0782F3545"/>
    <w:rsid w:val="00B9344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5">
    <w:name w:val="8D228661B1F948BEA2D0469710C07AFE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5">
    <w:name w:val="BF46BB10E2A447888CC44C5C949466BC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5">
    <w:name w:val="F5D145B7DA394F7FA46FD569B5C72F84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5">
    <w:name w:val="D7BC1005D7F1479BAD6A500F69539FB6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5">
    <w:name w:val="4580DED5B80141AABCDF4343806C11D2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5">
    <w:name w:val="D6107A73638C4298B50F59ECE7DD81C2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5">
    <w:name w:val="7593375EB6144CADA553C708CAD728C8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5">
    <w:name w:val="7506D1F5B89D4BC8A3D0769400ADF01D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5">
    <w:name w:val="83B48A985C9E4D47AA64FB0FABB1E6FE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5">
    <w:name w:val="A78229EC169246B5B9FE9C6AE720BFC95"/>
    <w:rsid w:val="00B9344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9">
    <w:name w:val="9794AAA152224CE69BD600B803E81BDB9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8">
    <w:name w:val="9B33C311150D46A08D8F2CEE8F550375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8">
    <w:name w:val="1C2E2FEDD5E140D4AD8E65AAD304F2788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049041AC9F4C5E9DABFAD6E0C4E8E31">
    <w:name w:val="30049041AC9F4C5E9DABFAD6E0C4E8E3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765C05784D4FE190740EF6EEE807C61">
    <w:name w:val="88765C05784D4FE190740EF6EEE807C6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5E46135DC948B7BA029D3D8B84C6981">
    <w:name w:val="775E46135DC948B7BA029D3D8B84C698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34E518C494B8D8AE1CE89BBF5671B1">
    <w:name w:val="00434E518C494B8D8AE1CE89BBF5671B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8245C9DB44585A54ADF8F3AF264841">
    <w:name w:val="A248245C9DB44585A54ADF8F3AF26484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1F9AD0C7494D87B062475A848864391">
    <w:name w:val="0D1F9AD0C7494D87B062475A84886439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8672F3872478284AA5D9378FD748C1">
    <w:name w:val="0188672F3872478284AA5D9378FD748C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8D87B66E684DF28B51DABDB642DE601">
    <w:name w:val="FD8D87B66E684DF28B51DABDB642DE60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6F516F53754F25947CC2C1E96A32651">
    <w:name w:val="466F516F53754F25947CC2C1E96A3265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4F1D5F17A4CD18C0D7ECEB99B2CCE1">
    <w:name w:val="7A64F1D5F17A4CD18C0D7ECEB99B2CCE1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7">
    <w:name w:val="43DE76E39402493789E16C89F4C5E8377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6">
    <w:name w:val="9D1FFF6B701C45FB924B308A70DA57D96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6">
    <w:name w:val="3D94EDB99D264640B64010368C89765B6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4">
    <w:name w:val="6DE4155B368747BBBC395F5BDD0685224"/>
    <w:rsid w:val="00B9344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7">
    <w:name w:val="19ED8128417049BCA7FCE50F79B1033B7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4">
    <w:name w:val="73CF29C8E82C4B34AD3AC599711E36F64"/>
    <w:rsid w:val="00B93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">
    <w:name w:val="47A372CD4E1542BE84F9DECC8E4996CF"/>
    <w:rsid w:val="00B93449"/>
  </w:style>
  <w:style w:type="paragraph" w:customStyle="1" w:styleId="7105FFE2B8E247F691119A2D339433A8">
    <w:name w:val="7105FFE2B8E247F691119A2D339433A8"/>
    <w:rsid w:val="00B93449"/>
  </w:style>
  <w:style w:type="paragraph" w:customStyle="1" w:styleId="70DE309C21C94B08A2416FE4BFE18E86">
    <w:name w:val="70DE309C21C94B08A2416FE4BFE18E86"/>
    <w:rsid w:val="00B93449"/>
  </w:style>
  <w:style w:type="paragraph" w:customStyle="1" w:styleId="AF532E064E9E4FDEAD50942C166074BE">
    <w:name w:val="AF532E064E9E4FDEAD50942C166074BE"/>
    <w:rsid w:val="00B93449"/>
  </w:style>
  <w:style w:type="paragraph" w:customStyle="1" w:styleId="0DB8F004DB1047FFB47B0C99F3BB7107">
    <w:name w:val="0DB8F004DB1047FFB47B0C99F3BB7107"/>
    <w:rsid w:val="00B93449"/>
  </w:style>
  <w:style w:type="paragraph" w:customStyle="1" w:styleId="28294363944F4666A238FA7D5C077D15">
    <w:name w:val="28294363944F4666A238FA7D5C077D15"/>
    <w:rsid w:val="00B93449"/>
  </w:style>
  <w:style w:type="paragraph" w:customStyle="1" w:styleId="C77D862E2E0B443A9D5EE3A2861BDC44">
    <w:name w:val="C77D862E2E0B443A9D5EE3A2861BDC44"/>
    <w:rsid w:val="00B93449"/>
  </w:style>
  <w:style w:type="paragraph" w:customStyle="1" w:styleId="E3480BF326D24609A28DF99C281CB808">
    <w:name w:val="E3480BF326D24609A28DF99C281CB808"/>
    <w:rsid w:val="00B93449"/>
  </w:style>
  <w:style w:type="paragraph" w:customStyle="1" w:styleId="3834EE4222264EAAB3BC54FD445D4D19">
    <w:name w:val="3834EE4222264EAAB3BC54FD445D4D19"/>
    <w:rsid w:val="00B93449"/>
  </w:style>
  <w:style w:type="paragraph" w:customStyle="1" w:styleId="3811DA77030D4C4A8784AA86EE1F60F5">
    <w:name w:val="3811DA77030D4C4A8784AA86EE1F60F5"/>
    <w:rsid w:val="00B93449"/>
  </w:style>
  <w:style w:type="paragraph" w:customStyle="1" w:styleId="A616538199CE4772AA6A631DE5FA2B67">
    <w:name w:val="A616538199CE4772AA6A631DE5FA2B67"/>
    <w:rsid w:val="00C77AD9"/>
  </w:style>
  <w:style w:type="paragraph" w:customStyle="1" w:styleId="5EB3EB4565BF4F2D98D15CF8832702D6">
    <w:name w:val="5EB3EB4565BF4F2D98D15CF8832702D6"/>
    <w:rsid w:val="00C77AD9"/>
  </w:style>
  <w:style w:type="paragraph" w:customStyle="1" w:styleId="21B619864F844DF7B8D87BACA4594CEC9">
    <w:name w:val="21B619864F844DF7B8D87BACA4594CEC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9">
    <w:name w:val="7A6517112278481BB2E19B120027C21F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6">
    <w:name w:val="9F4C40D49111468CA166619B8ADED79E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6">
    <w:name w:val="EA8B42D036A341CA82494E368249849A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6">
    <w:name w:val="7CD40DB3582E461D8FA50898DA15B999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6">
    <w:name w:val="66B132071913440EACDC6164A54CDF09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6">
    <w:name w:val="1106BF792AA14449A28043FD0782F3546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6">
    <w:name w:val="8D228661B1F948BEA2D0469710C07AFE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6">
    <w:name w:val="BF46BB10E2A447888CC44C5C949466BC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6">
    <w:name w:val="F5D145B7DA394F7FA46FD569B5C72F84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6">
    <w:name w:val="D7BC1005D7F1479BAD6A500F69539FB6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6">
    <w:name w:val="4580DED5B80141AABCDF4343806C11D2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6">
    <w:name w:val="D6107A73638C4298B50F59ECE7DD81C2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6">
    <w:name w:val="7593375EB6144CADA553C708CAD728C8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6">
    <w:name w:val="7506D1F5B89D4BC8A3D0769400ADF01D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6">
    <w:name w:val="83B48A985C9E4D47AA64FB0FABB1E6FE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6">
    <w:name w:val="A78229EC169246B5B9FE9C6AE720BFC96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0">
    <w:name w:val="9794AAA152224CE69BD600B803E81BDB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9">
    <w:name w:val="9B33C311150D46A08D8F2CEE8F550375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9">
    <w:name w:val="1C2E2FEDD5E140D4AD8E65AAD304F278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1">
    <w:name w:val="A616538199CE4772AA6A631DE5FA2B67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1">
    <w:name w:val="5EB3EB4565BF4F2D98D15CF8832702D6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1">
    <w:name w:val="47A372CD4E1542BE84F9DECC8E4996CF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1">
    <w:name w:val="7105FFE2B8E247F691119A2D339433A8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1">
    <w:name w:val="70DE309C21C94B08A2416FE4BFE18E86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1">
    <w:name w:val="AF532E064E9E4FDEAD50942C166074BE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1">
    <w:name w:val="0DB8F004DB1047FFB47B0C99F3BB7107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1">
    <w:name w:val="28294363944F4666A238FA7D5C077D15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1">
    <w:name w:val="C77D862E2E0B443A9D5EE3A2861BDC44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1">
    <w:name w:val="3834EE4222264EAAB3BC54FD445D4D191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1">
    <w:name w:val="3811DA77030D4C4A8784AA86EE1F60F5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8">
    <w:name w:val="43DE76E39402493789E16C89F4C5E837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7">
    <w:name w:val="9D1FFF6B701C45FB924B308A70DA57D9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7">
    <w:name w:val="3D94EDB99D264640B64010368C89765B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5">
    <w:name w:val="6DE4155B368747BBBC395F5BDD0685225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8">
    <w:name w:val="19ED8128417049BCA7FCE50F79B1033B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5">
    <w:name w:val="73CF29C8E82C4B34AD3AC599711E36F6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0">
    <w:name w:val="21B619864F844DF7B8D87BACA4594CEC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0">
    <w:name w:val="7A6517112278481BB2E19B120027C21F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7">
    <w:name w:val="9F4C40D49111468CA166619B8ADED79E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7">
    <w:name w:val="EA8B42D036A341CA82494E368249849A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7">
    <w:name w:val="7CD40DB3582E461D8FA50898DA15B999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7">
    <w:name w:val="66B132071913440EACDC6164A54CDF09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7">
    <w:name w:val="1106BF792AA14449A28043FD0782F3547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7">
    <w:name w:val="8D228661B1F948BEA2D0469710C07AFE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7">
    <w:name w:val="BF46BB10E2A447888CC44C5C949466BC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7">
    <w:name w:val="F5D145B7DA394F7FA46FD569B5C72F84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7">
    <w:name w:val="D7BC1005D7F1479BAD6A500F69539FB6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7">
    <w:name w:val="4580DED5B80141AABCDF4343806C11D2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7">
    <w:name w:val="D6107A73638C4298B50F59ECE7DD81C2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7">
    <w:name w:val="7593375EB6144CADA553C708CAD728C8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7">
    <w:name w:val="7506D1F5B89D4BC8A3D0769400ADF01D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7">
    <w:name w:val="83B48A985C9E4D47AA64FB0FABB1E6FE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7">
    <w:name w:val="A78229EC169246B5B9FE9C6AE720BFC97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1">
    <w:name w:val="9794AAA152224CE69BD600B803E81BDB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0">
    <w:name w:val="9B33C311150D46A08D8F2CEE8F550375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0">
    <w:name w:val="1C2E2FEDD5E140D4AD8E65AAD304F278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2">
    <w:name w:val="A616538199CE4772AA6A631DE5FA2B67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2">
    <w:name w:val="5EB3EB4565BF4F2D98D15CF8832702D6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2">
    <w:name w:val="47A372CD4E1542BE84F9DECC8E4996CF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2">
    <w:name w:val="7105FFE2B8E247F691119A2D339433A8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2">
    <w:name w:val="70DE309C21C94B08A2416FE4BFE18E86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2">
    <w:name w:val="AF532E064E9E4FDEAD50942C166074BE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2">
    <w:name w:val="0DB8F004DB1047FFB47B0C99F3BB7107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2">
    <w:name w:val="28294363944F4666A238FA7D5C077D15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2">
    <w:name w:val="C77D862E2E0B443A9D5EE3A2861BDC44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2">
    <w:name w:val="3834EE4222264EAAB3BC54FD445D4D192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2">
    <w:name w:val="3811DA77030D4C4A8784AA86EE1F60F5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9">
    <w:name w:val="43DE76E39402493789E16C89F4C5E837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8">
    <w:name w:val="9D1FFF6B701C45FB924B308A70DA57D9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8">
    <w:name w:val="3D94EDB99D264640B64010368C89765B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6">
    <w:name w:val="6DE4155B368747BBBC395F5BDD0685226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9">
    <w:name w:val="19ED8128417049BCA7FCE50F79B1033B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6">
    <w:name w:val="73CF29C8E82C4B34AD3AC599711E36F66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1">
    <w:name w:val="21B619864F844DF7B8D87BACA4594CEC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1">
    <w:name w:val="7A6517112278481BB2E19B120027C21F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8">
    <w:name w:val="9F4C40D49111468CA166619B8ADED79E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8">
    <w:name w:val="EA8B42D036A341CA82494E368249849A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8">
    <w:name w:val="7CD40DB3582E461D8FA50898DA15B999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8">
    <w:name w:val="66B132071913440EACDC6164A54CDF09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8">
    <w:name w:val="1106BF792AA14449A28043FD0782F3548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8">
    <w:name w:val="8D228661B1F948BEA2D0469710C07AFE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8">
    <w:name w:val="BF46BB10E2A447888CC44C5C949466BC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8">
    <w:name w:val="F5D145B7DA394F7FA46FD569B5C72F84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8">
    <w:name w:val="D7BC1005D7F1479BAD6A500F69539FB6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8">
    <w:name w:val="4580DED5B80141AABCDF4343806C11D2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8">
    <w:name w:val="D6107A73638C4298B50F59ECE7DD81C2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8">
    <w:name w:val="7593375EB6144CADA553C708CAD728C8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8">
    <w:name w:val="7506D1F5B89D4BC8A3D0769400ADF01D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8">
    <w:name w:val="83B48A985C9E4D47AA64FB0FABB1E6FE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8">
    <w:name w:val="A78229EC169246B5B9FE9C6AE720BFC98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2">
    <w:name w:val="9794AAA152224CE69BD600B803E81BDB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1">
    <w:name w:val="9B33C311150D46A08D8F2CEE8F550375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1">
    <w:name w:val="1C2E2FEDD5E140D4AD8E65AAD304F278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3">
    <w:name w:val="A616538199CE4772AA6A631DE5FA2B67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3">
    <w:name w:val="5EB3EB4565BF4F2D98D15CF8832702D6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3">
    <w:name w:val="47A372CD4E1542BE84F9DECC8E4996CF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3">
    <w:name w:val="7105FFE2B8E247F691119A2D339433A8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3">
    <w:name w:val="70DE309C21C94B08A2416FE4BFE18E86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3">
    <w:name w:val="AF532E064E9E4FDEAD50942C166074BE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3">
    <w:name w:val="0DB8F004DB1047FFB47B0C99F3BB7107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3">
    <w:name w:val="28294363944F4666A238FA7D5C077D15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3">
    <w:name w:val="C77D862E2E0B443A9D5EE3A2861BDC44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3">
    <w:name w:val="3834EE4222264EAAB3BC54FD445D4D193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3">
    <w:name w:val="3811DA77030D4C4A8784AA86EE1F60F5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0">
    <w:name w:val="43DE76E39402493789E16C89F4C5E837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9">
    <w:name w:val="9D1FFF6B701C45FB924B308A70DA57D9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9">
    <w:name w:val="3D94EDB99D264640B64010368C89765B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7">
    <w:name w:val="6DE4155B368747BBBC395F5BDD0685227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0">
    <w:name w:val="19ED8128417049BCA7FCE50F79B1033B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7">
    <w:name w:val="73CF29C8E82C4B34AD3AC599711E36F67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2">
    <w:name w:val="21B619864F844DF7B8D87BACA4594CEC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2">
    <w:name w:val="7A6517112278481BB2E19B120027C21F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9">
    <w:name w:val="9F4C40D49111468CA166619B8ADED79E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9">
    <w:name w:val="EA8B42D036A341CA82494E368249849A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9">
    <w:name w:val="7CD40DB3582E461D8FA50898DA15B999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9">
    <w:name w:val="66B132071913440EACDC6164A54CDF09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9">
    <w:name w:val="1106BF792AA14449A28043FD0782F3549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9">
    <w:name w:val="8D228661B1F948BEA2D0469710C07AFE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9">
    <w:name w:val="BF46BB10E2A447888CC44C5C949466BC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9">
    <w:name w:val="F5D145B7DA394F7FA46FD569B5C72F84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9">
    <w:name w:val="D7BC1005D7F1479BAD6A500F69539FB6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9">
    <w:name w:val="4580DED5B80141AABCDF4343806C11D2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9">
    <w:name w:val="D6107A73638C4298B50F59ECE7DD81C2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9">
    <w:name w:val="7593375EB6144CADA553C708CAD728C8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9">
    <w:name w:val="7506D1F5B89D4BC8A3D0769400ADF01D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9">
    <w:name w:val="83B48A985C9E4D47AA64FB0FABB1E6FE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9">
    <w:name w:val="A78229EC169246B5B9FE9C6AE720BFC99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3">
    <w:name w:val="9794AAA152224CE69BD600B803E81BDB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2">
    <w:name w:val="9B33C311150D46A08D8F2CEE8F550375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2">
    <w:name w:val="1C2E2FEDD5E140D4AD8E65AAD304F278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4">
    <w:name w:val="A616538199CE4772AA6A631DE5FA2B67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4">
    <w:name w:val="5EB3EB4565BF4F2D98D15CF8832702D6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4">
    <w:name w:val="47A372CD4E1542BE84F9DECC8E4996CF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4">
    <w:name w:val="7105FFE2B8E247F691119A2D339433A8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4">
    <w:name w:val="70DE309C21C94B08A2416FE4BFE18E86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4">
    <w:name w:val="AF532E064E9E4FDEAD50942C166074BE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4">
    <w:name w:val="0DB8F004DB1047FFB47B0C99F3BB7107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4">
    <w:name w:val="28294363944F4666A238FA7D5C077D15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4">
    <w:name w:val="C77D862E2E0B443A9D5EE3A2861BDC44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4">
    <w:name w:val="3834EE4222264EAAB3BC54FD445D4D194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4">
    <w:name w:val="3811DA77030D4C4A8784AA86EE1F60F5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1">
    <w:name w:val="43DE76E39402493789E16C89F4C5E837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10">
    <w:name w:val="9D1FFF6B701C45FB924B308A70DA57D9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10">
    <w:name w:val="3D94EDB99D264640B64010368C89765B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8">
    <w:name w:val="6DE4155B368747BBBC395F5BDD0685228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1">
    <w:name w:val="19ED8128417049BCA7FCE50F79B1033B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8">
    <w:name w:val="73CF29C8E82C4B34AD3AC599711E36F68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619864F844DF7B8D87BACA4594CEC13">
    <w:name w:val="21B619864F844DF7B8D87BACA4594CEC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6517112278481BB2E19B120027C21F13">
    <w:name w:val="7A6517112278481BB2E19B120027C21F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4C40D49111468CA166619B8ADED79E10">
    <w:name w:val="9F4C40D49111468CA166619B8ADED79E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8B42D036A341CA82494E368249849A10">
    <w:name w:val="EA8B42D036A341CA82494E368249849A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40DB3582E461D8FA50898DA15B99910">
    <w:name w:val="7CD40DB3582E461D8FA50898DA15B99910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132071913440EACDC6164A54CDF0910">
    <w:name w:val="66B132071913440EACDC6164A54CDF09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1106BF792AA14449A28043FD0782F35410">
    <w:name w:val="1106BF792AA14449A28043FD0782F35410"/>
    <w:rsid w:val="00C77AD9"/>
    <w:pPr>
      <w:tabs>
        <w:tab w:val="left" w:pos="1830"/>
        <w:tab w:val="left" w:pos="1920"/>
      </w:tabs>
      <w:spacing w:after="0" w:line="240" w:lineRule="auto"/>
      <w:ind w:left="30" w:hanging="30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8D228661B1F948BEA2D0469710C07AFE10">
    <w:name w:val="8D228661B1F948BEA2D0469710C07AFE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BF46BB10E2A447888CC44C5C949466BC10">
    <w:name w:val="BF46BB10E2A447888CC44C5C949466BC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F5D145B7DA394F7FA46FD569B5C72F8410">
    <w:name w:val="F5D145B7DA394F7FA46FD569B5C72F84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7BC1005D7F1479BAD6A500F69539FB610">
    <w:name w:val="D7BC1005D7F1479BAD6A500F69539FB6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4580DED5B80141AABCDF4343806C11D210">
    <w:name w:val="4580DED5B80141AABCDF4343806C11D2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6107A73638C4298B50F59ECE7DD81C210">
    <w:name w:val="D6107A73638C4298B50F59ECE7DD81C2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93375EB6144CADA553C708CAD728C810">
    <w:name w:val="7593375EB6144CADA553C708CAD728C8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7506D1F5B89D4BC8A3D0769400ADF01D10">
    <w:name w:val="7506D1F5B89D4BC8A3D0769400ADF01D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83B48A985C9E4D47AA64FB0FABB1E6FE10">
    <w:name w:val="83B48A985C9E4D47AA64FB0FABB1E6FE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A78229EC169246B5B9FE9C6AE720BFC910">
    <w:name w:val="A78229EC169246B5B9FE9C6AE720BFC910"/>
    <w:rsid w:val="00C77AD9"/>
    <w:pPr>
      <w:spacing w:after="0" w:line="240" w:lineRule="auto"/>
      <w:ind w:left="168" w:hanging="168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9794AAA152224CE69BD600B803E81BDB14">
    <w:name w:val="9794AAA152224CE69BD600B803E81BDB14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33C311150D46A08D8F2CEE8F55037513">
    <w:name w:val="9B33C311150D46A08D8F2CEE8F550375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2E2FEDD5E140D4AD8E65AAD304F27813">
    <w:name w:val="1C2E2FEDD5E140D4AD8E65AAD304F27813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16538199CE4772AA6A631DE5FA2B675">
    <w:name w:val="A616538199CE4772AA6A631DE5FA2B67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B3EB4565BF4F2D98D15CF8832702D65">
    <w:name w:val="5EB3EB4565BF4F2D98D15CF8832702D6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A372CD4E1542BE84F9DECC8E4996CF5">
    <w:name w:val="47A372CD4E1542BE84F9DECC8E4996CF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05FFE2B8E247F691119A2D339433A85">
    <w:name w:val="7105FFE2B8E247F691119A2D339433A8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E309C21C94B08A2416FE4BFE18E865">
    <w:name w:val="70DE309C21C94B08A2416FE4BFE18E86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32E064E9E4FDEAD50942C166074BE5">
    <w:name w:val="AF532E064E9E4FDEAD50942C166074BE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B8F004DB1047FFB47B0C99F3BB71075">
    <w:name w:val="0DB8F004DB1047FFB47B0C99F3BB7107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294363944F4666A238FA7D5C077D155">
    <w:name w:val="28294363944F4666A238FA7D5C077D15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7D862E2E0B443A9D5EE3A2861BDC445">
    <w:name w:val="C77D862E2E0B443A9D5EE3A2861BDC44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34EE4222264EAAB3BC54FD445D4D195">
    <w:name w:val="3834EE4222264EAAB3BC54FD445D4D195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11DA77030D4C4A8784AA86EE1F60F55">
    <w:name w:val="3811DA77030D4C4A8784AA86EE1F60F55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DE76E39402493789E16C89F4C5E83712">
    <w:name w:val="43DE76E39402493789E16C89F4C5E837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1FFF6B701C45FB924B308A70DA57D911">
    <w:name w:val="9D1FFF6B701C45FB924B308A70DA57D9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94EDB99D264640B64010368C89765B11">
    <w:name w:val="3D94EDB99D264640B64010368C89765B11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E4155B368747BBBC395F5BDD0685229">
    <w:name w:val="6DE4155B368747BBBC395F5BDD0685229"/>
    <w:rsid w:val="00C77AD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ED8128417049BCA7FCE50F79B1033B12">
    <w:name w:val="19ED8128417049BCA7FCE50F79B1033B12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CF29C8E82C4B34AD3AC599711E36F69">
    <w:name w:val="73CF29C8E82C4B34AD3AC599711E36F69"/>
    <w:rsid w:val="00C77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70045D75F145DEB22DDD29FADDE307">
    <w:name w:val="7070045D75F145DEB22DDD29FADDE307"/>
    <w:rsid w:val="00C77AD9"/>
  </w:style>
  <w:style w:type="paragraph" w:customStyle="1" w:styleId="482FAE7582A2449F9215EAA7FF5FADAA">
    <w:name w:val="482FAE7582A2449F9215EAA7FF5FADAA"/>
    <w:rsid w:val="00C77AD9"/>
  </w:style>
  <w:style w:type="paragraph" w:customStyle="1" w:styleId="1CC0504A669E4C96BE7E0636B05595B6">
    <w:name w:val="1CC0504A669E4C96BE7E0636B05595B6"/>
    <w:rsid w:val="00C77AD9"/>
  </w:style>
  <w:style w:type="paragraph" w:customStyle="1" w:styleId="CBF47CEC24C64645B319AF68A17974D5">
    <w:name w:val="CBF47CEC24C64645B319AF68A17974D5"/>
    <w:rsid w:val="00C77AD9"/>
  </w:style>
  <w:style w:type="paragraph" w:customStyle="1" w:styleId="06F8F3DB29144DE2A0D741B13C92E103">
    <w:name w:val="06F8F3DB29144DE2A0D741B13C92E103"/>
    <w:rsid w:val="00C77AD9"/>
  </w:style>
  <w:style w:type="paragraph" w:customStyle="1" w:styleId="7BF8D363B94A423C9DEC5B59128D89DA">
    <w:name w:val="7BF8D363B94A423C9DEC5B59128D89DA"/>
    <w:rsid w:val="00C77AD9"/>
  </w:style>
  <w:style w:type="paragraph" w:customStyle="1" w:styleId="9F7911C040244E45976304DEFBE15103">
    <w:name w:val="9F7911C040244E45976304DEFBE15103"/>
    <w:rsid w:val="00C77AD9"/>
  </w:style>
  <w:style w:type="paragraph" w:customStyle="1" w:styleId="F13F8D4CADF24E50BE1A131F4D569625">
    <w:name w:val="F13F8D4CADF24E50BE1A131F4D569625"/>
    <w:rsid w:val="00C77AD9"/>
  </w:style>
  <w:style w:type="paragraph" w:customStyle="1" w:styleId="9DACF6DCEB10430A9BD8B7A967A6FB67">
    <w:name w:val="9DACF6DCEB10430A9BD8B7A967A6FB67"/>
    <w:rsid w:val="00C77AD9"/>
  </w:style>
  <w:style w:type="paragraph" w:customStyle="1" w:styleId="CAC9D0C5E8C24CF5B5764C70A0ACEFEC">
    <w:name w:val="CAC9D0C5E8C24CF5B5764C70A0ACEFEC"/>
    <w:rsid w:val="00C77AD9"/>
  </w:style>
  <w:style w:type="paragraph" w:customStyle="1" w:styleId="71DA2C00477C4EBEB99B984F07D45277">
    <w:name w:val="71DA2C00477C4EBEB99B984F07D45277"/>
    <w:rsid w:val="00C77AD9"/>
  </w:style>
  <w:style w:type="paragraph" w:customStyle="1" w:styleId="26CF21928CFB47CEAEFBC28C915BDEDF">
    <w:name w:val="26CF21928CFB47CEAEFBC28C915BDEDF"/>
    <w:rsid w:val="00C77AD9"/>
  </w:style>
  <w:style w:type="paragraph" w:customStyle="1" w:styleId="A32C3E5A89A948E19363E325C83429B7">
    <w:name w:val="A32C3E5A89A948E19363E325C83429B7"/>
    <w:rsid w:val="00C77AD9"/>
  </w:style>
  <w:style w:type="paragraph" w:customStyle="1" w:styleId="DC8B576104D541669976DE4875999378">
    <w:name w:val="DC8B576104D541669976DE4875999378"/>
    <w:rsid w:val="00C77AD9"/>
  </w:style>
  <w:style w:type="paragraph" w:customStyle="1" w:styleId="65A6F226D2064E50B9516D79508BEC24">
    <w:name w:val="65A6F226D2064E50B9516D79508BEC24"/>
    <w:rsid w:val="00C77AD9"/>
  </w:style>
  <w:style w:type="paragraph" w:customStyle="1" w:styleId="4010D8AA2B3F42B688B568E781CB509F">
    <w:name w:val="4010D8AA2B3F42B688B568E781CB509F"/>
    <w:rsid w:val="00C77AD9"/>
  </w:style>
  <w:style w:type="paragraph" w:customStyle="1" w:styleId="E5473F0C46AA4866B485C62882367218">
    <w:name w:val="E5473F0C46AA4866B485C62882367218"/>
    <w:rsid w:val="00C77AD9"/>
  </w:style>
  <w:style w:type="paragraph" w:customStyle="1" w:styleId="A3AEFB8AA93D43C692119F992C5DB003">
    <w:name w:val="A3AEFB8AA93D43C692119F992C5DB003"/>
    <w:rsid w:val="00C77AD9"/>
  </w:style>
  <w:style w:type="paragraph" w:customStyle="1" w:styleId="2634DD4E1A6C41788B549989E4C46A85">
    <w:name w:val="2634DD4E1A6C41788B549989E4C46A85"/>
    <w:rsid w:val="00C77AD9"/>
  </w:style>
  <w:style w:type="paragraph" w:customStyle="1" w:styleId="7D156C9662E644B8B25712B8D15D88CF">
    <w:name w:val="7D156C9662E644B8B25712B8D15D88CF"/>
    <w:rsid w:val="00C77AD9"/>
  </w:style>
  <w:style w:type="paragraph" w:customStyle="1" w:styleId="8CA34E2B2DEE4614B053B065C7EF8B05">
    <w:name w:val="8CA34E2B2DEE4614B053B065C7EF8B05"/>
    <w:rsid w:val="00C77AD9"/>
  </w:style>
  <w:style w:type="paragraph" w:customStyle="1" w:styleId="F221D7554F8244E3A84419E3373356FD">
    <w:name w:val="F221D7554F8244E3A84419E3373356FD"/>
    <w:rsid w:val="00C77AD9"/>
  </w:style>
  <w:style w:type="paragraph" w:customStyle="1" w:styleId="DD2E4561AB5B4362AF7CB340C8EA7D81">
    <w:name w:val="DD2E4561AB5B4362AF7CB340C8EA7D81"/>
    <w:rsid w:val="00C77AD9"/>
  </w:style>
  <w:style w:type="paragraph" w:customStyle="1" w:styleId="4985F09E63D1498399CBE8A52B00F0CC">
    <w:name w:val="4985F09E63D1498399CBE8A52B00F0CC"/>
    <w:rsid w:val="00C77AD9"/>
  </w:style>
  <w:style w:type="paragraph" w:customStyle="1" w:styleId="D2B7301DF2DE46F6AB7B139FACB490E5">
    <w:name w:val="D2B7301DF2DE46F6AB7B139FACB490E5"/>
    <w:rsid w:val="00C77AD9"/>
  </w:style>
  <w:style w:type="paragraph" w:customStyle="1" w:styleId="BA1FB9457E8143E3986AEF37A2C7C78E">
    <w:name w:val="BA1FB9457E8143E3986AEF37A2C7C78E"/>
    <w:rsid w:val="00C77AD9"/>
  </w:style>
  <w:style w:type="paragraph" w:customStyle="1" w:styleId="55DD1801B5DE4BFDBE96414A85DE3E95">
    <w:name w:val="55DD1801B5DE4BFDBE96414A85DE3E95"/>
    <w:rsid w:val="00C77AD9"/>
  </w:style>
  <w:style w:type="paragraph" w:customStyle="1" w:styleId="6687108B6A4843FBB082D66D4B9B8AF3">
    <w:name w:val="6687108B6A4843FBB082D66D4B9B8AF3"/>
    <w:rsid w:val="00C77AD9"/>
  </w:style>
  <w:style w:type="paragraph" w:customStyle="1" w:styleId="D65294B0FFE34685A47F87719903282A">
    <w:name w:val="D65294B0FFE34685A47F87719903282A"/>
    <w:rsid w:val="00C77AD9"/>
  </w:style>
  <w:style w:type="paragraph" w:customStyle="1" w:styleId="4A74EFA062FF462DB824F8BA0C0BC0C6">
    <w:name w:val="4A74EFA062FF462DB824F8BA0C0BC0C6"/>
    <w:rsid w:val="00C77AD9"/>
  </w:style>
  <w:style w:type="paragraph" w:customStyle="1" w:styleId="9C878D1B23D04A74A1C61894D5DEB1FA">
    <w:name w:val="9C878D1B23D04A74A1C61894D5DEB1FA"/>
    <w:rsid w:val="00C77AD9"/>
  </w:style>
  <w:style w:type="paragraph" w:customStyle="1" w:styleId="7C7682293B7842F1A08C5B30B19B94C0">
    <w:name w:val="7C7682293B7842F1A08C5B30B19B94C0"/>
    <w:rsid w:val="00C77AD9"/>
  </w:style>
  <w:style w:type="paragraph" w:customStyle="1" w:styleId="02D994E3D53C4CBB885BE50DF107D0CC">
    <w:name w:val="02D994E3D53C4CBB885BE50DF107D0CC"/>
    <w:rsid w:val="00C77AD9"/>
  </w:style>
  <w:style w:type="paragraph" w:customStyle="1" w:styleId="3E00594DE2BD46518197DA418AAAE7CF">
    <w:name w:val="3E00594DE2BD46518197DA418AAAE7CF"/>
    <w:rsid w:val="00C77AD9"/>
  </w:style>
  <w:style w:type="paragraph" w:customStyle="1" w:styleId="542C15A8B9164E87A0CECFD24D96D05A">
    <w:name w:val="542C15A8B9164E87A0CECFD24D96D05A"/>
    <w:rsid w:val="00C77AD9"/>
  </w:style>
  <w:style w:type="paragraph" w:customStyle="1" w:styleId="D40461DC0E2E46D9A78E2B149387E11E">
    <w:name w:val="D40461DC0E2E46D9A78E2B149387E11E"/>
    <w:rsid w:val="00C77AD9"/>
  </w:style>
  <w:style w:type="paragraph" w:customStyle="1" w:styleId="B772CB7082F740B08E2589F98F3F3914">
    <w:name w:val="B772CB7082F740B08E2589F98F3F3914"/>
    <w:rsid w:val="00C77AD9"/>
  </w:style>
  <w:style w:type="paragraph" w:customStyle="1" w:styleId="2ACA9E6BDED14FFCB48126549DD95F2A">
    <w:name w:val="2ACA9E6BDED14FFCB48126549DD95F2A"/>
    <w:rsid w:val="00C77AD9"/>
  </w:style>
  <w:style w:type="paragraph" w:customStyle="1" w:styleId="7BE6532B1A3B4DF481226634FF43D155">
    <w:name w:val="7BE6532B1A3B4DF481226634FF43D155"/>
    <w:rsid w:val="00C77AD9"/>
  </w:style>
  <w:style w:type="paragraph" w:customStyle="1" w:styleId="68EAE87498AD4FF5ACB22F467ADAF1F8">
    <w:name w:val="68EAE87498AD4FF5ACB22F467ADAF1F8"/>
    <w:rsid w:val="00C77AD9"/>
  </w:style>
  <w:style w:type="paragraph" w:customStyle="1" w:styleId="73B8F71DBAE54F8498B2E5543B081060">
    <w:name w:val="73B8F71DBAE54F8498B2E5543B081060"/>
    <w:rsid w:val="00C77AD9"/>
  </w:style>
  <w:style w:type="paragraph" w:customStyle="1" w:styleId="7F42777101A746D0A1805AEA566BE4C0">
    <w:name w:val="7F42777101A746D0A1805AEA566BE4C0"/>
    <w:rsid w:val="00C77AD9"/>
  </w:style>
  <w:style w:type="paragraph" w:customStyle="1" w:styleId="ECE99B804F9D4B3FAEDC19F35D0009D6">
    <w:name w:val="ECE99B804F9D4B3FAEDC19F35D0009D6"/>
    <w:rsid w:val="00C77AD9"/>
  </w:style>
  <w:style w:type="paragraph" w:customStyle="1" w:styleId="0D54035E77FB465A9F04EAF72F0ECD02">
    <w:name w:val="0D54035E77FB465A9F04EAF72F0ECD02"/>
    <w:rsid w:val="00C77AD9"/>
  </w:style>
  <w:style w:type="paragraph" w:customStyle="1" w:styleId="B77D03EA78F5431AB018F6872075274E">
    <w:name w:val="B77D03EA78F5431AB018F6872075274E"/>
    <w:rsid w:val="00C77AD9"/>
  </w:style>
  <w:style w:type="paragraph" w:customStyle="1" w:styleId="57A4388856B94905821BEA937D4E9370">
    <w:name w:val="57A4388856B94905821BEA937D4E9370"/>
    <w:rsid w:val="00C77AD9"/>
  </w:style>
  <w:style w:type="paragraph" w:customStyle="1" w:styleId="028FFA52EAE2420AAE4BE4D5A13A184F">
    <w:name w:val="028FFA52EAE2420AAE4BE4D5A13A184F"/>
    <w:rsid w:val="00C77AD9"/>
  </w:style>
  <w:style w:type="paragraph" w:customStyle="1" w:styleId="0499952C9BA54324A971F3554B3D4191">
    <w:name w:val="0499952C9BA54324A971F3554B3D4191"/>
    <w:rsid w:val="00C77AD9"/>
  </w:style>
  <w:style w:type="paragraph" w:customStyle="1" w:styleId="317A4A12866C468CB90B30EF1F451741">
    <w:name w:val="317A4A12866C468CB90B30EF1F451741"/>
    <w:rsid w:val="00C77AD9"/>
  </w:style>
  <w:style w:type="paragraph" w:customStyle="1" w:styleId="FFA95847C7A34EEDBE636C018638626E">
    <w:name w:val="FFA95847C7A34EEDBE636C018638626E"/>
    <w:rsid w:val="00C77AD9"/>
  </w:style>
  <w:style w:type="paragraph" w:customStyle="1" w:styleId="27CA1F564D01495F8B0DAA66AD32D26A">
    <w:name w:val="27CA1F564D01495F8B0DAA66AD32D26A"/>
    <w:rsid w:val="00C77AD9"/>
  </w:style>
  <w:style w:type="paragraph" w:customStyle="1" w:styleId="C287988E3DB546B08497F188D1F9B5A6">
    <w:name w:val="C287988E3DB546B08497F188D1F9B5A6"/>
    <w:rsid w:val="00C77AD9"/>
  </w:style>
  <w:style w:type="paragraph" w:customStyle="1" w:styleId="47DCAE64DF184B7E8B5E39EF3F00E629">
    <w:name w:val="47DCAE64DF184B7E8B5E39EF3F00E629"/>
    <w:rsid w:val="00C77AD9"/>
  </w:style>
  <w:style w:type="paragraph" w:customStyle="1" w:styleId="C13C012A139C441299974D3F0E659438">
    <w:name w:val="C13C012A139C441299974D3F0E659438"/>
    <w:rsid w:val="00C77AD9"/>
  </w:style>
  <w:style w:type="paragraph" w:customStyle="1" w:styleId="4ADE43D82B344837B6266B5FBC13380D">
    <w:name w:val="4ADE43D82B344837B6266B5FBC13380D"/>
    <w:rsid w:val="00C77AD9"/>
  </w:style>
  <w:style w:type="paragraph" w:customStyle="1" w:styleId="4898860011CD46B4B3DE429F0E191973">
    <w:name w:val="4898860011CD46B4B3DE429F0E191973"/>
    <w:rsid w:val="00C77AD9"/>
  </w:style>
  <w:style w:type="paragraph" w:customStyle="1" w:styleId="8090516867204602950796AAD25ED402">
    <w:name w:val="8090516867204602950796AAD25ED402"/>
    <w:rsid w:val="00C77AD9"/>
  </w:style>
  <w:style w:type="paragraph" w:customStyle="1" w:styleId="245CE59F0159448FB65D20E8189ED406">
    <w:name w:val="245CE59F0159448FB65D20E8189ED406"/>
    <w:rsid w:val="00C77AD9"/>
  </w:style>
  <w:style w:type="paragraph" w:customStyle="1" w:styleId="9F4F970045DD4A8C831418576118BFB4">
    <w:name w:val="9F4F970045DD4A8C831418576118BFB4"/>
    <w:rsid w:val="00F64EF9"/>
  </w:style>
  <w:style w:type="paragraph" w:customStyle="1" w:styleId="E76D0CFF41A646CB8F3FFEC11F87104D">
    <w:name w:val="E76D0CFF41A646CB8F3FFEC11F87104D"/>
    <w:rsid w:val="00F64EF9"/>
  </w:style>
  <w:style w:type="paragraph" w:customStyle="1" w:styleId="F50377FCD0E14EB1ABEBF3201855D40B">
    <w:name w:val="F50377FCD0E14EB1ABEBF3201855D40B"/>
    <w:rsid w:val="00F64EF9"/>
  </w:style>
  <w:style w:type="paragraph" w:customStyle="1" w:styleId="4AC4AB1C82B94B4ABE4DA6392F206753">
    <w:name w:val="4AC4AB1C82B94B4ABE4DA6392F206753"/>
    <w:rsid w:val="00F64EF9"/>
  </w:style>
  <w:style w:type="paragraph" w:customStyle="1" w:styleId="9B8E4338FBA34408A231215642236752">
    <w:name w:val="9B8E4338FBA34408A231215642236752"/>
    <w:rsid w:val="00F64EF9"/>
  </w:style>
  <w:style w:type="paragraph" w:customStyle="1" w:styleId="5106AA31D0624DAF8BDF72C1292ECF9F">
    <w:name w:val="5106AA31D0624DAF8BDF72C1292ECF9F"/>
    <w:rsid w:val="00F64EF9"/>
  </w:style>
  <w:style w:type="paragraph" w:customStyle="1" w:styleId="E709DF8C80B948A38C4A63FA028EA9E2">
    <w:name w:val="E709DF8C80B948A38C4A63FA028EA9E2"/>
    <w:rsid w:val="00F64EF9"/>
  </w:style>
  <w:style w:type="paragraph" w:customStyle="1" w:styleId="E90E3C52BE8D446AB30CD272C7A528D1">
    <w:name w:val="E90E3C52BE8D446AB30CD272C7A528D1"/>
    <w:rsid w:val="00F64EF9"/>
  </w:style>
  <w:style w:type="paragraph" w:customStyle="1" w:styleId="C3243CF46AD24E4B93754F4D08D6BC8A">
    <w:name w:val="C3243CF46AD24E4B93754F4D08D6BC8A"/>
    <w:rsid w:val="00F64EF9"/>
  </w:style>
  <w:style w:type="paragraph" w:customStyle="1" w:styleId="EDF0AA54DB5744A5AACAC2B1F978F37C">
    <w:name w:val="EDF0AA54DB5744A5AACAC2B1F978F37C"/>
    <w:rsid w:val="00F64EF9"/>
  </w:style>
  <w:style w:type="paragraph" w:customStyle="1" w:styleId="C871BEA6B8914FF4850437FA459ECA22">
    <w:name w:val="C871BEA6B8914FF4850437FA459ECA22"/>
    <w:rsid w:val="00F64EF9"/>
  </w:style>
  <w:style w:type="paragraph" w:customStyle="1" w:styleId="E6013FE5BFCB495BA7521B5CB32D818A">
    <w:name w:val="E6013FE5BFCB495BA7521B5CB32D818A"/>
    <w:rsid w:val="00F64EF9"/>
  </w:style>
  <w:style w:type="paragraph" w:customStyle="1" w:styleId="E900AAE8F6D1472DBC784A322812B42C">
    <w:name w:val="E900AAE8F6D1472DBC784A322812B42C"/>
    <w:rsid w:val="00F64EF9"/>
  </w:style>
  <w:style w:type="paragraph" w:customStyle="1" w:styleId="5AA944CB5FFF46ECBF48B8460303BF03">
    <w:name w:val="5AA944CB5FFF46ECBF48B8460303BF03"/>
    <w:rsid w:val="00F64EF9"/>
  </w:style>
  <w:style w:type="paragraph" w:customStyle="1" w:styleId="4D13AD3E3E71427FBC15AD4C53629EDA">
    <w:name w:val="4D13AD3E3E71427FBC15AD4C53629EDA"/>
    <w:rsid w:val="00F64EF9"/>
  </w:style>
  <w:style w:type="paragraph" w:customStyle="1" w:styleId="52D3E8364B3D49219C21A80996B91BEB">
    <w:name w:val="52D3E8364B3D49219C21A80996B91BEB"/>
    <w:rsid w:val="00F64EF9"/>
  </w:style>
  <w:style w:type="paragraph" w:customStyle="1" w:styleId="55BF9F0D5C77435FA9ED148FF288108B">
    <w:name w:val="55BF9F0D5C77435FA9ED148FF288108B"/>
    <w:rsid w:val="00F64EF9"/>
  </w:style>
  <w:style w:type="paragraph" w:customStyle="1" w:styleId="DF1996E3470E48E3AE044369C7998D55">
    <w:name w:val="DF1996E3470E48E3AE044369C7998D55"/>
    <w:rsid w:val="00F64EF9"/>
  </w:style>
  <w:style w:type="paragraph" w:customStyle="1" w:styleId="680C94263D774FEF92D6BE63EC9DF225">
    <w:name w:val="680C94263D774FEF92D6BE63EC9DF225"/>
    <w:rsid w:val="00F64EF9"/>
  </w:style>
  <w:style w:type="paragraph" w:customStyle="1" w:styleId="C2BC8CBC1B3D4AC9B68A8051DDB843C9">
    <w:name w:val="C2BC8CBC1B3D4AC9B68A8051DDB843C9"/>
    <w:rsid w:val="00F64EF9"/>
  </w:style>
  <w:style w:type="paragraph" w:customStyle="1" w:styleId="693036978F8E4C7EA6BA2CA9443FC299">
    <w:name w:val="693036978F8E4C7EA6BA2CA9443FC299"/>
    <w:rsid w:val="00F64EF9"/>
  </w:style>
  <w:style w:type="paragraph" w:customStyle="1" w:styleId="C75ED309367D4750A43BCA75A43A5253">
    <w:name w:val="C75ED309367D4750A43BCA75A43A5253"/>
    <w:rsid w:val="00F64EF9"/>
  </w:style>
  <w:style w:type="paragraph" w:customStyle="1" w:styleId="4104C1CBCC2144C8A302FB52C11B3B9B">
    <w:name w:val="4104C1CBCC2144C8A302FB52C11B3B9B"/>
    <w:rsid w:val="00F64EF9"/>
  </w:style>
  <w:style w:type="paragraph" w:customStyle="1" w:styleId="91FC317B931D4D2699A2B4175752FF93">
    <w:name w:val="91FC317B931D4D2699A2B4175752FF93"/>
    <w:rsid w:val="00F64EF9"/>
  </w:style>
  <w:style w:type="paragraph" w:customStyle="1" w:styleId="D4004E69F4C549E980D1AAEE53D5FD94">
    <w:name w:val="D4004E69F4C549E980D1AAEE53D5FD94"/>
    <w:rsid w:val="00F64EF9"/>
  </w:style>
  <w:style w:type="paragraph" w:customStyle="1" w:styleId="3FFB6B08BB4246C78D9ACA848376B708">
    <w:name w:val="3FFB6B08BB4246C78D9ACA848376B708"/>
    <w:rsid w:val="00F64EF9"/>
  </w:style>
  <w:style w:type="paragraph" w:customStyle="1" w:styleId="CF1DA6ABD3754B3883BFF39161153A79">
    <w:name w:val="CF1DA6ABD3754B3883BFF39161153A79"/>
    <w:rsid w:val="00F64EF9"/>
  </w:style>
  <w:style w:type="paragraph" w:customStyle="1" w:styleId="E222F585314C4323BE8F86A583B91374">
    <w:name w:val="E222F585314C4323BE8F86A583B91374"/>
    <w:rsid w:val="00F64EF9"/>
  </w:style>
  <w:style w:type="paragraph" w:customStyle="1" w:styleId="2337F37A49654A17AEFE781E59FB60AF">
    <w:name w:val="2337F37A49654A17AEFE781E59FB60AF"/>
    <w:rsid w:val="00F64EF9"/>
  </w:style>
  <w:style w:type="paragraph" w:customStyle="1" w:styleId="2F02BF615595408090CEDD00C608C53A">
    <w:name w:val="2F02BF615595408090CEDD00C608C53A"/>
    <w:rsid w:val="00F64EF9"/>
  </w:style>
  <w:style w:type="paragraph" w:customStyle="1" w:styleId="6E86FD97E3B8458FADC0C4F19FA52D33">
    <w:name w:val="6E86FD97E3B8458FADC0C4F19FA52D33"/>
    <w:rsid w:val="00F64EF9"/>
  </w:style>
  <w:style w:type="paragraph" w:customStyle="1" w:styleId="7470B0FFB80842C58CFE39EEB74E5576">
    <w:name w:val="7470B0FFB80842C58CFE39EEB74E5576"/>
    <w:rsid w:val="00F64EF9"/>
  </w:style>
  <w:style w:type="paragraph" w:customStyle="1" w:styleId="7E6ABDC39179456EBC83FB0FC9E7564E">
    <w:name w:val="7E6ABDC39179456EBC83FB0FC9E7564E"/>
    <w:rsid w:val="00F64EF9"/>
  </w:style>
  <w:style w:type="paragraph" w:customStyle="1" w:styleId="A27A81E94AF8406B849D285171ABA55D">
    <w:name w:val="A27A81E94AF8406B849D285171ABA55D"/>
    <w:rsid w:val="00F64EF9"/>
  </w:style>
  <w:style w:type="paragraph" w:customStyle="1" w:styleId="474BC9492EEC46A4A14D994D1BA33235">
    <w:name w:val="474BC9492EEC46A4A14D994D1BA33235"/>
    <w:rsid w:val="00F64EF9"/>
  </w:style>
  <w:style w:type="paragraph" w:customStyle="1" w:styleId="D4B070816CEA415785ADAE685CAE8CB5">
    <w:name w:val="D4B070816CEA415785ADAE685CAE8CB5"/>
    <w:rsid w:val="00F64EF9"/>
  </w:style>
  <w:style w:type="paragraph" w:customStyle="1" w:styleId="1F928194DAB548148870ECEB470F4950">
    <w:name w:val="1F928194DAB548148870ECEB470F4950"/>
    <w:rsid w:val="00F64EF9"/>
  </w:style>
  <w:style w:type="paragraph" w:customStyle="1" w:styleId="89F44F72888D477EBE909AD4B6DEE689">
    <w:name w:val="89F44F72888D477EBE909AD4B6DEE689"/>
    <w:rsid w:val="00F64EF9"/>
  </w:style>
  <w:style w:type="paragraph" w:customStyle="1" w:styleId="D0427BF0C1884B1DACB3F4C202A64267">
    <w:name w:val="D0427BF0C1884B1DACB3F4C202A64267"/>
    <w:rsid w:val="00F64EF9"/>
  </w:style>
  <w:style w:type="paragraph" w:customStyle="1" w:styleId="65A77C4588A04CC184424A913EC29C14">
    <w:name w:val="65A77C4588A04CC184424A913EC29C14"/>
    <w:rsid w:val="00F64EF9"/>
  </w:style>
  <w:style w:type="paragraph" w:customStyle="1" w:styleId="1E5F338ACCE94AF1B976A0091CD74D60">
    <w:name w:val="1E5F338ACCE94AF1B976A0091CD74D60"/>
    <w:rsid w:val="00F64EF9"/>
  </w:style>
  <w:style w:type="paragraph" w:customStyle="1" w:styleId="613DBDBBADE740C5BEFF9ABBF62A04AD">
    <w:name w:val="613DBDBBADE740C5BEFF9ABBF62A04AD"/>
    <w:rsid w:val="00F64EF9"/>
  </w:style>
  <w:style w:type="paragraph" w:customStyle="1" w:styleId="E6FCEE7259F349BCA51B631E5D3D2482">
    <w:name w:val="E6FCEE7259F349BCA51B631E5D3D2482"/>
    <w:rsid w:val="00F64EF9"/>
  </w:style>
  <w:style w:type="paragraph" w:customStyle="1" w:styleId="7ABC44AA4F8746DBAB2AD283AC5B0B42">
    <w:name w:val="7ABC44AA4F8746DBAB2AD283AC5B0B42"/>
    <w:rsid w:val="00F64EF9"/>
  </w:style>
  <w:style w:type="paragraph" w:customStyle="1" w:styleId="6D351323D8074A9C8A386EF46EF2DEAE">
    <w:name w:val="6D351323D8074A9C8A386EF46EF2DEAE"/>
    <w:rsid w:val="00F64EF9"/>
  </w:style>
  <w:style w:type="paragraph" w:customStyle="1" w:styleId="78B1A58C34CF415EBFA11FAAFC7B4D15">
    <w:name w:val="78B1A58C34CF415EBFA11FAAFC7B4D15"/>
    <w:rsid w:val="00F64EF9"/>
  </w:style>
  <w:style w:type="paragraph" w:customStyle="1" w:styleId="C7DDD06C3AE347E090F859F01BAA7465">
    <w:name w:val="C7DDD06C3AE347E090F859F01BAA7465"/>
    <w:rsid w:val="00F64EF9"/>
  </w:style>
  <w:style w:type="paragraph" w:customStyle="1" w:styleId="3AC0696FB56F4BE08617E61DED12D0C0">
    <w:name w:val="3AC0696FB56F4BE08617E61DED12D0C0"/>
    <w:rsid w:val="00F64EF9"/>
  </w:style>
  <w:style w:type="paragraph" w:customStyle="1" w:styleId="00C0B8889F1B44888D79142E053DB11B">
    <w:name w:val="00C0B8889F1B44888D79142E053DB11B"/>
    <w:rsid w:val="00F64EF9"/>
  </w:style>
  <w:style w:type="paragraph" w:customStyle="1" w:styleId="1B24A82F7518467FA06315984AFFC356">
    <w:name w:val="1B24A82F7518467FA06315984AFFC356"/>
    <w:rsid w:val="00F64EF9"/>
  </w:style>
  <w:style w:type="paragraph" w:customStyle="1" w:styleId="D52F57CE9A02422AA1BFF8BFF52187CA">
    <w:name w:val="D52F57CE9A02422AA1BFF8BFF52187CA"/>
    <w:rsid w:val="00F64EF9"/>
  </w:style>
  <w:style w:type="paragraph" w:customStyle="1" w:styleId="7C6F99CFA4A54DC0BCA94E7694C986A1">
    <w:name w:val="7C6F99CFA4A54DC0BCA94E7694C986A1"/>
    <w:rsid w:val="00F64EF9"/>
  </w:style>
  <w:style w:type="paragraph" w:customStyle="1" w:styleId="01082C42574E455092B3CE9383AA075E">
    <w:name w:val="01082C42574E455092B3CE9383AA075E"/>
    <w:rsid w:val="00F64EF9"/>
  </w:style>
  <w:style w:type="paragraph" w:customStyle="1" w:styleId="47845BF30EA644FD822D1DD4A202A9C8">
    <w:name w:val="47845BF30EA644FD822D1DD4A202A9C8"/>
    <w:rsid w:val="00F64EF9"/>
  </w:style>
  <w:style w:type="paragraph" w:customStyle="1" w:styleId="6186BFC6CD934108A690E1B59DF46F9A">
    <w:name w:val="6186BFC6CD934108A690E1B59DF46F9A"/>
    <w:rsid w:val="00F64EF9"/>
  </w:style>
  <w:style w:type="paragraph" w:customStyle="1" w:styleId="2DFF196ECE984EC0BE2B855193282782">
    <w:name w:val="2DFF196ECE984EC0BE2B855193282782"/>
    <w:rsid w:val="00F64EF9"/>
  </w:style>
  <w:style w:type="paragraph" w:customStyle="1" w:styleId="79041B0BE1AA4E878BAC95BDD2BA7761">
    <w:name w:val="79041B0BE1AA4E878BAC95BDD2BA7761"/>
    <w:rsid w:val="00F64EF9"/>
  </w:style>
  <w:style w:type="paragraph" w:customStyle="1" w:styleId="B782CDE8CE4E49428225C68D4D52455B">
    <w:name w:val="B782CDE8CE4E49428225C68D4D52455B"/>
    <w:rsid w:val="00F64EF9"/>
  </w:style>
  <w:style w:type="paragraph" w:customStyle="1" w:styleId="7674EA8312224269884C156E1AD3D688">
    <w:name w:val="7674EA8312224269884C156E1AD3D688"/>
    <w:rsid w:val="00F64EF9"/>
  </w:style>
  <w:style w:type="paragraph" w:customStyle="1" w:styleId="B389584BC3E649489EF5315C023FA024">
    <w:name w:val="B389584BC3E649489EF5315C023FA024"/>
    <w:rsid w:val="00F64EF9"/>
  </w:style>
  <w:style w:type="paragraph" w:customStyle="1" w:styleId="BC8BB19A063E468CA3626ED62FF75EA3">
    <w:name w:val="BC8BB19A063E468CA3626ED62FF75EA3"/>
    <w:rsid w:val="00F64EF9"/>
  </w:style>
  <w:style w:type="paragraph" w:customStyle="1" w:styleId="9B83398FAA724FDCB9A3BA96961E3322">
    <w:name w:val="9B83398FAA724FDCB9A3BA96961E3322"/>
    <w:rsid w:val="00F64EF9"/>
  </w:style>
  <w:style w:type="paragraph" w:customStyle="1" w:styleId="6E612016001A4C08AC1EB08DCD6D0B69">
    <w:name w:val="6E612016001A4C08AC1EB08DCD6D0B69"/>
    <w:rsid w:val="00F64EF9"/>
  </w:style>
  <w:style w:type="paragraph" w:customStyle="1" w:styleId="B8DAACF1279B4CF0BAB10A3D268ECA08">
    <w:name w:val="B8DAACF1279B4CF0BAB10A3D268ECA08"/>
    <w:rsid w:val="00F64EF9"/>
  </w:style>
  <w:style w:type="paragraph" w:customStyle="1" w:styleId="E34C63FE5D084A6AB522CA2B2109B810">
    <w:name w:val="E34C63FE5D084A6AB522CA2B2109B810"/>
    <w:rsid w:val="00F64EF9"/>
  </w:style>
  <w:style w:type="paragraph" w:customStyle="1" w:styleId="39ACD6F09AAF4C798537DB8A9088A887">
    <w:name w:val="39ACD6F09AAF4C798537DB8A9088A887"/>
    <w:rsid w:val="00F64EF9"/>
  </w:style>
  <w:style w:type="paragraph" w:customStyle="1" w:styleId="1FF36577D0F9412785FC8CCFCFB76816">
    <w:name w:val="1FF36577D0F9412785FC8CCFCFB76816"/>
    <w:rsid w:val="00F64EF9"/>
  </w:style>
  <w:style w:type="paragraph" w:customStyle="1" w:styleId="93C1860ED45D4D1884EC0F8C4E29C3D6">
    <w:name w:val="93C1860ED45D4D1884EC0F8C4E29C3D6"/>
    <w:rsid w:val="00F64EF9"/>
  </w:style>
  <w:style w:type="paragraph" w:customStyle="1" w:styleId="819F3AA022E24DED9873918130A80F21">
    <w:name w:val="819F3AA022E24DED9873918130A80F21"/>
    <w:rsid w:val="00F64EF9"/>
  </w:style>
  <w:style w:type="paragraph" w:customStyle="1" w:styleId="0947B53C22664402916AD50C3A3CF882">
    <w:name w:val="0947B53C22664402916AD50C3A3CF882"/>
    <w:rsid w:val="00F64EF9"/>
  </w:style>
  <w:style w:type="paragraph" w:customStyle="1" w:styleId="A7DC676704DC479DBA66013ADB449ECE">
    <w:name w:val="A7DC676704DC479DBA66013ADB449ECE"/>
    <w:rsid w:val="00F64EF9"/>
  </w:style>
  <w:style w:type="paragraph" w:customStyle="1" w:styleId="CCC7A543445B4E4BA956681B626B00EF">
    <w:name w:val="CCC7A543445B4E4BA956681B626B00EF"/>
    <w:rsid w:val="00F64EF9"/>
  </w:style>
  <w:style w:type="paragraph" w:customStyle="1" w:styleId="126536E30925424C9ACECFD9871ED17A">
    <w:name w:val="126536E30925424C9ACECFD9871ED17A"/>
    <w:rsid w:val="00F64EF9"/>
  </w:style>
  <w:style w:type="paragraph" w:customStyle="1" w:styleId="69FD1D961C214CF7BB4BDEAA5ACB8131">
    <w:name w:val="69FD1D961C214CF7BB4BDEAA5ACB8131"/>
    <w:rsid w:val="00F64EF9"/>
  </w:style>
  <w:style w:type="paragraph" w:customStyle="1" w:styleId="4F49D67E8A544B6C9A003635236EC752">
    <w:name w:val="4F49D67E8A544B6C9A003635236EC752"/>
    <w:rsid w:val="00F64EF9"/>
  </w:style>
  <w:style w:type="paragraph" w:customStyle="1" w:styleId="9558E0D088F744B1AC910790E3C3E438">
    <w:name w:val="9558E0D088F744B1AC910790E3C3E438"/>
    <w:rsid w:val="00F64EF9"/>
  </w:style>
  <w:style w:type="paragraph" w:customStyle="1" w:styleId="1395B90A751445E5B6AA3313AEE91312">
    <w:name w:val="1395B90A751445E5B6AA3313AEE91312"/>
    <w:rsid w:val="00F64EF9"/>
  </w:style>
  <w:style w:type="paragraph" w:customStyle="1" w:styleId="430020D0A1AB40A0B844B26C27B4991F">
    <w:name w:val="430020D0A1AB40A0B844B26C27B4991F"/>
    <w:rsid w:val="00F64EF9"/>
  </w:style>
  <w:style w:type="paragraph" w:customStyle="1" w:styleId="F57C1733797E45159D6511E61D673340">
    <w:name w:val="F57C1733797E45159D6511E61D673340"/>
    <w:rsid w:val="00F64EF9"/>
  </w:style>
  <w:style w:type="paragraph" w:customStyle="1" w:styleId="E91001EF3A6B407B9FE7BA335992F40C">
    <w:name w:val="E91001EF3A6B407B9FE7BA335992F40C"/>
    <w:rsid w:val="00F64EF9"/>
  </w:style>
  <w:style w:type="paragraph" w:customStyle="1" w:styleId="2B5D533FBA8D4EE681678327A272914E">
    <w:name w:val="2B5D533FBA8D4EE681678327A272914E"/>
    <w:rsid w:val="00F64EF9"/>
  </w:style>
  <w:style w:type="paragraph" w:customStyle="1" w:styleId="0AC89AB72412460F80F01B02657DEF60">
    <w:name w:val="0AC89AB72412460F80F01B02657DEF60"/>
    <w:rsid w:val="00F64EF9"/>
  </w:style>
  <w:style w:type="paragraph" w:customStyle="1" w:styleId="614A1D7E5F29418E83193A7ECBBD209D">
    <w:name w:val="614A1D7E5F29418E83193A7ECBBD209D"/>
    <w:rsid w:val="00F64EF9"/>
  </w:style>
  <w:style w:type="paragraph" w:customStyle="1" w:styleId="CCF9812084E54F1DA7AE2DECA14FBE30">
    <w:name w:val="CCF9812084E54F1DA7AE2DECA14FBE30"/>
    <w:rsid w:val="00F64EF9"/>
  </w:style>
  <w:style w:type="paragraph" w:customStyle="1" w:styleId="8F6F8E8AC37F4F12AF55EA99C032FDC9">
    <w:name w:val="8F6F8E8AC37F4F12AF55EA99C032FDC9"/>
    <w:rsid w:val="00F64EF9"/>
  </w:style>
  <w:style w:type="paragraph" w:customStyle="1" w:styleId="EB1B933BEC8D4B8987708705E39952E9">
    <w:name w:val="EB1B933BEC8D4B8987708705E39952E9"/>
    <w:rsid w:val="00F64EF9"/>
  </w:style>
  <w:style w:type="paragraph" w:customStyle="1" w:styleId="A266D886C1BE45D191C7E2D6D7D121AF">
    <w:name w:val="A266D886C1BE45D191C7E2D6D7D121AF"/>
    <w:rsid w:val="00F64EF9"/>
  </w:style>
  <w:style w:type="paragraph" w:customStyle="1" w:styleId="8AF03CAEAB514A38A95DAA50EEA10CBC">
    <w:name w:val="8AF03CAEAB514A38A95DAA50EEA10CBC"/>
    <w:rsid w:val="00F64EF9"/>
  </w:style>
  <w:style w:type="paragraph" w:customStyle="1" w:styleId="7470C211F30747B6AB33181145427F59">
    <w:name w:val="7470C211F30747B6AB33181145427F59"/>
    <w:rsid w:val="00F64EF9"/>
  </w:style>
  <w:style w:type="paragraph" w:customStyle="1" w:styleId="62C5F65338A0482E92757D66CEADB74A">
    <w:name w:val="62C5F65338A0482E92757D66CEADB74A"/>
    <w:rsid w:val="00F64EF9"/>
  </w:style>
  <w:style w:type="paragraph" w:customStyle="1" w:styleId="A9C2766952244B45A8F1B34CAB654841">
    <w:name w:val="A9C2766952244B45A8F1B34CAB654841"/>
    <w:rsid w:val="00F64EF9"/>
  </w:style>
  <w:style w:type="paragraph" w:customStyle="1" w:styleId="ECD7995996784FCCBDAB58FB7C786C21">
    <w:name w:val="ECD7995996784FCCBDAB58FB7C786C21"/>
    <w:rsid w:val="00F64EF9"/>
  </w:style>
  <w:style w:type="paragraph" w:customStyle="1" w:styleId="00F61F059C5A4E60A1F93F0E5EEED3C1">
    <w:name w:val="00F61F059C5A4E60A1F93F0E5EEED3C1"/>
    <w:rsid w:val="00F64EF9"/>
  </w:style>
  <w:style w:type="paragraph" w:customStyle="1" w:styleId="2977F2EFD7D24DE2AF9A62BEB0981227">
    <w:name w:val="2977F2EFD7D24DE2AF9A62BEB0981227"/>
    <w:rsid w:val="00F64EF9"/>
  </w:style>
  <w:style w:type="paragraph" w:customStyle="1" w:styleId="FCEBC41183824A0FB88523EF038D26A1">
    <w:name w:val="FCEBC41183824A0FB88523EF038D26A1"/>
    <w:rsid w:val="00F64EF9"/>
  </w:style>
  <w:style w:type="paragraph" w:customStyle="1" w:styleId="688DD158A53A4F54BD08CB33B1984FED">
    <w:name w:val="688DD158A53A4F54BD08CB33B1984FED"/>
    <w:rsid w:val="00F64EF9"/>
  </w:style>
  <w:style w:type="paragraph" w:customStyle="1" w:styleId="62BD95F1A60640BB8EC224A7B02BF3C8">
    <w:name w:val="62BD95F1A60640BB8EC224A7B02BF3C8"/>
    <w:rsid w:val="00F64EF9"/>
  </w:style>
  <w:style w:type="paragraph" w:customStyle="1" w:styleId="FF39759237C149E68B421CF93CD1C604">
    <w:name w:val="FF39759237C149E68B421CF93CD1C604"/>
    <w:rsid w:val="00F64EF9"/>
  </w:style>
  <w:style w:type="paragraph" w:customStyle="1" w:styleId="75A55D3A22CE421DADA2CEE2F8C36ED4">
    <w:name w:val="75A55D3A22CE421DADA2CEE2F8C36ED4"/>
    <w:rsid w:val="00F64EF9"/>
  </w:style>
  <w:style w:type="paragraph" w:customStyle="1" w:styleId="8A74721D3C674CFFBE8B87A8E400821D">
    <w:name w:val="8A74721D3C674CFFBE8B87A8E400821D"/>
    <w:rsid w:val="00F64EF9"/>
  </w:style>
  <w:style w:type="paragraph" w:customStyle="1" w:styleId="A287AB1BCC7B46E39233C3F0FEDD9A6D">
    <w:name w:val="A287AB1BCC7B46E39233C3F0FEDD9A6D"/>
    <w:rsid w:val="00F64EF9"/>
  </w:style>
  <w:style w:type="paragraph" w:customStyle="1" w:styleId="7E3E4116E8144746A4CF0BD57F0D65C1">
    <w:name w:val="7E3E4116E8144746A4CF0BD57F0D65C1"/>
    <w:rsid w:val="00F64EF9"/>
  </w:style>
  <w:style w:type="paragraph" w:customStyle="1" w:styleId="C197377A220A4ADABAC069EDF8F3D07E">
    <w:name w:val="C197377A220A4ADABAC069EDF8F3D07E"/>
    <w:rsid w:val="00F64EF9"/>
  </w:style>
  <w:style w:type="paragraph" w:customStyle="1" w:styleId="25DBC1226D2442AAA6B8E5156BB87514">
    <w:name w:val="25DBC1226D2442AAA6B8E5156BB87514"/>
    <w:rsid w:val="00F64EF9"/>
  </w:style>
  <w:style w:type="paragraph" w:customStyle="1" w:styleId="A76AC98FA1414D9695FC8B3DF98E00B0">
    <w:name w:val="A76AC98FA1414D9695FC8B3DF98E00B0"/>
    <w:rsid w:val="00F64EF9"/>
  </w:style>
  <w:style w:type="paragraph" w:customStyle="1" w:styleId="BDE4C9E425764478864AEE644DBF1212">
    <w:name w:val="BDE4C9E425764478864AEE644DBF1212"/>
    <w:rsid w:val="00F64EF9"/>
  </w:style>
  <w:style w:type="paragraph" w:customStyle="1" w:styleId="F7E8F5DC375645108BA7FB4558DFF01C">
    <w:name w:val="F7E8F5DC375645108BA7FB4558DFF01C"/>
    <w:rsid w:val="00F64EF9"/>
  </w:style>
  <w:style w:type="paragraph" w:customStyle="1" w:styleId="D61B248BA4C64932AEFDC4559949E78D">
    <w:name w:val="D61B248BA4C64932AEFDC4559949E78D"/>
    <w:rsid w:val="00F64EF9"/>
  </w:style>
  <w:style w:type="paragraph" w:customStyle="1" w:styleId="0F9F34094035402A954373DDC9872EA1">
    <w:name w:val="0F9F34094035402A954373DDC9872EA1"/>
    <w:rsid w:val="00F64EF9"/>
  </w:style>
  <w:style w:type="paragraph" w:customStyle="1" w:styleId="5A6165792BB644B082AC33FF28B4C63D">
    <w:name w:val="5A6165792BB644B082AC33FF28B4C63D"/>
    <w:rsid w:val="00F64EF9"/>
  </w:style>
  <w:style w:type="paragraph" w:customStyle="1" w:styleId="37005E95F75D4A1C9A8D5B083EFE14D2">
    <w:name w:val="37005E95F75D4A1C9A8D5B083EFE14D2"/>
    <w:rsid w:val="00F64EF9"/>
  </w:style>
  <w:style w:type="paragraph" w:customStyle="1" w:styleId="E0B2383094FF4BA2AB2D1AF1B4A8B5C8">
    <w:name w:val="E0B2383094FF4BA2AB2D1AF1B4A8B5C8"/>
    <w:rsid w:val="00F64EF9"/>
  </w:style>
  <w:style w:type="paragraph" w:customStyle="1" w:styleId="BFC59F5AB6F44783A38F38432300862F">
    <w:name w:val="BFC59F5AB6F44783A38F38432300862F"/>
    <w:rsid w:val="00F64EF9"/>
  </w:style>
  <w:style w:type="paragraph" w:customStyle="1" w:styleId="B4D2CBE72525492F9EB76030DDB98A54">
    <w:name w:val="B4D2CBE72525492F9EB76030DDB98A54"/>
    <w:rsid w:val="00F64EF9"/>
  </w:style>
  <w:style w:type="paragraph" w:customStyle="1" w:styleId="5DEF78709B714D988B8D9C4257CE1C07">
    <w:name w:val="5DEF78709B714D988B8D9C4257CE1C07"/>
    <w:rsid w:val="00F64EF9"/>
  </w:style>
  <w:style w:type="paragraph" w:customStyle="1" w:styleId="D20F20AD0B9C4A92ADB8CCAF9013F9F4">
    <w:name w:val="D20F20AD0B9C4A92ADB8CCAF9013F9F4"/>
    <w:rsid w:val="00F64EF9"/>
  </w:style>
  <w:style w:type="paragraph" w:customStyle="1" w:styleId="7B6567C4958E438F83B5402704E26623">
    <w:name w:val="7B6567C4958E438F83B5402704E26623"/>
    <w:rsid w:val="00F64EF9"/>
  </w:style>
  <w:style w:type="paragraph" w:customStyle="1" w:styleId="CA172FA696ED43629DE3915F7B86D7E4">
    <w:name w:val="CA172FA696ED43629DE3915F7B86D7E4"/>
    <w:rsid w:val="00F64EF9"/>
  </w:style>
  <w:style w:type="paragraph" w:customStyle="1" w:styleId="C3E0242315E1431B935E11D12AF97A6C">
    <w:name w:val="C3E0242315E1431B935E11D12AF97A6C"/>
    <w:rsid w:val="00F64EF9"/>
  </w:style>
  <w:style w:type="paragraph" w:customStyle="1" w:styleId="923632AAD46042CC8E9A4371A3568973">
    <w:name w:val="923632AAD46042CC8E9A4371A3568973"/>
    <w:rsid w:val="00F64EF9"/>
  </w:style>
  <w:style w:type="paragraph" w:customStyle="1" w:styleId="F46C83F68EED4E6AAD00B70402CEE0B8">
    <w:name w:val="F46C83F68EED4E6AAD00B70402CEE0B8"/>
    <w:rsid w:val="00A91539"/>
  </w:style>
  <w:style w:type="paragraph" w:customStyle="1" w:styleId="13C7A88DD4F34A6694F8A852EF6EC80B">
    <w:name w:val="13C7A88DD4F34A6694F8A852EF6EC80B"/>
    <w:rsid w:val="00A91539"/>
  </w:style>
  <w:style w:type="paragraph" w:customStyle="1" w:styleId="1C77CF4135FD4FDBA3A2A92A529DBE59">
    <w:name w:val="1C77CF4135FD4FDBA3A2A92A529DBE59"/>
    <w:rsid w:val="00A91539"/>
  </w:style>
  <w:style w:type="paragraph" w:customStyle="1" w:styleId="6486DAA3072E4B6CACA492E91EB7513F">
    <w:name w:val="6486DAA3072E4B6CACA492E91EB7513F"/>
    <w:rsid w:val="00A91539"/>
  </w:style>
  <w:style w:type="paragraph" w:customStyle="1" w:styleId="E79091E0E33D4C51B2054884D2588BAC">
    <w:name w:val="E79091E0E33D4C51B2054884D2588BAC"/>
    <w:rsid w:val="00A91539"/>
  </w:style>
  <w:style w:type="paragraph" w:customStyle="1" w:styleId="FD3AFCA45B3940EF8AA7BA9F6D9D04C2">
    <w:name w:val="FD3AFCA45B3940EF8AA7BA9F6D9D04C2"/>
    <w:rsid w:val="00A91539"/>
  </w:style>
  <w:style w:type="paragraph" w:customStyle="1" w:styleId="6AE33769088E4D7DAD015E3D68D27D12">
    <w:name w:val="6AE33769088E4D7DAD015E3D68D27D12"/>
    <w:rsid w:val="00A91539"/>
  </w:style>
  <w:style w:type="paragraph" w:customStyle="1" w:styleId="F044A8654ABA47B39428B30B331BFD85">
    <w:name w:val="F044A8654ABA47B39428B30B331BFD85"/>
    <w:rsid w:val="00A91539"/>
  </w:style>
  <w:style w:type="paragraph" w:customStyle="1" w:styleId="D46E9D162B1A48ADBE066B55E217DBEA">
    <w:name w:val="D46E9D162B1A48ADBE066B55E217DBEA"/>
    <w:rsid w:val="00A91539"/>
  </w:style>
  <w:style w:type="paragraph" w:customStyle="1" w:styleId="13B6B80C958E4A91844A5C45E0F7FE0A">
    <w:name w:val="13B6B80C958E4A91844A5C45E0F7FE0A"/>
    <w:rsid w:val="00A91539"/>
  </w:style>
  <w:style w:type="paragraph" w:customStyle="1" w:styleId="3E298D8714DF497F9DB5A71376FDDA02">
    <w:name w:val="3E298D8714DF497F9DB5A71376FDDA02"/>
    <w:rsid w:val="00A91539"/>
  </w:style>
  <w:style w:type="paragraph" w:customStyle="1" w:styleId="71C3AB8D5C964590829A3F614FE1BA78">
    <w:name w:val="71C3AB8D5C964590829A3F614FE1BA78"/>
    <w:rsid w:val="00A91539"/>
  </w:style>
  <w:style w:type="paragraph" w:customStyle="1" w:styleId="B75A2C49A8E24F0D8EF3E31A68CCC4F4">
    <w:name w:val="B75A2C49A8E24F0D8EF3E31A68CCC4F4"/>
    <w:rsid w:val="00A91539"/>
  </w:style>
  <w:style w:type="paragraph" w:customStyle="1" w:styleId="EF0FC8951AA74A5CAA07AD9134F4E47B">
    <w:name w:val="EF0FC8951AA74A5CAA07AD9134F4E47B"/>
    <w:rsid w:val="00A91539"/>
  </w:style>
  <w:style w:type="paragraph" w:customStyle="1" w:styleId="532BF4AEE9984B9FBB80AAB84B5266CE">
    <w:name w:val="532BF4AEE9984B9FBB80AAB84B5266CE"/>
    <w:rsid w:val="00A91539"/>
  </w:style>
  <w:style w:type="paragraph" w:customStyle="1" w:styleId="5486F58BA73E4411A23A86BADA95BB56">
    <w:name w:val="5486F58BA73E4411A23A86BADA95BB56"/>
    <w:rsid w:val="00A91539"/>
  </w:style>
  <w:style w:type="paragraph" w:customStyle="1" w:styleId="C9BA3FB1CE684A39A51F27DC8BAD64D2">
    <w:name w:val="C9BA3FB1CE684A39A51F27DC8BAD64D2"/>
    <w:rsid w:val="00A91539"/>
  </w:style>
  <w:style w:type="paragraph" w:customStyle="1" w:styleId="FE3CB5F0F54342428149919A41A38F40">
    <w:name w:val="FE3CB5F0F54342428149919A41A38F40"/>
    <w:rsid w:val="00A91539"/>
  </w:style>
  <w:style w:type="paragraph" w:customStyle="1" w:styleId="3FE569D91A6E4DDFB3AC1EE57871F619">
    <w:name w:val="3FE569D91A6E4DDFB3AC1EE57871F619"/>
    <w:rsid w:val="00A91539"/>
  </w:style>
  <w:style w:type="paragraph" w:customStyle="1" w:styleId="4B6C51C7F7F04746881D86939E3768BD">
    <w:name w:val="4B6C51C7F7F04746881D86939E3768BD"/>
    <w:rsid w:val="00A91539"/>
  </w:style>
  <w:style w:type="paragraph" w:customStyle="1" w:styleId="FE0DD5A20EFB487BAE2B9836E1DE88BE">
    <w:name w:val="FE0DD5A20EFB487BAE2B9836E1DE88BE"/>
    <w:rsid w:val="00A91539"/>
  </w:style>
  <w:style w:type="paragraph" w:customStyle="1" w:styleId="EC624ED5DD9F4E17AE23CE6D48BF492E">
    <w:name w:val="EC624ED5DD9F4E17AE23CE6D48BF492E"/>
    <w:rsid w:val="00A91539"/>
  </w:style>
  <w:style w:type="paragraph" w:customStyle="1" w:styleId="A7914F53FFDF41B28D44398C9AB4B571">
    <w:name w:val="A7914F53FFDF41B28D44398C9AB4B571"/>
    <w:rsid w:val="00A91539"/>
  </w:style>
  <w:style w:type="paragraph" w:customStyle="1" w:styleId="1A29FC052A39483C92DC9FD1216867D3">
    <w:name w:val="1A29FC052A39483C92DC9FD1216867D3"/>
    <w:rsid w:val="00A91539"/>
  </w:style>
  <w:style w:type="paragraph" w:customStyle="1" w:styleId="6BAF26F1D9FA4679AE97F61FB034846C">
    <w:name w:val="6BAF26F1D9FA4679AE97F61FB034846C"/>
    <w:rsid w:val="002F4EDC"/>
  </w:style>
  <w:style w:type="paragraph" w:customStyle="1" w:styleId="DA71FAF1460D412E9697D8FA5E0724C8">
    <w:name w:val="DA71FAF1460D412E9697D8FA5E0724C8"/>
    <w:rsid w:val="002F4EDC"/>
  </w:style>
  <w:style w:type="paragraph" w:customStyle="1" w:styleId="3553BAED7FDC40C699413FAA72F8D4A4">
    <w:name w:val="3553BAED7FDC40C699413FAA72F8D4A4"/>
    <w:rsid w:val="002F4EDC"/>
  </w:style>
  <w:style w:type="paragraph" w:customStyle="1" w:styleId="5F857231D90F4AEE8EE75A0B73892D9F">
    <w:name w:val="5F857231D90F4AEE8EE75A0B73892D9F"/>
    <w:rsid w:val="002F4EDC"/>
  </w:style>
  <w:style w:type="paragraph" w:customStyle="1" w:styleId="C09C94E240C944BF907C02C06036ADC2">
    <w:name w:val="C09C94E240C944BF907C02C06036ADC2"/>
    <w:rsid w:val="002F4EDC"/>
  </w:style>
  <w:style w:type="paragraph" w:customStyle="1" w:styleId="D026BE54A75D4DE68640720134EFE416">
    <w:name w:val="D026BE54A75D4DE68640720134EFE416"/>
    <w:rsid w:val="002F4EDC"/>
  </w:style>
  <w:style w:type="paragraph" w:customStyle="1" w:styleId="47886247C2DF4D4AAF12FE9219436DE8">
    <w:name w:val="47886247C2DF4D4AAF12FE9219436DE8"/>
    <w:rsid w:val="002F4EDC"/>
  </w:style>
  <w:style w:type="paragraph" w:customStyle="1" w:styleId="9D8801D28AD5424B86CCB35BA48FC6A8">
    <w:name w:val="9D8801D28AD5424B86CCB35BA48FC6A8"/>
    <w:rsid w:val="002F4EDC"/>
  </w:style>
  <w:style w:type="paragraph" w:customStyle="1" w:styleId="DE250B6AEF034AC0880440AB93F81D9E">
    <w:name w:val="DE250B6AEF034AC0880440AB93F81D9E"/>
    <w:rsid w:val="002F4EDC"/>
  </w:style>
  <w:style w:type="paragraph" w:customStyle="1" w:styleId="FF3F4A7C693E460FA5FF07FAD5FFB6C3">
    <w:name w:val="FF3F4A7C693E460FA5FF07FAD5FFB6C3"/>
    <w:rsid w:val="002F4EDC"/>
  </w:style>
  <w:style w:type="paragraph" w:customStyle="1" w:styleId="21DE9FD5B37F4492B6F168BFAF51E5C7">
    <w:name w:val="21DE9FD5B37F4492B6F168BFAF51E5C7"/>
    <w:rsid w:val="002F4EDC"/>
  </w:style>
  <w:style w:type="paragraph" w:customStyle="1" w:styleId="C894A63081A6420EBD3DA3233EE2950A">
    <w:name w:val="C894A63081A6420EBD3DA3233EE2950A"/>
    <w:rsid w:val="002F4EDC"/>
  </w:style>
  <w:style w:type="paragraph" w:customStyle="1" w:styleId="74E2D8AFC01240BA91106D854428EA43">
    <w:name w:val="74E2D8AFC01240BA91106D854428EA43"/>
    <w:rsid w:val="002F4EDC"/>
  </w:style>
  <w:style w:type="paragraph" w:customStyle="1" w:styleId="E2E9FF1B3DA64A3781416502578F41F3">
    <w:name w:val="E2E9FF1B3DA64A3781416502578F41F3"/>
    <w:rsid w:val="002F4EDC"/>
  </w:style>
  <w:style w:type="paragraph" w:customStyle="1" w:styleId="99A52971AF9B4A21A9F20F300AC7E6E6">
    <w:name w:val="99A52971AF9B4A21A9F20F300AC7E6E6"/>
    <w:rsid w:val="002F4EDC"/>
  </w:style>
  <w:style w:type="paragraph" w:customStyle="1" w:styleId="13449771AB61403F8FE4267D8A3A9012">
    <w:name w:val="13449771AB61403F8FE4267D8A3A9012"/>
    <w:rsid w:val="002F4EDC"/>
  </w:style>
  <w:style w:type="paragraph" w:customStyle="1" w:styleId="D20577DB44404585A51C24A73A8F25B3">
    <w:name w:val="D20577DB44404585A51C24A73A8F25B3"/>
    <w:rsid w:val="002F4EDC"/>
  </w:style>
  <w:style w:type="paragraph" w:customStyle="1" w:styleId="423D2E31F4624BA485B978CB682446B7">
    <w:name w:val="423D2E31F4624BA485B978CB682446B7"/>
    <w:rsid w:val="002F4EDC"/>
  </w:style>
  <w:style w:type="paragraph" w:customStyle="1" w:styleId="E73D874B34944031810CC95A52BF734E">
    <w:name w:val="E73D874B34944031810CC95A52BF734E"/>
    <w:rsid w:val="002F4EDC"/>
  </w:style>
  <w:style w:type="paragraph" w:customStyle="1" w:styleId="68A05F7D753142969B0921AFF1B9AD49">
    <w:name w:val="68A05F7D753142969B0921AFF1B9AD49"/>
    <w:rsid w:val="002F4EDC"/>
  </w:style>
  <w:style w:type="paragraph" w:customStyle="1" w:styleId="B73A8DAF80734E0A901D9C2D55487F93">
    <w:name w:val="B73A8DAF80734E0A901D9C2D55487F93"/>
    <w:rsid w:val="002F4EDC"/>
  </w:style>
  <w:style w:type="paragraph" w:customStyle="1" w:styleId="CC811EF419A046AAAC83A9D28007D0A3">
    <w:name w:val="CC811EF419A046AAAC83A9D28007D0A3"/>
    <w:rsid w:val="002F4EDC"/>
  </w:style>
  <w:style w:type="paragraph" w:customStyle="1" w:styleId="0E0F470559A24BCE8351C5C1AD5E42FA">
    <w:name w:val="0E0F470559A24BCE8351C5C1AD5E42FA"/>
    <w:rsid w:val="002F4EDC"/>
  </w:style>
  <w:style w:type="paragraph" w:customStyle="1" w:styleId="3A106C0C76E648B3B06D10D5C0FF0547">
    <w:name w:val="3A106C0C76E648B3B06D10D5C0FF0547"/>
    <w:rsid w:val="002F4EDC"/>
  </w:style>
  <w:style w:type="paragraph" w:customStyle="1" w:styleId="C781CAAEB235441498E2E3EEFDCC1AAF">
    <w:name w:val="C781CAAEB235441498E2E3EEFDCC1AAF"/>
    <w:rsid w:val="002F4EDC"/>
  </w:style>
  <w:style w:type="paragraph" w:customStyle="1" w:styleId="651DB1A27E3A48A2BCDF77E299E06A68">
    <w:name w:val="651DB1A27E3A48A2BCDF77E299E06A68"/>
    <w:rsid w:val="002F4EDC"/>
  </w:style>
  <w:style w:type="paragraph" w:customStyle="1" w:styleId="3B3DB0E78E81414AA30685E2B28B214E">
    <w:name w:val="3B3DB0E78E81414AA30685E2B28B214E"/>
    <w:rsid w:val="002F4EDC"/>
  </w:style>
  <w:style w:type="paragraph" w:customStyle="1" w:styleId="BEF32CD780934E8CB25A35440801CD47">
    <w:name w:val="BEF32CD780934E8CB25A35440801CD47"/>
    <w:rsid w:val="002F4EDC"/>
  </w:style>
  <w:style w:type="paragraph" w:customStyle="1" w:styleId="EDE999611F7F4BFC8F46F1D665BB15FF">
    <w:name w:val="EDE999611F7F4BFC8F46F1D665BB15FF"/>
    <w:rsid w:val="002F4EDC"/>
  </w:style>
  <w:style w:type="paragraph" w:customStyle="1" w:styleId="DAEF510D68EA4B28A9DE9C5E7AD36315">
    <w:name w:val="DAEF510D68EA4B28A9DE9C5E7AD36315"/>
    <w:rsid w:val="002F4EDC"/>
  </w:style>
  <w:style w:type="paragraph" w:customStyle="1" w:styleId="0F89B584A5374F009AE3160C49C5743E">
    <w:name w:val="0F89B584A5374F009AE3160C49C5743E"/>
    <w:rsid w:val="002F4EDC"/>
  </w:style>
  <w:style w:type="paragraph" w:customStyle="1" w:styleId="8C5A2EAA77B24DC58659E26F50EF63DB">
    <w:name w:val="8C5A2EAA77B24DC58659E26F50EF63DB"/>
    <w:rsid w:val="002F4EDC"/>
  </w:style>
  <w:style w:type="paragraph" w:customStyle="1" w:styleId="8F7B6FBB991144D7BA66F022AD9AC70A">
    <w:name w:val="8F7B6FBB991144D7BA66F022AD9AC70A"/>
    <w:rsid w:val="002F4EDC"/>
  </w:style>
  <w:style w:type="paragraph" w:customStyle="1" w:styleId="B2CDCEF8DAF14C9DB51FAEAB14576219">
    <w:name w:val="B2CDCEF8DAF14C9DB51FAEAB14576219"/>
    <w:rsid w:val="002F4EDC"/>
  </w:style>
  <w:style w:type="paragraph" w:customStyle="1" w:styleId="90CC5D189A8F4EA68A706AEE6448A525">
    <w:name w:val="90CC5D189A8F4EA68A706AEE6448A525"/>
    <w:rsid w:val="002F4EDC"/>
  </w:style>
  <w:style w:type="paragraph" w:customStyle="1" w:styleId="678645BB4CC742ECA3E8B3ED4F88495B">
    <w:name w:val="678645BB4CC742ECA3E8B3ED4F88495B"/>
    <w:rsid w:val="002F4EDC"/>
  </w:style>
  <w:style w:type="paragraph" w:customStyle="1" w:styleId="833FCDD6A0704AC2ADDCA8B64052A53B">
    <w:name w:val="833FCDD6A0704AC2ADDCA8B64052A53B"/>
    <w:rsid w:val="002F4EDC"/>
  </w:style>
  <w:style w:type="paragraph" w:customStyle="1" w:styleId="0ED2722BAE1843EC8831B9E2924F087B">
    <w:name w:val="0ED2722BAE1843EC8831B9E2924F087B"/>
    <w:rsid w:val="002F4EDC"/>
  </w:style>
  <w:style w:type="paragraph" w:customStyle="1" w:styleId="DCDB51F3F9834606B3DB0E1F6EDF74B3">
    <w:name w:val="DCDB51F3F9834606B3DB0E1F6EDF74B3"/>
    <w:rsid w:val="002F4EDC"/>
  </w:style>
  <w:style w:type="paragraph" w:customStyle="1" w:styleId="B943D0AC1DEC44108069B5BC2CCA7479">
    <w:name w:val="B943D0AC1DEC44108069B5BC2CCA7479"/>
    <w:rsid w:val="002F4EDC"/>
  </w:style>
  <w:style w:type="paragraph" w:customStyle="1" w:styleId="9693A4CACC74429EA87D33BAAF9A8273">
    <w:name w:val="9693A4CACC74429EA87D33BAAF9A8273"/>
    <w:rsid w:val="002F4EDC"/>
  </w:style>
  <w:style w:type="paragraph" w:customStyle="1" w:styleId="1FD66104C4B34BFDBE6ABFE730549845">
    <w:name w:val="1FD66104C4B34BFDBE6ABFE730549845"/>
    <w:rsid w:val="002F4EDC"/>
  </w:style>
  <w:style w:type="paragraph" w:customStyle="1" w:styleId="F23669A62EEC4BE090E20579621B6A01">
    <w:name w:val="F23669A62EEC4BE090E20579621B6A01"/>
    <w:rsid w:val="002F4EDC"/>
  </w:style>
  <w:style w:type="paragraph" w:customStyle="1" w:styleId="2B49D0B4C8814E828C1BAC483EB04A86">
    <w:name w:val="2B49D0B4C8814E828C1BAC483EB04A86"/>
    <w:rsid w:val="002F4EDC"/>
  </w:style>
  <w:style w:type="paragraph" w:customStyle="1" w:styleId="14DF31348A604A2E94DCD70545A0D460">
    <w:name w:val="14DF31348A604A2E94DCD70545A0D460"/>
    <w:rsid w:val="002F4EDC"/>
  </w:style>
  <w:style w:type="paragraph" w:customStyle="1" w:styleId="E0CB1FCA87CB4B74ABA316531DC81AE4">
    <w:name w:val="E0CB1FCA87CB4B74ABA316531DC81AE4"/>
    <w:rsid w:val="002F4EDC"/>
  </w:style>
  <w:style w:type="paragraph" w:customStyle="1" w:styleId="E7409E96C9364545AE720E0B55DC83EE">
    <w:name w:val="E7409E96C9364545AE720E0B55DC83EE"/>
    <w:rsid w:val="002F4EDC"/>
  </w:style>
  <w:style w:type="paragraph" w:customStyle="1" w:styleId="F2F3A043B7764891A1E101442B9FFE8C">
    <w:name w:val="F2F3A043B7764891A1E101442B9FFE8C"/>
    <w:rsid w:val="002F4EDC"/>
  </w:style>
  <w:style w:type="paragraph" w:customStyle="1" w:styleId="E74AD9A50F36464FB0EA5003138F5250">
    <w:name w:val="E74AD9A50F36464FB0EA5003138F5250"/>
    <w:rsid w:val="002F4EDC"/>
  </w:style>
  <w:style w:type="paragraph" w:customStyle="1" w:styleId="31E816B2C58F485DAB51CFE684F27BEE">
    <w:name w:val="31E816B2C58F485DAB51CFE684F27BEE"/>
    <w:rsid w:val="002F4EDC"/>
  </w:style>
  <w:style w:type="paragraph" w:customStyle="1" w:styleId="011C48FCAF474D17823420E9C782C76F">
    <w:name w:val="011C48FCAF474D17823420E9C782C76F"/>
    <w:rsid w:val="002F4EDC"/>
  </w:style>
  <w:style w:type="paragraph" w:customStyle="1" w:styleId="6957393A37234A72ACCCE85004E4E727">
    <w:name w:val="6957393A37234A72ACCCE85004E4E727"/>
    <w:rsid w:val="002F4EDC"/>
  </w:style>
  <w:style w:type="paragraph" w:customStyle="1" w:styleId="7CF494D9D43D446AA81452C9ACE44C2B">
    <w:name w:val="7CF494D9D43D446AA81452C9ACE44C2B"/>
    <w:rsid w:val="002F4EDC"/>
  </w:style>
  <w:style w:type="paragraph" w:customStyle="1" w:styleId="8B88E395056A475F95D5DC982247D7AB">
    <w:name w:val="8B88E395056A475F95D5DC982247D7AB"/>
    <w:rsid w:val="002F4EDC"/>
  </w:style>
  <w:style w:type="paragraph" w:customStyle="1" w:styleId="87FC2E7A701B43AEB26C8440C095F149">
    <w:name w:val="87FC2E7A701B43AEB26C8440C095F149"/>
    <w:rsid w:val="002F4EDC"/>
  </w:style>
  <w:style w:type="paragraph" w:customStyle="1" w:styleId="031E619D98FF4894898C90577C60C797">
    <w:name w:val="031E619D98FF4894898C90577C60C797"/>
    <w:rsid w:val="002F4EDC"/>
  </w:style>
  <w:style w:type="paragraph" w:customStyle="1" w:styleId="C90F800F7E5946F9A2EAC9E9D0A91E55">
    <w:name w:val="C90F800F7E5946F9A2EAC9E9D0A91E55"/>
    <w:rsid w:val="002F4EDC"/>
  </w:style>
  <w:style w:type="paragraph" w:customStyle="1" w:styleId="6230265BF75048F088C724301067581D">
    <w:name w:val="6230265BF75048F088C724301067581D"/>
    <w:rsid w:val="002F4EDC"/>
  </w:style>
  <w:style w:type="paragraph" w:customStyle="1" w:styleId="788B4263609B47848609ED58491581EB">
    <w:name w:val="788B4263609B47848609ED58491581EB"/>
    <w:rsid w:val="002F4EDC"/>
  </w:style>
  <w:style w:type="paragraph" w:customStyle="1" w:styleId="1700CF7292474FE7B75F9C5AF4EC5AF5">
    <w:name w:val="1700CF7292474FE7B75F9C5AF4EC5AF5"/>
    <w:rsid w:val="002F4EDC"/>
  </w:style>
  <w:style w:type="paragraph" w:customStyle="1" w:styleId="4E101C6BBF264F9B8F71AC14C6A21DFE">
    <w:name w:val="4E101C6BBF264F9B8F71AC14C6A21DFE"/>
    <w:rsid w:val="002F4EDC"/>
  </w:style>
  <w:style w:type="paragraph" w:customStyle="1" w:styleId="28B351B6CE694DC8BABDBB0565E4A4DE">
    <w:name w:val="28B351B6CE694DC8BABDBB0565E4A4DE"/>
    <w:rsid w:val="002F4EDC"/>
  </w:style>
  <w:style w:type="paragraph" w:customStyle="1" w:styleId="0F64B61740D34CF283C5ECACE5E21FC2">
    <w:name w:val="0F64B61740D34CF283C5ECACE5E21FC2"/>
    <w:rsid w:val="002F4EDC"/>
  </w:style>
  <w:style w:type="paragraph" w:customStyle="1" w:styleId="C3504390F3E14C60AF1684B219C935F2">
    <w:name w:val="C3504390F3E14C60AF1684B219C935F2"/>
    <w:rsid w:val="002F4EDC"/>
  </w:style>
  <w:style w:type="paragraph" w:customStyle="1" w:styleId="13CD2C6EE48341C6B25D7B9ED1925FC9">
    <w:name w:val="13CD2C6EE48341C6B25D7B9ED1925FC9"/>
    <w:rsid w:val="002F4EDC"/>
  </w:style>
  <w:style w:type="paragraph" w:customStyle="1" w:styleId="E3835CF3351549E4BC96B7B7E09F39CD">
    <w:name w:val="E3835CF3351549E4BC96B7B7E09F39CD"/>
    <w:rsid w:val="002F4EDC"/>
  </w:style>
  <w:style w:type="paragraph" w:customStyle="1" w:styleId="B1A74375B2184E14AA3F72C908E879A1">
    <w:name w:val="B1A74375B2184E14AA3F72C908E879A1"/>
    <w:rsid w:val="002F4EDC"/>
  </w:style>
  <w:style w:type="paragraph" w:customStyle="1" w:styleId="6B1073916AB44AB89CBB0FE093892D60">
    <w:name w:val="6B1073916AB44AB89CBB0FE093892D60"/>
    <w:rsid w:val="002F4EDC"/>
  </w:style>
  <w:style w:type="paragraph" w:customStyle="1" w:styleId="BE573577DCFA438EB0A6895ECBC5D0F3">
    <w:name w:val="BE573577DCFA438EB0A6895ECBC5D0F3"/>
    <w:rsid w:val="002F4EDC"/>
  </w:style>
  <w:style w:type="paragraph" w:customStyle="1" w:styleId="0DFB7CBD216F4352AF55AE39A7FC696A">
    <w:name w:val="0DFB7CBD216F4352AF55AE39A7FC696A"/>
    <w:rsid w:val="002F4EDC"/>
  </w:style>
  <w:style w:type="paragraph" w:customStyle="1" w:styleId="5293331967A543579FB40CC4C1F12C54">
    <w:name w:val="5293331967A543579FB40CC4C1F12C54"/>
    <w:rsid w:val="002F4EDC"/>
  </w:style>
  <w:style w:type="paragraph" w:customStyle="1" w:styleId="31AD5F30DC7B4D46BD2302C64330B676">
    <w:name w:val="31AD5F30DC7B4D46BD2302C64330B676"/>
    <w:rsid w:val="002F4EDC"/>
  </w:style>
  <w:style w:type="paragraph" w:customStyle="1" w:styleId="12E07152124046DE9EB535A1A9DBCF7D">
    <w:name w:val="12E07152124046DE9EB535A1A9DBCF7D"/>
    <w:rsid w:val="002F4EDC"/>
  </w:style>
  <w:style w:type="paragraph" w:customStyle="1" w:styleId="FFD271A021AD4EA382CA11E31904CC2A">
    <w:name w:val="FFD271A021AD4EA382CA11E31904CC2A"/>
    <w:rsid w:val="002F4EDC"/>
  </w:style>
  <w:style w:type="paragraph" w:customStyle="1" w:styleId="9E5EE50B4E6E477FA9EB4EE642FC84F4">
    <w:name w:val="9E5EE50B4E6E477FA9EB4EE642FC84F4"/>
    <w:rsid w:val="002F4EDC"/>
  </w:style>
  <w:style w:type="paragraph" w:customStyle="1" w:styleId="832A6139D20B4A55B9C9AF0E08BA88D8">
    <w:name w:val="832A6139D20B4A55B9C9AF0E08BA88D8"/>
    <w:rsid w:val="002F4EDC"/>
  </w:style>
  <w:style w:type="paragraph" w:customStyle="1" w:styleId="E332BAD23B5140AA95562CC1A6FFCAD3">
    <w:name w:val="E332BAD23B5140AA95562CC1A6FFCAD3"/>
    <w:rsid w:val="002F4EDC"/>
  </w:style>
  <w:style w:type="paragraph" w:customStyle="1" w:styleId="9A6C3BBA78C14ACC8F177902DB45EAF4">
    <w:name w:val="9A6C3BBA78C14ACC8F177902DB45EAF4"/>
    <w:rsid w:val="002F4EDC"/>
  </w:style>
  <w:style w:type="paragraph" w:customStyle="1" w:styleId="33BA92AB4CA142EC8B4C57633DE7DBF3">
    <w:name w:val="33BA92AB4CA142EC8B4C57633DE7DBF3"/>
    <w:rsid w:val="002F4EDC"/>
  </w:style>
  <w:style w:type="paragraph" w:customStyle="1" w:styleId="874376F451A8457E93D6F78434E53592">
    <w:name w:val="874376F451A8457E93D6F78434E53592"/>
    <w:rsid w:val="002F4EDC"/>
  </w:style>
  <w:style w:type="paragraph" w:customStyle="1" w:styleId="6946D0761294471593CD351FADB1F6C7">
    <w:name w:val="6946D0761294471593CD351FADB1F6C7"/>
    <w:rsid w:val="002F4EDC"/>
  </w:style>
  <w:style w:type="paragraph" w:customStyle="1" w:styleId="A371AA6E6EA74B58BBF4B4BAB8F9C980">
    <w:name w:val="A371AA6E6EA74B58BBF4B4BAB8F9C980"/>
    <w:rsid w:val="002F4EDC"/>
  </w:style>
  <w:style w:type="paragraph" w:customStyle="1" w:styleId="465A56C21A8A4F45B2782E9013173848">
    <w:name w:val="465A56C21A8A4F45B2782E9013173848"/>
    <w:rsid w:val="002F4EDC"/>
  </w:style>
  <w:style w:type="paragraph" w:customStyle="1" w:styleId="BF0EA9D992394719818F92255CC90FFC">
    <w:name w:val="BF0EA9D992394719818F92255CC90FFC"/>
    <w:rsid w:val="002F4EDC"/>
  </w:style>
  <w:style w:type="paragraph" w:customStyle="1" w:styleId="B85DFD1E8D444652B2BD4F4B1E98B970">
    <w:name w:val="B85DFD1E8D444652B2BD4F4B1E98B970"/>
    <w:rsid w:val="002F4EDC"/>
  </w:style>
  <w:style w:type="paragraph" w:customStyle="1" w:styleId="11D2F2DC75E845479855F0DDEFD557CB">
    <w:name w:val="11D2F2DC75E845479855F0DDEFD557CB"/>
    <w:rsid w:val="002F4EDC"/>
  </w:style>
  <w:style w:type="paragraph" w:customStyle="1" w:styleId="0F51B96B40E840538B2F966B5072B76A">
    <w:name w:val="0F51B96B40E840538B2F966B5072B76A"/>
    <w:rsid w:val="002F4EDC"/>
  </w:style>
  <w:style w:type="paragraph" w:customStyle="1" w:styleId="8F7A0AFB20BA4ACB8D2100ED5F60F285">
    <w:name w:val="8F7A0AFB20BA4ACB8D2100ED5F60F285"/>
    <w:rsid w:val="002F4EDC"/>
  </w:style>
  <w:style w:type="paragraph" w:customStyle="1" w:styleId="93A1153FED904A23AD3A976D37BF841F">
    <w:name w:val="93A1153FED904A23AD3A976D37BF841F"/>
    <w:rsid w:val="002F4EDC"/>
  </w:style>
  <w:style w:type="paragraph" w:customStyle="1" w:styleId="804B71E700174BEEA17E25CC28FA3B17">
    <w:name w:val="804B71E700174BEEA17E25CC28FA3B17"/>
    <w:rsid w:val="002F4EDC"/>
  </w:style>
  <w:style w:type="paragraph" w:customStyle="1" w:styleId="3898ED28EE7C4AB0A9DEE788E60F4EF8">
    <w:name w:val="3898ED28EE7C4AB0A9DEE788E60F4EF8"/>
    <w:rsid w:val="002F4EDC"/>
  </w:style>
  <w:style w:type="paragraph" w:customStyle="1" w:styleId="99AA6148F17D4789AF1E87A7AE8C6402">
    <w:name w:val="99AA6148F17D4789AF1E87A7AE8C6402"/>
    <w:rsid w:val="002F4EDC"/>
  </w:style>
  <w:style w:type="paragraph" w:customStyle="1" w:styleId="676E42BCB1EC44F3A6A9924A0C96F9BC">
    <w:name w:val="676E42BCB1EC44F3A6A9924A0C96F9BC"/>
    <w:rsid w:val="002F4EDC"/>
  </w:style>
  <w:style w:type="paragraph" w:customStyle="1" w:styleId="10C3123D5AE5492B81E142D8DBAA94E5">
    <w:name w:val="10C3123D5AE5492B81E142D8DBAA94E5"/>
    <w:rsid w:val="002F4EDC"/>
  </w:style>
  <w:style w:type="paragraph" w:customStyle="1" w:styleId="EAAB5B9E00464757B66843C3C2497899">
    <w:name w:val="EAAB5B9E00464757B66843C3C2497899"/>
    <w:rsid w:val="002F4EDC"/>
  </w:style>
  <w:style w:type="paragraph" w:customStyle="1" w:styleId="7579B1EAC3BC48C7BF9800AF4E5B444A">
    <w:name w:val="7579B1EAC3BC48C7BF9800AF4E5B444A"/>
    <w:rsid w:val="002F4EDC"/>
  </w:style>
  <w:style w:type="paragraph" w:customStyle="1" w:styleId="D91F70C601D24580BFDE3662D0A1823B">
    <w:name w:val="D91F70C601D24580BFDE3662D0A1823B"/>
    <w:rsid w:val="002F4EDC"/>
  </w:style>
  <w:style w:type="paragraph" w:customStyle="1" w:styleId="255ADA305C5F4C9FBB63479C95518AAD">
    <w:name w:val="255ADA305C5F4C9FBB63479C95518AAD"/>
    <w:rsid w:val="002F4EDC"/>
  </w:style>
  <w:style w:type="paragraph" w:customStyle="1" w:styleId="3FEA25CBDECB46B1A4564F3FC3A6EC13">
    <w:name w:val="3FEA25CBDECB46B1A4564F3FC3A6EC13"/>
    <w:rsid w:val="00C55B2A"/>
  </w:style>
  <w:style w:type="paragraph" w:customStyle="1" w:styleId="BB9CB18ACA2D4440A15E3F4EF1461069">
    <w:name w:val="BB9CB18ACA2D4440A15E3F4EF1461069"/>
    <w:rsid w:val="00C55B2A"/>
  </w:style>
  <w:style w:type="paragraph" w:customStyle="1" w:styleId="ED4CF6B049DC46FEBE9F7FA9C0BAADBB">
    <w:name w:val="ED4CF6B049DC46FEBE9F7FA9C0BAADBB"/>
    <w:rsid w:val="00C55B2A"/>
  </w:style>
  <w:style w:type="paragraph" w:customStyle="1" w:styleId="5F70F425B9E6440E80744DB57391800B">
    <w:name w:val="5F70F425B9E6440E80744DB57391800B"/>
    <w:rsid w:val="00C55B2A"/>
  </w:style>
  <w:style w:type="paragraph" w:customStyle="1" w:styleId="31134F1776504B8798B534EFA61D278C">
    <w:name w:val="31134F1776504B8798B534EFA61D278C"/>
    <w:rsid w:val="00C55B2A"/>
  </w:style>
  <w:style w:type="paragraph" w:customStyle="1" w:styleId="6D4FD66960F94E02B1D544662AAA208C">
    <w:name w:val="6D4FD66960F94E02B1D544662AAA208C"/>
    <w:rsid w:val="00C55B2A"/>
  </w:style>
  <w:style w:type="paragraph" w:customStyle="1" w:styleId="6B6C3193C9844DB69055829A66FDD370">
    <w:name w:val="6B6C3193C9844DB69055829A66FDD370"/>
    <w:rsid w:val="008F704E"/>
  </w:style>
  <w:style w:type="paragraph" w:customStyle="1" w:styleId="640B5E5751DC42FAB89D311CD2F1F2A3">
    <w:name w:val="640B5E5751DC42FAB89D311CD2F1F2A3"/>
    <w:rsid w:val="008F704E"/>
  </w:style>
  <w:style w:type="paragraph" w:customStyle="1" w:styleId="AB2DD31573514026A9359F5735B48B0D">
    <w:name w:val="AB2DD31573514026A9359F5735B48B0D"/>
    <w:rsid w:val="008F704E"/>
  </w:style>
  <w:style w:type="paragraph" w:customStyle="1" w:styleId="367908F01EA448548CE1C391FF4C55F7">
    <w:name w:val="367908F01EA448548CE1C391FF4C55F7"/>
    <w:rsid w:val="008F704E"/>
  </w:style>
  <w:style w:type="paragraph" w:customStyle="1" w:styleId="9CF0A71ABEFF4CD3964F27C2314AA5AE">
    <w:name w:val="9CF0A71ABEFF4CD3964F27C2314AA5AE"/>
    <w:rsid w:val="008F704E"/>
  </w:style>
  <w:style w:type="paragraph" w:customStyle="1" w:styleId="FD37BC03ADDB4A69BB258CE22E01D753">
    <w:name w:val="FD37BC03ADDB4A69BB258CE22E01D753"/>
    <w:rsid w:val="008F704E"/>
  </w:style>
  <w:style w:type="paragraph" w:customStyle="1" w:styleId="E21FD185170E4592854804BBD1226574">
    <w:name w:val="E21FD185170E4592854804BBD1226574"/>
    <w:rsid w:val="008F704E"/>
  </w:style>
  <w:style w:type="paragraph" w:customStyle="1" w:styleId="DBA6B76C3B6D4321A7EB4BFDAE60726D">
    <w:name w:val="DBA6B76C3B6D4321A7EB4BFDAE60726D"/>
    <w:rsid w:val="008F704E"/>
  </w:style>
  <w:style w:type="paragraph" w:customStyle="1" w:styleId="54C6190473F94FC9AFBB53C7BFBD8882">
    <w:name w:val="54C6190473F94FC9AFBB53C7BFBD8882"/>
    <w:rsid w:val="008F704E"/>
  </w:style>
  <w:style w:type="paragraph" w:customStyle="1" w:styleId="12218592395540169D6C599D4152F15B">
    <w:name w:val="12218592395540169D6C599D4152F15B"/>
    <w:rsid w:val="008F704E"/>
  </w:style>
  <w:style w:type="paragraph" w:customStyle="1" w:styleId="741159E3364C46A88E2CCC96593D278A">
    <w:name w:val="741159E3364C46A88E2CCC96593D278A"/>
    <w:rsid w:val="008F704E"/>
  </w:style>
  <w:style w:type="paragraph" w:customStyle="1" w:styleId="D5EB7D3BE45E4E9A9AA0F82BC1D93953">
    <w:name w:val="D5EB7D3BE45E4E9A9AA0F82BC1D93953"/>
    <w:rsid w:val="008F704E"/>
  </w:style>
  <w:style w:type="paragraph" w:customStyle="1" w:styleId="6CC0FA0D9D794013942656C9CAA58C68">
    <w:name w:val="6CC0FA0D9D794013942656C9CAA58C68"/>
    <w:rsid w:val="008F704E"/>
  </w:style>
  <w:style w:type="paragraph" w:customStyle="1" w:styleId="290CE64B364A4A23B625BA70156660C2">
    <w:name w:val="290CE64B364A4A23B625BA70156660C2"/>
    <w:rsid w:val="008F704E"/>
  </w:style>
  <w:style w:type="paragraph" w:customStyle="1" w:styleId="2DB4C37FA16F43F0A088B6CCE783E00E">
    <w:name w:val="2DB4C37FA16F43F0A088B6CCE783E00E"/>
    <w:rsid w:val="008F704E"/>
  </w:style>
  <w:style w:type="paragraph" w:customStyle="1" w:styleId="34BBED79C7BF4EFE964DC3D4CD9C6462">
    <w:name w:val="34BBED79C7BF4EFE964DC3D4CD9C6462"/>
    <w:rsid w:val="008F704E"/>
  </w:style>
  <w:style w:type="paragraph" w:customStyle="1" w:styleId="5CE5B7C02B6E4AE990EA82D052956196">
    <w:name w:val="5CE5B7C02B6E4AE990EA82D052956196"/>
    <w:rsid w:val="008F704E"/>
  </w:style>
  <w:style w:type="paragraph" w:customStyle="1" w:styleId="0F0F754BFAAF469B98C9C54435EE9D2E">
    <w:name w:val="0F0F754BFAAF469B98C9C54435EE9D2E"/>
    <w:rsid w:val="008F704E"/>
  </w:style>
  <w:style w:type="paragraph" w:customStyle="1" w:styleId="ACB6E56FC00F4DCD8785FECE158596FF">
    <w:name w:val="ACB6E56FC00F4DCD8785FECE158596FF"/>
    <w:rsid w:val="008F704E"/>
  </w:style>
  <w:style w:type="paragraph" w:customStyle="1" w:styleId="A5AC800314DD4A698CDD0845F5CE309D">
    <w:name w:val="A5AC800314DD4A698CDD0845F5CE309D"/>
    <w:rsid w:val="008F704E"/>
  </w:style>
  <w:style w:type="paragraph" w:customStyle="1" w:styleId="CBD5B11D1F17475CA209E32105853DD5">
    <w:name w:val="CBD5B11D1F17475CA209E32105853DD5"/>
    <w:rsid w:val="008F704E"/>
  </w:style>
  <w:style w:type="paragraph" w:customStyle="1" w:styleId="3A515BFE748F40248ACBBE77BDC70BAF">
    <w:name w:val="3A515BFE748F40248ACBBE77BDC70BAF"/>
    <w:rsid w:val="008F704E"/>
  </w:style>
  <w:style w:type="paragraph" w:customStyle="1" w:styleId="33CBB8C6C4C949A1B40832CDABA66429">
    <w:name w:val="33CBB8C6C4C949A1B40832CDABA66429"/>
    <w:rsid w:val="008F704E"/>
  </w:style>
  <w:style w:type="paragraph" w:customStyle="1" w:styleId="A8E3421AB3B448D5A8B3473A1C818FB6">
    <w:name w:val="A8E3421AB3B448D5A8B3473A1C818FB6"/>
    <w:rsid w:val="008F704E"/>
  </w:style>
  <w:style w:type="paragraph" w:customStyle="1" w:styleId="C7603A94C24C4281B4F702A221AA3C5E">
    <w:name w:val="C7603A94C24C4281B4F702A221AA3C5E"/>
    <w:rsid w:val="008F704E"/>
  </w:style>
  <w:style w:type="paragraph" w:customStyle="1" w:styleId="15DABD62022E4B649BA932D9B339B8DC">
    <w:name w:val="15DABD62022E4B649BA932D9B339B8DC"/>
    <w:rsid w:val="008F704E"/>
  </w:style>
  <w:style w:type="paragraph" w:customStyle="1" w:styleId="DDC552AD5EC143A48A3D68E6B89F9D31">
    <w:name w:val="DDC552AD5EC143A48A3D68E6B89F9D31"/>
    <w:rsid w:val="008F704E"/>
  </w:style>
  <w:style w:type="paragraph" w:customStyle="1" w:styleId="098264152A1342929E20B44678B90EED">
    <w:name w:val="098264152A1342929E20B44678B90EED"/>
    <w:rsid w:val="008F704E"/>
  </w:style>
  <w:style w:type="paragraph" w:customStyle="1" w:styleId="43B0274433824E75B9E2CD253B7AAC37">
    <w:name w:val="43B0274433824E75B9E2CD253B7AAC37"/>
    <w:rsid w:val="008F704E"/>
  </w:style>
  <w:style w:type="paragraph" w:customStyle="1" w:styleId="61F553E5A58A49F88B61F9A125228BEA">
    <w:name w:val="61F553E5A58A49F88B61F9A125228BEA"/>
    <w:rsid w:val="008F704E"/>
  </w:style>
  <w:style w:type="paragraph" w:customStyle="1" w:styleId="EB49BE30DB364BE8A0A75DEABCB62FC8">
    <w:name w:val="EB49BE30DB364BE8A0A75DEABCB62FC8"/>
    <w:rsid w:val="008F704E"/>
  </w:style>
  <w:style w:type="paragraph" w:customStyle="1" w:styleId="FCC0A8CB4A0A4B8E8E0028F7E07C7FBD">
    <w:name w:val="FCC0A8CB4A0A4B8E8E0028F7E07C7FBD"/>
    <w:rsid w:val="008F704E"/>
  </w:style>
  <w:style w:type="paragraph" w:customStyle="1" w:styleId="E0926FBFF80D48038ACEB562F7EE75F7">
    <w:name w:val="E0926FBFF80D48038ACEB562F7EE75F7"/>
    <w:rsid w:val="008F704E"/>
  </w:style>
  <w:style w:type="paragraph" w:customStyle="1" w:styleId="18A80069F3524E6EB902DEAC27E63C09">
    <w:name w:val="18A80069F3524E6EB902DEAC27E63C09"/>
    <w:rsid w:val="008F704E"/>
  </w:style>
  <w:style w:type="paragraph" w:customStyle="1" w:styleId="4C296788491740BDBA7F2CCE807C119F">
    <w:name w:val="4C296788491740BDBA7F2CCE807C119F"/>
    <w:rsid w:val="008F704E"/>
  </w:style>
  <w:style w:type="paragraph" w:customStyle="1" w:styleId="4070454EE8B54ADD9B648B7634F33BDB">
    <w:name w:val="4070454EE8B54ADD9B648B7634F33BDB"/>
    <w:rsid w:val="008F704E"/>
  </w:style>
  <w:style w:type="paragraph" w:customStyle="1" w:styleId="0F9707D4F7A8473DB328725651A90C1C">
    <w:name w:val="0F9707D4F7A8473DB328725651A90C1C"/>
    <w:rsid w:val="002D34A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4903C-174A-442D-A981-1474A398B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NormalEmail</Template>
  <TotalTime>6</TotalTime>
  <Pages>6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CNDF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chabotl</dc:creator>
  <cp:keywords/>
  <dc:description/>
  <cp:lastModifiedBy>legaultm</cp:lastModifiedBy>
  <cp:revision>6</cp:revision>
  <dcterms:created xsi:type="dcterms:W3CDTF">2009-12-02T20:09:00Z</dcterms:created>
  <dcterms:modified xsi:type="dcterms:W3CDTF">2011-10-11T14:44:00Z</dcterms:modified>
</cp:coreProperties>
</file>